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247" w:type="pct"/>
        <w:tblInd w:w="-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0"/>
        <w:gridCol w:w="331"/>
        <w:gridCol w:w="4559"/>
        <w:gridCol w:w="703"/>
        <w:gridCol w:w="3121"/>
      </w:tblGrid>
      <w:tr w:rsidR="008975BE" w:rsidRPr="00846B76" w14:paraId="192CC00E" w14:textId="77777777" w:rsidTr="00BD14AA">
        <w:trPr>
          <w:trHeight w:val="548"/>
        </w:trPr>
        <w:tc>
          <w:tcPr>
            <w:tcW w:w="5000" w:type="pct"/>
            <w:gridSpan w:val="5"/>
            <w:shd w:val="clear" w:color="auto" w:fill="0070C0"/>
            <w:vAlign w:val="bottom"/>
          </w:tcPr>
          <w:p w14:paraId="2BC755A1" w14:textId="3E8E9B6F" w:rsidR="008975BE" w:rsidRPr="00846B76" w:rsidRDefault="008975BE" w:rsidP="00E41379">
            <w:pPr>
              <w:spacing w:before="120" w:after="120"/>
              <w:rPr>
                <w:rFonts w:asciiTheme="majorHAnsi" w:hAnsiTheme="majorHAnsi"/>
                <w:b/>
              </w:rPr>
            </w:pPr>
            <w:r w:rsidRPr="008975BE">
              <w:rPr>
                <w:rFonts w:asciiTheme="majorHAnsi" w:hAnsiTheme="majorHAnsi"/>
                <w:b/>
                <w:color w:val="FFFFFF" w:themeColor="background1"/>
              </w:rPr>
              <w:t>General Information</w:t>
            </w:r>
          </w:p>
        </w:tc>
      </w:tr>
      <w:tr w:rsidR="008975BE" w:rsidRPr="00846B76" w14:paraId="65211A6F" w14:textId="77777777" w:rsidTr="00BD14AA">
        <w:trPr>
          <w:trHeight w:val="506"/>
        </w:trPr>
        <w:tc>
          <w:tcPr>
            <w:tcW w:w="1156" w:type="pct"/>
            <w:vAlign w:val="bottom"/>
          </w:tcPr>
          <w:p w14:paraId="64D0A643" w14:textId="15C1F523" w:rsidR="008975BE" w:rsidRPr="008975BE" w:rsidRDefault="008975BE" w:rsidP="008975BE">
            <w:pPr>
              <w:pStyle w:val="NormalIndent"/>
              <w:jc w:val="right"/>
              <w:rPr>
                <w:b/>
                <w:bCs/>
                <w:sz w:val="24"/>
                <w:szCs w:val="24"/>
              </w:rPr>
            </w:pPr>
            <w:r w:rsidRPr="008975BE">
              <w:rPr>
                <w:b/>
                <w:bCs/>
                <w:sz w:val="24"/>
                <w:szCs w:val="24"/>
              </w:rPr>
              <w:t>Applicant Name</w:t>
            </w:r>
          </w:p>
        </w:tc>
        <w:tc>
          <w:tcPr>
            <w:tcW w:w="3844" w:type="pct"/>
            <w:gridSpan w:val="4"/>
            <w:tcBorders>
              <w:bottom w:val="single" w:sz="4" w:space="0" w:color="auto"/>
            </w:tcBorders>
            <w:vAlign w:val="bottom"/>
          </w:tcPr>
          <w:p w14:paraId="338735A0" w14:textId="77777777" w:rsidR="008975BE" w:rsidRPr="00B14D36" w:rsidRDefault="008975BE" w:rsidP="00E41379">
            <w:pPr>
              <w:rPr>
                <w:sz w:val="24"/>
                <w:szCs w:val="24"/>
              </w:rPr>
            </w:pPr>
          </w:p>
        </w:tc>
      </w:tr>
      <w:tr w:rsidR="008975BE" w:rsidRPr="00846B76" w14:paraId="646CD5D7" w14:textId="77777777" w:rsidTr="00BD14AA">
        <w:trPr>
          <w:trHeight w:val="506"/>
        </w:trPr>
        <w:tc>
          <w:tcPr>
            <w:tcW w:w="1156" w:type="pct"/>
            <w:vAlign w:val="bottom"/>
          </w:tcPr>
          <w:p w14:paraId="41FFEFF6" w14:textId="7E432903" w:rsidR="008975BE" w:rsidRPr="008975BE" w:rsidRDefault="008975BE" w:rsidP="008975BE">
            <w:pPr>
              <w:pStyle w:val="NormalIndent"/>
              <w:jc w:val="right"/>
              <w:rPr>
                <w:b/>
                <w:bCs/>
                <w:sz w:val="24"/>
                <w:szCs w:val="24"/>
              </w:rPr>
            </w:pPr>
            <w:r w:rsidRPr="008975BE">
              <w:rPr>
                <w:b/>
                <w:bCs/>
                <w:sz w:val="24"/>
                <w:szCs w:val="24"/>
              </w:rPr>
              <w:t>Conference</w:t>
            </w:r>
            <w:r w:rsidR="00D4137C">
              <w:rPr>
                <w:b/>
                <w:bCs/>
                <w:sz w:val="24"/>
                <w:szCs w:val="24"/>
              </w:rPr>
              <w:t>/Course</w:t>
            </w:r>
            <w:r w:rsidRPr="008975BE">
              <w:rPr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215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A58FD4" w14:textId="77777777" w:rsidR="008975BE" w:rsidRPr="00B14D36" w:rsidRDefault="008975BE" w:rsidP="00E41379">
            <w:pPr>
              <w:rPr>
                <w:sz w:val="24"/>
                <w:szCs w:val="24"/>
              </w:rPr>
            </w:pPr>
          </w:p>
        </w:tc>
        <w:tc>
          <w:tcPr>
            <w:tcW w:w="31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8B7B39" w14:textId="2DEE0749" w:rsidR="008975BE" w:rsidRPr="008975BE" w:rsidRDefault="008975BE" w:rsidP="00E41379">
            <w:pPr>
              <w:spacing w:before="120"/>
              <w:rPr>
                <w:b/>
                <w:bCs/>
              </w:rPr>
            </w:pPr>
            <w:r w:rsidRPr="008975BE">
              <w:rPr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37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03374A" w14:textId="77777777" w:rsidR="008975BE" w:rsidRPr="00B14D36" w:rsidRDefault="008975BE" w:rsidP="00E41379">
            <w:pPr>
              <w:rPr>
                <w:sz w:val="24"/>
                <w:szCs w:val="24"/>
              </w:rPr>
            </w:pPr>
          </w:p>
        </w:tc>
      </w:tr>
      <w:tr w:rsidR="00BD14AA" w:rsidRPr="00846B76" w14:paraId="6D268D52" w14:textId="77777777" w:rsidTr="00BD14AA">
        <w:trPr>
          <w:trHeight w:val="506"/>
        </w:trPr>
        <w:tc>
          <w:tcPr>
            <w:tcW w:w="1156" w:type="pct"/>
            <w:vAlign w:val="bottom"/>
          </w:tcPr>
          <w:p w14:paraId="2FE5A264" w14:textId="358F92B5" w:rsidR="00BD14AA" w:rsidRPr="00B14D36" w:rsidRDefault="00BD14AA" w:rsidP="008975BE">
            <w:pPr>
              <w:pStyle w:val="NormalIndent"/>
              <w:jc w:val="right"/>
              <w:rPr>
                <w:b/>
                <w:bCs/>
                <w:sz w:val="24"/>
                <w:szCs w:val="24"/>
              </w:rPr>
            </w:pPr>
            <w:r w:rsidRPr="00B14D36">
              <w:rPr>
                <w:b/>
                <w:bCs/>
                <w:sz w:val="24"/>
                <w:szCs w:val="24"/>
              </w:rPr>
              <w:t>Registration</w:t>
            </w:r>
          </w:p>
        </w:tc>
        <w:tc>
          <w:tcPr>
            <w:tcW w:w="215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93A7A1" w14:textId="5FFBEE50" w:rsidR="00BD14AA" w:rsidRPr="00B14D36" w:rsidRDefault="00BD14AA" w:rsidP="00E41379">
            <w:pPr>
              <w:rPr>
                <w:sz w:val="24"/>
                <w:szCs w:val="24"/>
              </w:rPr>
            </w:pPr>
            <w:r w:rsidRPr="00B14D36">
              <w:rPr>
                <w:sz w:val="24"/>
                <w:szCs w:val="24"/>
              </w:rPr>
              <w:t>$</w:t>
            </w:r>
          </w:p>
        </w:tc>
        <w:tc>
          <w:tcPr>
            <w:tcW w:w="31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92820A" w14:textId="77777777" w:rsidR="00BD14AA" w:rsidRPr="008975BE" w:rsidRDefault="00BD14AA" w:rsidP="00E41379">
            <w:pPr>
              <w:spacing w:before="12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7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93761A" w14:textId="77777777" w:rsidR="00BD14AA" w:rsidRPr="00846B76" w:rsidRDefault="00BD14AA" w:rsidP="00E41379"/>
        </w:tc>
      </w:tr>
      <w:tr w:rsidR="008975BE" w:rsidRPr="00E204FF" w14:paraId="6F67BA97" w14:textId="77777777" w:rsidTr="00BD14AA">
        <w:trPr>
          <w:trHeight w:val="49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0C4287FD" w14:textId="77777777" w:rsidR="008975BE" w:rsidRPr="00E204FF" w:rsidRDefault="008975BE" w:rsidP="00E41379">
            <w:pPr>
              <w:pStyle w:val="NoSpacing"/>
              <w:rPr>
                <w:sz w:val="8"/>
              </w:rPr>
            </w:pPr>
          </w:p>
        </w:tc>
      </w:tr>
      <w:tr w:rsidR="008975BE" w:rsidRPr="00E204FF" w14:paraId="4343BA4D" w14:textId="77777777" w:rsidTr="00BD14AA">
        <w:trPr>
          <w:trHeight w:val="83"/>
        </w:trPr>
        <w:tc>
          <w:tcPr>
            <w:tcW w:w="1302" w:type="pct"/>
            <w:gridSpan w:val="2"/>
            <w:vAlign w:val="bottom"/>
          </w:tcPr>
          <w:p w14:paraId="539B0068" w14:textId="77777777" w:rsidR="008975BE" w:rsidRPr="00E204FF" w:rsidRDefault="008975BE" w:rsidP="00E41379">
            <w:pPr>
              <w:pStyle w:val="NoSpacing"/>
              <w:rPr>
                <w:sz w:val="8"/>
              </w:rPr>
            </w:pPr>
          </w:p>
        </w:tc>
        <w:tc>
          <w:tcPr>
            <w:tcW w:w="3698" w:type="pct"/>
            <w:gridSpan w:val="3"/>
            <w:vAlign w:val="bottom"/>
          </w:tcPr>
          <w:p w14:paraId="7C6B8113" w14:textId="77777777" w:rsidR="008975BE" w:rsidRPr="00E204FF" w:rsidRDefault="008975BE" w:rsidP="00E41379">
            <w:pPr>
              <w:pStyle w:val="NoSpacing"/>
              <w:rPr>
                <w:sz w:val="8"/>
              </w:rPr>
            </w:pPr>
          </w:p>
        </w:tc>
      </w:tr>
      <w:tr w:rsidR="008975BE" w:rsidRPr="00846B76" w14:paraId="27FF80D3" w14:textId="77777777" w:rsidTr="00BD14AA">
        <w:trPr>
          <w:trHeight w:val="548"/>
        </w:trPr>
        <w:tc>
          <w:tcPr>
            <w:tcW w:w="5000" w:type="pct"/>
            <w:gridSpan w:val="5"/>
            <w:shd w:val="clear" w:color="auto" w:fill="0070C0"/>
          </w:tcPr>
          <w:p w14:paraId="184EF451" w14:textId="06839155" w:rsidR="008975BE" w:rsidRPr="00E204FF" w:rsidRDefault="00BD14AA" w:rsidP="00E41379">
            <w:pPr>
              <w:pStyle w:val="Heading1"/>
              <w:outlineLvl w:val="0"/>
            </w:pPr>
            <w:r>
              <w:rPr>
                <w:color w:val="FFFFFF" w:themeColor="background1"/>
              </w:rPr>
              <w:t>Statement</w:t>
            </w:r>
          </w:p>
        </w:tc>
      </w:tr>
    </w:tbl>
    <w:p w14:paraId="62529BFB" w14:textId="3FC61000" w:rsidR="00BD14AA" w:rsidRPr="00BD14AA" w:rsidRDefault="00F15FB9" w:rsidP="00E204FF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incorporate how completion of the training will enhance your career.  – </w:t>
      </w:r>
      <w:proofErr w:type="gramStart"/>
      <w:r>
        <w:rPr>
          <w:rFonts w:ascii="Arial" w:hAnsi="Arial" w:cs="Arial"/>
          <w:sz w:val="22"/>
          <w:szCs w:val="22"/>
        </w:rPr>
        <w:t>1 page</w:t>
      </w:r>
      <w:proofErr w:type="gramEnd"/>
      <w:r>
        <w:rPr>
          <w:rFonts w:ascii="Arial" w:hAnsi="Arial" w:cs="Arial"/>
          <w:sz w:val="22"/>
          <w:szCs w:val="22"/>
        </w:rPr>
        <w:t xml:space="preserve"> PDF, Arial 11 font </w:t>
      </w:r>
    </w:p>
    <w:sectPr w:rsidR="00BD14AA" w:rsidRPr="00BD14AA" w:rsidSect="00BD14AA">
      <w:headerReference w:type="default" r:id="rId11"/>
      <w:footerReference w:type="default" r:id="rId12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F564E8" w14:textId="77777777" w:rsidR="00FC5ED9" w:rsidRDefault="00FC5ED9" w:rsidP="000172E5">
      <w:pPr>
        <w:spacing w:after="0" w:line="240" w:lineRule="auto"/>
      </w:pPr>
      <w:r>
        <w:separator/>
      </w:r>
    </w:p>
  </w:endnote>
  <w:endnote w:type="continuationSeparator" w:id="0">
    <w:p w14:paraId="7B329BE7" w14:textId="77777777" w:rsidR="00FC5ED9" w:rsidRDefault="00FC5ED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F19EED-FB76-4CD2-B31D-D3158C82CAA1}"/>
    <w:embedBold r:id="rId2" w:fontKey="{A501F016-36BB-41F1-BD19-8C6D38ADBED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3507AB7-D603-42A1-974D-20FEA59EA25E}"/>
    <w:embedBold r:id="rId4" w:fontKey="{3499E485-EBAF-469A-AA7D-A7D3D2CB34BD}"/>
    <w:embedItalic r:id="rId5" w:fontKey="{5C5192A8-AB7E-47A6-BB2D-25141F0B8C5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E0802D7-37E6-4F98-8B28-25EB7400AE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6F2D9290" w14:textId="77777777" w:rsidTr="00C4167A">
      <w:tc>
        <w:tcPr>
          <w:tcW w:w="4675" w:type="dxa"/>
          <w:vAlign w:val="center"/>
        </w:tcPr>
        <w:p w14:paraId="244D2118" w14:textId="12845CBF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DFB5D0D" w14:textId="2E75502B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25C8C28" w14:textId="177599FA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71C3AB" w14:textId="77777777" w:rsidR="00FC5ED9" w:rsidRDefault="00FC5ED9" w:rsidP="000172E5">
      <w:pPr>
        <w:spacing w:after="0" w:line="240" w:lineRule="auto"/>
      </w:pPr>
      <w:r>
        <w:separator/>
      </w:r>
    </w:p>
  </w:footnote>
  <w:footnote w:type="continuationSeparator" w:id="0">
    <w:p w14:paraId="517027C2" w14:textId="77777777" w:rsidR="00FC5ED9" w:rsidRDefault="00FC5ED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14:paraId="69F81C41" w14:textId="77777777" w:rsidTr="00384B05">
      <w:trPr>
        <w:trHeight w:val="990"/>
      </w:trPr>
      <w:tc>
        <w:tcPr>
          <w:tcW w:w="1350" w:type="dxa"/>
          <w:vAlign w:val="center"/>
        </w:tcPr>
        <w:p w14:paraId="48D451D2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0923866F" wp14:editId="32E91735">
                    <wp:extent cx="647007" cy="640080"/>
                    <wp:effectExtent l="0" t="0" r="0" b="7620"/>
                    <wp:docPr id="4" name="Group 4" descr="checklist ico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c 3" descr="Lis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c 1" descr="Clipboar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1048DFE" id="Group 4" o:spid="_x0000_s1026" alt="checklist icon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3" o:spid="_x0000_s1027" type="#_x0000_t75" alt="List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">
                      <v:imagedata r:id="rId5" o:title="List"/>
                    </v:shape>
                    <v:shape id="Graphic 1" o:spid="_x0000_s1028" type="#_x0000_t75" alt="Clipboard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">
                      <v:imagedata r:id="rId6" o:title="Clipboard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14:paraId="1453B29E" w14:textId="62840593" w:rsidR="00B337A2" w:rsidRPr="00E204FF" w:rsidRDefault="00BD14AA" w:rsidP="00E204FF">
          <w:pPr>
            <w:pStyle w:val="Header"/>
          </w:pPr>
          <w:r>
            <w:t>Research Training</w:t>
          </w:r>
          <w:r w:rsidR="00FC5ED9">
            <w:t xml:space="preserve"> Form</w:t>
          </w:r>
        </w:p>
      </w:tc>
    </w:tr>
  </w:tbl>
  <w:p w14:paraId="6E60E70A" w14:textId="78B1B27E" w:rsidR="000172E5" w:rsidRPr="00311D4F" w:rsidRDefault="0018415F" w:rsidP="00311D4F">
    <w:pPr>
      <w:pStyle w:val="NoSpacing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250947" wp14:editId="43D2271F">
          <wp:simplePos x="0" y="0"/>
          <wp:positionH relativeFrom="column">
            <wp:posOffset>4456049</wp:posOffset>
          </wp:positionH>
          <wp:positionV relativeFrom="paragraph">
            <wp:posOffset>-932815</wp:posOffset>
          </wp:positionV>
          <wp:extent cx="2278126" cy="714375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822" cy="71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ED9"/>
    <w:rsid w:val="000172E5"/>
    <w:rsid w:val="00052382"/>
    <w:rsid w:val="0006568A"/>
    <w:rsid w:val="00076F0F"/>
    <w:rsid w:val="0007756C"/>
    <w:rsid w:val="00084253"/>
    <w:rsid w:val="000D1F49"/>
    <w:rsid w:val="001036CE"/>
    <w:rsid w:val="001727CA"/>
    <w:rsid w:val="0018415F"/>
    <w:rsid w:val="001B663D"/>
    <w:rsid w:val="002164B2"/>
    <w:rsid w:val="00221662"/>
    <w:rsid w:val="002A3E6A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671AAB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975BE"/>
    <w:rsid w:val="008E203A"/>
    <w:rsid w:val="0091229C"/>
    <w:rsid w:val="00940E73"/>
    <w:rsid w:val="0098597D"/>
    <w:rsid w:val="009F619A"/>
    <w:rsid w:val="009F6DDE"/>
    <w:rsid w:val="00A370A8"/>
    <w:rsid w:val="00AC713C"/>
    <w:rsid w:val="00B14D36"/>
    <w:rsid w:val="00B337A2"/>
    <w:rsid w:val="00BD14AA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340C3"/>
    <w:rsid w:val="00D4137C"/>
    <w:rsid w:val="00DB3FAD"/>
    <w:rsid w:val="00E204FF"/>
    <w:rsid w:val="00E61C09"/>
    <w:rsid w:val="00EB3B58"/>
    <w:rsid w:val="00EC7359"/>
    <w:rsid w:val="00EE3054"/>
    <w:rsid w:val="00F00606"/>
    <w:rsid w:val="00F01256"/>
    <w:rsid w:val="00F15FB9"/>
    <w:rsid w:val="00FC5ED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DF1C8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8975BE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5B9BD5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5B9BD5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ronberry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25484-53E1-46D3-A0C0-3E19DEA643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2021-04-26T13:11:00Z</dcterms:created>
  <dcterms:modified xsi:type="dcterms:W3CDTF">2021-04-26T17:59:00Z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