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616" w:type="pct"/>
        <w:tblInd w:w="-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450"/>
        <w:gridCol w:w="307"/>
        <w:gridCol w:w="4092"/>
        <w:gridCol w:w="791"/>
        <w:gridCol w:w="2893"/>
      </w:tblGrid>
      <w:tr w:rsidR="008975BE" w:rsidRPr="00846B76" w14:paraId="192CC00E" w14:textId="77777777" w:rsidTr="00671AAB">
        <w:trPr>
          <w:trHeight w:val="512"/>
        </w:trPr>
        <w:tc>
          <w:tcPr>
            <w:tcW w:w="5000" w:type="pct"/>
            <w:gridSpan w:val="6"/>
            <w:shd w:val="clear" w:color="auto" w:fill="0070C0"/>
            <w:vAlign w:val="bottom"/>
          </w:tcPr>
          <w:p w14:paraId="2BC755A1" w14:textId="3E8E9B6F" w:rsidR="008975BE" w:rsidRPr="00846B76" w:rsidRDefault="008975BE" w:rsidP="00E41379">
            <w:pPr>
              <w:spacing w:before="120" w:after="120"/>
              <w:rPr>
                <w:rFonts w:asciiTheme="majorHAnsi" w:hAnsiTheme="majorHAnsi"/>
                <w:b/>
              </w:rPr>
            </w:pPr>
            <w:r w:rsidRPr="008975BE">
              <w:rPr>
                <w:rFonts w:asciiTheme="majorHAnsi" w:hAnsiTheme="majorHAnsi"/>
                <w:b/>
                <w:color w:val="FFFFFF" w:themeColor="background1"/>
              </w:rPr>
              <w:t>General Information</w:t>
            </w:r>
          </w:p>
        </w:tc>
      </w:tr>
      <w:tr w:rsidR="008975BE" w:rsidRPr="00846B76" w14:paraId="65211A6F" w14:textId="77777777" w:rsidTr="008975BE">
        <w:trPr>
          <w:trHeight w:val="473"/>
        </w:trPr>
        <w:tc>
          <w:tcPr>
            <w:tcW w:w="1156" w:type="pct"/>
            <w:gridSpan w:val="2"/>
            <w:vAlign w:val="bottom"/>
          </w:tcPr>
          <w:p w14:paraId="64D0A643" w14:textId="15C1F523" w:rsidR="008975BE" w:rsidRPr="008975BE" w:rsidRDefault="008975BE" w:rsidP="008975BE">
            <w:pPr>
              <w:pStyle w:val="NormalIndent"/>
              <w:jc w:val="right"/>
              <w:rPr>
                <w:b/>
                <w:bCs/>
                <w:sz w:val="24"/>
                <w:szCs w:val="24"/>
              </w:rPr>
            </w:pPr>
            <w:r w:rsidRPr="008975BE">
              <w:rPr>
                <w:b/>
                <w:bCs/>
                <w:sz w:val="24"/>
                <w:szCs w:val="24"/>
              </w:rPr>
              <w:t>Applicant Name</w:t>
            </w:r>
          </w:p>
        </w:tc>
        <w:tc>
          <w:tcPr>
            <w:tcW w:w="3844" w:type="pct"/>
            <w:gridSpan w:val="4"/>
            <w:tcBorders>
              <w:bottom w:val="single" w:sz="4" w:space="0" w:color="auto"/>
            </w:tcBorders>
            <w:vAlign w:val="bottom"/>
          </w:tcPr>
          <w:p w14:paraId="338735A0" w14:textId="77777777" w:rsidR="008975BE" w:rsidRPr="00846B76" w:rsidRDefault="008975BE" w:rsidP="00E41379"/>
        </w:tc>
      </w:tr>
      <w:tr w:rsidR="008975BE" w:rsidRPr="00846B76" w14:paraId="646CD5D7" w14:textId="77777777" w:rsidTr="008975BE">
        <w:trPr>
          <w:trHeight w:val="473"/>
        </w:trPr>
        <w:tc>
          <w:tcPr>
            <w:tcW w:w="1156" w:type="pct"/>
            <w:gridSpan w:val="2"/>
            <w:vAlign w:val="bottom"/>
          </w:tcPr>
          <w:p w14:paraId="41FFEFF6" w14:textId="579F4B98" w:rsidR="008975BE" w:rsidRPr="008975BE" w:rsidRDefault="008975BE" w:rsidP="008975BE">
            <w:pPr>
              <w:pStyle w:val="NormalIndent"/>
              <w:jc w:val="right"/>
              <w:rPr>
                <w:b/>
                <w:bCs/>
                <w:sz w:val="24"/>
                <w:szCs w:val="24"/>
              </w:rPr>
            </w:pPr>
            <w:r w:rsidRPr="008975BE">
              <w:rPr>
                <w:b/>
                <w:bCs/>
                <w:sz w:val="24"/>
                <w:szCs w:val="24"/>
              </w:rPr>
              <w:t>Conference Name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A58FD4" w14:textId="77777777" w:rsidR="008975BE" w:rsidRPr="00846B76" w:rsidRDefault="008975BE" w:rsidP="00E41379"/>
        </w:tc>
        <w:tc>
          <w:tcPr>
            <w:tcW w:w="376" w:type="pct"/>
            <w:tcBorders>
              <w:top w:val="single" w:sz="4" w:space="0" w:color="auto"/>
            </w:tcBorders>
            <w:vAlign w:val="bottom"/>
          </w:tcPr>
          <w:p w14:paraId="748B7B39" w14:textId="2DEE0749" w:rsidR="008975BE" w:rsidRPr="008975BE" w:rsidRDefault="008975BE" w:rsidP="00E41379">
            <w:pPr>
              <w:spacing w:before="120"/>
              <w:rPr>
                <w:b/>
                <w:bCs/>
              </w:rPr>
            </w:pPr>
            <w:r w:rsidRPr="008975BE">
              <w:rPr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137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603374A" w14:textId="77777777" w:rsidR="008975BE" w:rsidRPr="00846B76" w:rsidRDefault="008975BE" w:rsidP="00E41379"/>
        </w:tc>
      </w:tr>
      <w:tr w:rsidR="008975BE" w:rsidRPr="00846B76" w14:paraId="16E5E302" w14:textId="77777777" w:rsidTr="008975BE">
        <w:trPr>
          <w:trHeight w:val="460"/>
        </w:trPr>
        <w:tc>
          <w:tcPr>
            <w:tcW w:w="1156" w:type="pct"/>
            <w:gridSpan w:val="2"/>
            <w:vAlign w:val="bottom"/>
          </w:tcPr>
          <w:p w14:paraId="3E548FA4" w14:textId="140BEB8C" w:rsidR="008975BE" w:rsidRPr="008975BE" w:rsidRDefault="008975BE" w:rsidP="008975BE">
            <w:pPr>
              <w:pStyle w:val="NormalIndent"/>
              <w:jc w:val="right"/>
              <w:rPr>
                <w:b/>
                <w:bCs/>
                <w:sz w:val="24"/>
                <w:szCs w:val="24"/>
              </w:rPr>
            </w:pPr>
            <w:r w:rsidRPr="008975BE">
              <w:rPr>
                <w:b/>
                <w:bCs/>
                <w:sz w:val="24"/>
                <w:szCs w:val="24"/>
              </w:rPr>
              <w:t>Abstract Title</w:t>
            </w:r>
          </w:p>
        </w:tc>
        <w:tc>
          <w:tcPr>
            <w:tcW w:w="3844" w:type="pct"/>
            <w:gridSpan w:val="4"/>
            <w:tcBorders>
              <w:bottom w:val="single" w:sz="4" w:space="0" w:color="auto"/>
            </w:tcBorders>
            <w:vAlign w:val="bottom"/>
          </w:tcPr>
          <w:p w14:paraId="4D176E0E" w14:textId="77777777" w:rsidR="008975BE" w:rsidRPr="00846B76" w:rsidRDefault="008975BE" w:rsidP="00E41379"/>
        </w:tc>
      </w:tr>
      <w:tr w:rsidR="008975BE" w:rsidRPr="00E204FF" w14:paraId="6F67BA97" w14:textId="77777777" w:rsidTr="008975BE">
        <w:trPr>
          <w:trHeight w:val="46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0C4287FD" w14:textId="77777777" w:rsidR="008975BE" w:rsidRPr="00E204FF" w:rsidRDefault="008975BE" w:rsidP="00E41379">
            <w:pPr>
              <w:pStyle w:val="NoSpacing"/>
              <w:rPr>
                <w:sz w:val="8"/>
              </w:rPr>
            </w:pPr>
          </w:p>
        </w:tc>
      </w:tr>
      <w:tr w:rsidR="008975BE" w:rsidRPr="00E204FF" w14:paraId="133C5D1D" w14:textId="77777777" w:rsidTr="00671AAB">
        <w:trPr>
          <w:trHeight w:val="499"/>
        </w:trPr>
        <w:tc>
          <w:tcPr>
            <w:tcW w:w="5000" w:type="pct"/>
            <w:gridSpan w:val="6"/>
            <w:shd w:val="clear" w:color="auto" w:fill="0070C0"/>
            <w:vAlign w:val="bottom"/>
          </w:tcPr>
          <w:p w14:paraId="796E3035" w14:textId="71AD0DC3" w:rsidR="008975BE" w:rsidRPr="00E204FF" w:rsidRDefault="008975BE" w:rsidP="00E41379">
            <w:pPr>
              <w:pStyle w:val="Heading1"/>
              <w:outlineLvl w:val="0"/>
            </w:pPr>
            <w:r>
              <w:rPr>
                <w:color w:val="FFFFFF" w:themeColor="background1"/>
              </w:rPr>
              <w:t xml:space="preserve">Travel </w:t>
            </w:r>
            <w:r w:rsidRPr="008975BE">
              <w:rPr>
                <w:color w:val="FFFFFF" w:themeColor="background1"/>
              </w:rPr>
              <w:t>Budget</w:t>
            </w:r>
          </w:p>
        </w:tc>
      </w:tr>
      <w:tr w:rsidR="008975BE" w:rsidRPr="00846B76" w14:paraId="60E9C904" w14:textId="77777777" w:rsidTr="008975BE">
        <w:trPr>
          <w:trHeight w:val="486"/>
        </w:trPr>
        <w:tc>
          <w:tcPr>
            <w:tcW w:w="942" w:type="pct"/>
            <w:vAlign w:val="bottom"/>
          </w:tcPr>
          <w:p w14:paraId="0DCCDEC1" w14:textId="3110F2F7" w:rsidR="008975BE" w:rsidRPr="008975BE" w:rsidRDefault="008975BE" w:rsidP="008975BE">
            <w:pPr>
              <w:pStyle w:val="NormalIndent"/>
              <w:jc w:val="right"/>
              <w:rPr>
                <w:b/>
                <w:bCs/>
                <w:sz w:val="24"/>
                <w:szCs w:val="24"/>
              </w:rPr>
            </w:pPr>
            <w:r w:rsidRPr="008975BE">
              <w:rPr>
                <w:b/>
                <w:bCs/>
                <w:sz w:val="24"/>
                <w:szCs w:val="24"/>
              </w:rPr>
              <w:t>Registration</w:t>
            </w:r>
          </w:p>
        </w:tc>
        <w:tc>
          <w:tcPr>
            <w:tcW w:w="4058" w:type="pct"/>
            <w:gridSpan w:val="5"/>
            <w:tcBorders>
              <w:bottom w:val="single" w:sz="4" w:space="0" w:color="auto"/>
            </w:tcBorders>
            <w:vAlign w:val="bottom"/>
          </w:tcPr>
          <w:p w14:paraId="078A54F4" w14:textId="77777777" w:rsidR="008975BE" w:rsidRPr="00846B76" w:rsidRDefault="008975BE" w:rsidP="00E41379"/>
        </w:tc>
      </w:tr>
      <w:tr w:rsidR="008975BE" w:rsidRPr="00846B76" w14:paraId="5F63569E" w14:textId="77777777" w:rsidTr="008975BE">
        <w:trPr>
          <w:trHeight w:val="460"/>
        </w:trPr>
        <w:tc>
          <w:tcPr>
            <w:tcW w:w="942" w:type="pct"/>
            <w:vAlign w:val="bottom"/>
          </w:tcPr>
          <w:p w14:paraId="03D17706" w14:textId="3CDFEA7D" w:rsidR="008975BE" w:rsidRPr="008975BE" w:rsidRDefault="008975BE" w:rsidP="008975BE">
            <w:pPr>
              <w:pStyle w:val="NormalIndent"/>
              <w:jc w:val="right"/>
              <w:rPr>
                <w:sz w:val="24"/>
                <w:szCs w:val="24"/>
              </w:rPr>
            </w:pPr>
            <w:proofErr w:type="gramStart"/>
            <w:r w:rsidRPr="008975BE">
              <w:rPr>
                <w:b/>
                <w:bCs/>
                <w:sz w:val="24"/>
                <w:szCs w:val="24"/>
              </w:rPr>
              <w:t>Travel</w:t>
            </w:r>
            <w:r w:rsidRPr="008975BE">
              <w:rPr>
                <w:sz w:val="24"/>
                <w:szCs w:val="24"/>
              </w:rPr>
              <w:t>(</w:t>
            </w:r>
            <w:proofErr w:type="gramEnd"/>
            <w:r w:rsidRPr="008975BE">
              <w:rPr>
                <w:sz w:val="22"/>
                <w:szCs w:val="22"/>
              </w:rPr>
              <w:t>air, mileage, etc.)</w:t>
            </w:r>
          </w:p>
        </w:tc>
        <w:tc>
          <w:tcPr>
            <w:tcW w:w="4058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5CFC91F" w14:textId="77777777" w:rsidR="008975BE" w:rsidRPr="00846B76" w:rsidRDefault="008975BE" w:rsidP="00E41379"/>
        </w:tc>
      </w:tr>
      <w:tr w:rsidR="008975BE" w:rsidRPr="00846B76" w14:paraId="39CEF508" w14:textId="77777777" w:rsidTr="008975BE">
        <w:trPr>
          <w:trHeight w:val="473"/>
        </w:trPr>
        <w:tc>
          <w:tcPr>
            <w:tcW w:w="942" w:type="pct"/>
            <w:vAlign w:val="bottom"/>
          </w:tcPr>
          <w:p w14:paraId="00FED99F" w14:textId="3035C5CF" w:rsidR="008975BE" w:rsidRPr="008975BE" w:rsidRDefault="008975BE" w:rsidP="008975BE">
            <w:pPr>
              <w:pStyle w:val="NormalIndent"/>
              <w:jc w:val="right"/>
              <w:rPr>
                <w:b/>
                <w:bCs/>
                <w:sz w:val="24"/>
                <w:szCs w:val="24"/>
              </w:rPr>
            </w:pPr>
            <w:r w:rsidRPr="008975BE">
              <w:rPr>
                <w:b/>
                <w:bCs/>
                <w:sz w:val="24"/>
                <w:szCs w:val="24"/>
              </w:rPr>
              <w:t>Lodging</w:t>
            </w:r>
          </w:p>
        </w:tc>
        <w:tc>
          <w:tcPr>
            <w:tcW w:w="4058" w:type="pct"/>
            <w:gridSpan w:val="5"/>
            <w:tcBorders>
              <w:bottom w:val="single" w:sz="4" w:space="0" w:color="auto"/>
            </w:tcBorders>
            <w:vAlign w:val="bottom"/>
          </w:tcPr>
          <w:p w14:paraId="4BEF63A8" w14:textId="77777777" w:rsidR="008975BE" w:rsidRPr="00846B76" w:rsidRDefault="008975BE" w:rsidP="00E41379"/>
        </w:tc>
      </w:tr>
      <w:tr w:rsidR="008975BE" w:rsidRPr="00846B76" w14:paraId="2E1F4CD1" w14:textId="77777777" w:rsidTr="008975BE">
        <w:trPr>
          <w:trHeight w:val="473"/>
        </w:trPr>
        <w:tc>
          <w:tcPr>
            <w:tcW w:w="942" w:type="pct"/>
            <w:vAlign w:val="bottom"/>
          </w:tcPr>
          <w:p w14:paraId="601FDC4C" w14:textId="21575906" w:rsidR="008975BE" w:rsidRPr="008975BE" w:rsidRDefault="008975BE" w:rsidP="008975BE">
            <w:pPr>
              <w:pStyle w:val="NormalIndent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Other</w:t>
            </w:r>
          </w:p>
        </w:tc>
        <w:tc>
          <w:tcPr>
            <w:tcW w:w="4058" w:type="pct"/>
            <w:gridSpan w:val="5"/>
            <w:tcBorders>
              <w:bottom w:val="single" w:sz="4" w:space="0" w:color="auto"/>
            </w:tcBorders>
            <w:vAlign w:val="bottom"/>
          </w:tcPr>
          <w:p w14:paraId="41532781" w14:textId="77777777" w:rsidR="008975BE" w:rsidRPr="00846B76" w:rsidRDefault="008975BE" w:rsidP="00E41379"/>
        </w:tc>
      </w:tr>
      <w:tr w:rsidR="008975BE" w:rsidRPr="00E204FF" w14:paraId="4343BA4D" w14:textId="77777777" w:rsidTr="008975BE">
        <w:trPr>
          <w:trHeight w:val="78"/>
        </w:trPr>
        <w:tc>
          <w:tcPr>
            <w:tcW w:w="1302" w:type="pct"/>
            <w:gridSpan w:val="3"/>
            <w:vAlign w:val="bottom"/>
          </w:tcPr>
          <w:p w14:paraId="539B0068" w14:textId="77777777" w:rsidR="008975BE" w:rsidRPr="00E204FF" w:rsidRDefault="008975BE" w:rsidP="00E41379">
            <w:pPr>
              <w:pStyle w:val="NoSpacing"/>
              <w:rPr>
                <w:sz w:val="8"/>
              </w:rPr>
            </w:pPr>
          </w:p>
        </w:tc>
        <w:tc>
          <w:tcPr>
            <w:tcW w:w="3698" w:type="pct"/>
            <w:gridSpan w:val="3"/>
            <w:vAlign w:val="bottom"/>
          </w:tcPr>
          <w:p w14:paraId="7C6B8113" w14:textId="77777777" w:rsidR="008975BE" w:rsidRPr="00E204FF" w:rsidRDefault="008975BE" w:rsidP="00E41379">
            <w:pPr>
              <w:pStyle w:val="NoSpacing"/>
              <w:rPr>
                <w:sz w:val="8"/>
              </w:rPr>
            </w:pPr>
          </w:p>
        </w:tc>
      </w:tr>
      <w:tr w:rsidR="008975BE" w:rsidRPr="00846B76" w14:paraId="27FF80D3" w14:textId="77777777" w:rsidTr="00671AAB">
        <w:trPr>
          <w:trHeight w:val="512"/>
        </w:trPr>
        <w:tc>
          <w:tcPr>
            <w:tcW w:w="5000" w:type="pct"/>
            <w:gridSpan w:val="6"/>
            <w:shd w:val="clear" w:color="auto" w:fill="0070C0"/>
          </w:tcPr>
          <w:p w14:paraId="184EF451" w14:textId="7351A945" w:rsidR="008975BE" w:rsidRPr="00E204FF" w:rsidRDefault="008975BE" w:rsidP="00E41379">
            <w:pPr>
              <w:pStyle w:val="Heading1"/>
              <w:outlineLvl w:val="0"/>
            </w:pPr>
            <w:r w:rsidRPr="008975BE">
              <w:rPr>
                <w:color w:val="FFFFFF" w:themeColor="background1"/>
              </w:rPr>
              <w:t>Abstract</w:t>
            </w:r>
          </w:p>
        </w:tc>
      </w:tr>
    </w:tbl>
    <w:p w14:paraId="0F1CC9AE" w14:textId="7D44E88C" w:rsidR="000172E5" w:rsidRDefault="000172E5" w:rsidP="00E204FF">
      <w:pPr>
        <w:pStyle w:val="NoSpacing"/>
      </w:pPr>
    </w:p>
    <w:p w14:paraId="579A4CCD" w14:textId="06CA745D" w:rsidR="008975BE" w:rsidRPr="0006568A" w:rsidRDefault="008975BE" w:rsidP="00E204FF">
      <w:pPr>
        <w:pStyle w:val="NoSpacing"/>
      </w:pPr>
      <w:r>
        <w:t>Insert Here</w:t>
      </w:r>
    </w:p>
    <w:sectPr w:rsidR="008975BE" w:rsidRPr="0006568A" w:rsidSect="006145D8">
      <w:headerReference w:type="default" r:id="rId11"/>
      <w:footerReference w:type="default" r:id="rId12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F564E8" w14:textId="77777777" w:rsidR="00FC5ED9" w:rsidRDefault="00FC5ED9" w:rsidP="000172E5">
      <w:pPr>
        <w:spacing w:after="0" w:line="240" w:lineRule="auto"/>
      </w:pPr>
      <w:r>
        <w:separator/>
      </w:r>
    </w:p>
  </w:endnote>
  <w:endnote w:type="continuationSeparator" w:id="0">
    <w:p w14:paraId="7B329BE7" w14:textId="77777777" w:rsidR="00FC5ED9" w:rsidRDefault="00FC5ED9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E1858C7-00EA-4731-BEC0-2EDE69852963}"/>
    <w:embedBold r:id="rId2" w:fontKey="{63B50856-5DAE-480D-BB1F-5DF2227B071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4C36988-DE82-4955-8787-7599431E1B3C}"/>
    <w:embedBold r:id="rId4" w:fontKey="{DA98F38A-D77D-4712-AA22-09CDFACF3D42}"/>
    <w:embedItalic r:id="rId5" w:fontKey="{AE0AAFB2-9D12-4724-926D-4FD025274B1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EB277AA-C843-4C71-8C9D-61C531D1A9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6F2D9290" w14:textId="77777777" w:rsidTr="00C4167A">
      <w:tc>
        <w:tcPr>
          <w:tcW w:w="4675" w:type="dxa"/>
          <w:vAlign w:val="center"/>
        </w:tcPr>
        <w:p w14:paraId="244D2118" w14:textId="12845CBF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3DFB5D0D" w14:textId="2E75502B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425C8C28" w14:textId="177599FA" w:rsidR="006145D8" w:rsidRDefault="006145D8" w:rsidP="00311D4F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71C3AB" w14:textId="77777777" w:rsidR="00FC5ED9" w:rsidRDefault="00FC5ED9" w:rsidP="000172E5">
      <w:pPr>
        <w:spacing w:after="0" w:line="240" w:lineRule="auto"/>
      </w:pPr>
      <w:r>
        <w:separator/>
      </w:r>
    </w:p>
  </w:footnote>
  <w:footnote w:type="continuationSeparator" w:id="0">
    <w:p w14:paraId="517027C2" w14:textId="77777777" w:rsidR="00FC5ED9" w:rsidRDefault="00FC5ED9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B337A2" w14:paraId="69F81C41" w14:textId="77777777" w:rsidTr="00384B05">
      <w:trPr>
        <w:trHeight w:val="990"/>
      </w:trPr>
      <w:tc>
        <w:tcPr>
          <w:tcW w:w="1350" w:type="dxa"/>
          <w:vAlign w:val="center"/>
        </w:tcPr>
        <w:p w14:paraId="48D451D2" w14:textId="77777777" w:rsidR="00B337A2" w:rsidRPr="00B337A2" w:rsidRDefault="0088580B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noProof/>
            </w:rPr>
            <mc:AlternateContent>
              <mc:Choice Requires="wpg">
                <w:drawing>
                  <wp:inline distT="0" distB="0" distL="0" distR="0" wp14:anchorId="0923866F" wp14:editId="32E91735">
                    <wp:extent cx="647007" cy="640080"/>
                    <wp:effectExtent l="0" t="0" r="0" b="7620"/>
                    <wp:docPr id="4" name="Group 4" descr="checklist icon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47007" cy="640080"/>
                              <a:chOff x="0" y="0"/>
                              <a:chExt cx="647007" cy="64008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Graphic 3" descr="List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55418"/>
                                <a:ext cx="636270" cy="584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Graphic 1" descr="Clipboar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927" y="0"/>
                                <a:ext cx="640080" cy="6400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21048DFE" id="Group 4" o:spid="_x0000_s1026" alt="checklist icon" style="width:50.95pt;height:50.4pt;mso-position-horizontal-relative:char;mso-position-vertical-relative:line" coordsize="6470,6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c 3" o:spid="_x0000_s1027" type="#_x0000_t75" alt="List" style="position:absolute;top:554;width:6362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">
                      <v:imagedata r:id="rId5" o:title="List"/>
                    </v:shape>
                    <v:shape id="Graphic 1" o:spid="_x0000_s1028" type="#_x0000_t75" alt="Clipboard" style="position:absolute;left:69;width:6401;height:6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">
                      <v:imagedata r:id="rId6" o:title="Clipboard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8000" w:type="dxa"/>
          <w:vAlign w:val="center"/>
        </w:tcPr>
        <w:p w14:paraId="1453B29E" w14:textId="1186139C" w:rsidR="00B337A2" w:rsidRPr="00E204FF" w:rsidRDefault="008975BE" w:rsidP="00E204FF">
          <w:pPr>
            <w:pStyle w:val="Header"/>
          </w:pPr>
          <w:r>
            <w:t>Travel</w:t>
          </w:r>
          <w:r w:rsidR="00FC5ED9">
            <w:t xml:space="preserve"> Form</w:t>
          </w:r>
        </w:p>
      </w:tc>
    </w:tr>
  </w:tbl>
  <w:p w14:paraId="6E60E70A" w14:textId="78B1B27E" w:rsidR="000172E5" w:rsidRPr="00311D4F" w:rsidRDefault="0018415F" w:rsidP="00311D4F">
    <w:pPr>
      <w:pStyle w:val="NoSpacing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4250947" wp14:editId="43D2271F">
          <wp:simplePos x="0" y="0"/>
          <wp:positionH relativeFrom="column">
            <wp:posOffset>4456049</wp:posOffset>
          </wp:positionH>
          <wp:positionV relativeFrom="paragraph">
            <wp:posOffset>-932815</wp:posOffset>
          </wp:positionV>
          <wp:extent cx="2278126" cy="714375"/>
          <wp:effectExtent l="0" t="0" r="825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7822" cy="717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ED9"/>
    <w:rsid w:val="000172E5"/>
    <w:rsid w:val="00052382"/>
    <w:rsid w:val="0006568A"/>
    <w:rsid w:val="00076F0F"/>
    <w:rsid w:val="0007756C"/>
    <w:rsid w:val="00084253"/>
    <w:rsid w:val="000D1F49"/>
    <w:rsid w:val="001036CE"/>
    <w:rsid w:val="001727CA"/>
    <w:rsid w:val="0018415F"/>
    <w:rsid w:val="001B663D"/>
    <w:rsid w:val="002164B2"/>
    <w:rsid w:val="00221662"/>
    <w:rsid w:val="002A3E6A"/>
    <w:rsid w:val="002C56E6"/>
    <w:rsid w:val="00311D4F"/>
    <w:rsid w:val="00344849"/>
    <w:rsid w:val="00361E11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15005"/>
    <w:rsid w:val="0063739C"/>
    <w:rsid w:val="00671AAB"/>
    <w:rsid w:val="007147D7"/>
    <w:rsid w:val="00745184"/>
    <w:rsid w:val="00770F25"/>
    <w:rsid w:val="007A1FF2"/>
    <w:rsid w:val="007A35A8"/>
    <w:rsid w:val="007B0A85"/>
    <w:rsid w:val="007C6A52"/>
    <w:rsid w:val="0082043E"/>
    <w:rsid w:val="00846B76"/>
    <w:rsid w:val="0088580B"/>
    <w:rsid w:val="008975BE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340C3"/>
    <w:rsid w:val="00DB3FAD"/>
    <w:rsid w:val="00E204FF"/>
    <w:rsid w:val="00E61C09"/>
    <w:rsid w:val="00EB3B58"/>
    <w:rsid w:val="00EC7359"/>
    <w:rsid w:val="00EE3054"/>
    <w:rsid w:val="00F00606"/>
    <w:rsid w:val="00F01256"/>
    <w:rsid w:val="00FC5ED9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DF1C8A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8975BE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5B9BD5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A1FF2"/>
    <w:rPr>
      <w:rFonts w:asciiTheme="majorHAnsi" w:eastAsia="Calibri" w:hAnsiTheme="majorHAnsi" w:cs="Times New Roman"/>
      <w:b/>
      <w:noProof/>
      <w:color w:val="5B9BD5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0563C1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fronberry\AppData\Roaming\Microsoft\Templates\Food%20sign%20u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725484-53E1-46D3-A0C0-3E19DEA6430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Food sign up</Template>
  <TotalTime>0</TotalTime>
  <Pages>1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2021-04-12T14:51:00Z</dcterms:created>
  <dcterms:modified xsi:type="dcterms:W3CDTF">2021-04-12T15:25:00Z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