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586D7" w14:textId="77777777" w:rsidR="003C21D6" w:rsidRPr="005B7F2E"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366289">
        <w:rPr>
          <w:rFonts w:ascii="Arial" w:hAnsi="Arial" w:cs="Arial"/>
          <w:bCs/>
          <w:i/>
          <w:color w:val="0000FF"/>
          <w:sz w:val="22"/>
          <w:szCs w:val="22"/>
        </w:rPr>
        <w:t>projects</w:t>
      </w:r>
      <w:r w:rsidR="003C21D6" w:rsidRPr="005B7F2E">
        <w:rPr>
          <w:rFonts w:ascii="Arial" w:hAnsi="Arial" w:cs="Arial"/>
          <w:bCs/>
          <w:i/>
          <w:color w:val="0000FF"/>
          <w:sz w:val="22"/>
          <w:szCs w:val="22"/>
        </w:rPr>
        <w:t xml:space="preserve"> involving </w:t>
      </w:r>
      <w:r w:rsidR="003C21D6" w:rsidRPr="005B7F2E">
        <w:rPr>
          <w:rFonts w:ascii="Arial" w:hAnsi="Arial" w:cs="Arial"/>
          <w:bCs/>
          <w:i/>
          <w:color w:val="0000FF"/>
          <w:sz w:val="22"/>
          <w:szCs w:val="22"/>
          <w:u w:val="single"/>
        </w:rPr>
        <w:t>clinical intervention</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r w:rsidR="003C21D6" w:rsidRPr="005B7F2E">
        <w:rPr>
          <w:rFonts w:ascii="Arial" w:hAnsi="Arial" w:cs="Arial"/>
          <w:bCs/>
          <w:i/>
          <w:color w:val="0000FF"/>
          <w:sz w:val="22"/>
          <w:szCs w:val="22"/>
        </w:rPr>
        <w:t xml:space="preserve">(e.g. drugs, devices, </w:t>
      </w:r>
      <w:r w:rsidR="000F1E8B" w:rsidRPr="005B7F2E">
        <w:rPr>
          <w:rFonts w:ascii="Arial" w:hAnsi="Arial" w:cs="Arial"/>
          <w:bCs/>
          <w:i/>
          <w:color w:val="0000FF"/>
          <w:sz w:val="22"/>
          <w:szCs w:val="22"/>
        </w:rPr>
        <w:t>surgery, psychotherapy).</w:t>
      </w:r>
    </w:p>
    <w:p w14:paraId="4B029F20"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3E9F713B" w14:textId="77777777" w:rsidR="003C21D6" w:rsidRPr="005B7F2E" w:rsidRDefault="003C21D6" w:rsidP="005B7F2E">
      <w:pPr>
        <w:jc w:val="center"/>
        <w:rPr>
          <w:rFonts w:ascii="Arial" w:hAnsi="Arial" w:cs="Arial"/>
          <w:sz w:val="18"/>
          <w:szCs w:val="20"/>
        </w:rPr>
      </w:pPr>
    </w:p>
    <w:p w14:paraId="05C7BFC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B14D284"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48DCE5A6"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5D62E70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3645A33A" w14:textId="15D5C761" w:rsidR="003C21D6" w:rsidRPr="005B7F2E" w:rsidRDefault="002D51F2"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w:t>
      </w:r>
      <w:r w:rsidR="00A12B6B">
        <w:rPr>
          <w:rFonts w:ascii="Arial" w:hAnsi="Arial" w:cs="Arial"/>
          <w:color w:val="0000FF"/>
          <w:sz w:val="18"/>
          <w:szCs w:val="20"/>
        </w:rPr>
        <w:t xml:space="preserve">in blue type </w:t>
      </w:r>
      <w:r w:rsidR="003C21D6" w:rsidRPr="005B7F2E">
        <w:rPr>
          <w:rFonts w:ascii="Arial" w:hAnsi="Arial" w:cs="Arial"/>
          <w:color w:val="0000FF"/>
          <w:sz w:val="18"/>
          <w:szCs w:val="20"/>
        </w:rPr>
        <w:t xml:space="preserve">can be used, modified, or deleted as </w:t>
      </w:r>
      <w:r>
        <w:rPr>
          <w:rFonts w:ascii="Arial" w:hAnsi="Arial" w:cs="Arial"/>
          <w:color w:val="0000FF"/>
          <w:sz w:val="18"/>
          <w:szCs w:val="20"/>
        </w:rPr>
        <w:t>indicated in the instructional text</w:t>
      </w:r>
      <w:r w:rsidR="003C21D6" w:rsidRPr="005B7F2E">
        <w:rPr>
          <w:rFonts w:ascii="Arial" w:hAnsi="Arial" w:cs="Arial"/>
          <w:color w:val="0000FF"/>
          <w:sz w:val="18"/>
          <w:szCs w:val="20"/>
        </w:rPr>
        <w:t xml:space="preserve"> </w:t>
      </w:r>
      <w:r w:rsidR="00345E44">
        <w:rPr>
          <w:rFonts w:ascii="Arial" w:hAnsi="Arial" w:cs="Arial"/>
          <w:color w:val="0000FF"/>
          <w:sz w:val="18"/>
          <w:szCs w:val="20"/>
        </w:rPr>
        <w:t>of each section</w:t>
      </w:r>
      <w:r w:rsidR="003C21D6" w:rsidRPr="005B7F2E">
        <w:rPr>
          <w:rFonts w:ascii="Arial" w:hAnsi="Arial" w:cs="Arial"/>
          <w:color w:val="0000FF"/>
          <w:sz w:val="18"/>
          <w:szCs w:val="20"/>
        </w:rPr>
        <w:t xml:space="preserve">. Please maintain the blue color to distinguish your </w:t>
      </w:r>
      <w:r w:rsidR="00366289">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2893BDF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46EA802C" w14:textId="77777777" w:rsidR="00527FE4" w:rsidRPr="005B7F2E" w:rsidRDefault="00527FE4" w:rsidP="00527FE4">
      <w:pPr>
        <w:rPr>
          <w:rFonts w:ascii="Arial" w:hAnsi="Arial" w:cs="Arial"/>
          <w:b/>
          <w:bCs/>
          <w:i/>
          <w:color w:val="0000FF"/>
          <w:sz w:val="22"/>
          <w:szCs w:val="22"/>
        </w:rPr>
      </w:pPr>
    </w:p>
    <w:p w14:paraId="2D43E59D" w14:textId="77777777" w:rsidR="00B33007" w:rsidRPr="005B7F2E" w:rsidRDefault="00B33007" w:rsidP="00893E44">
      <w:pPr>
        <w:jc w:val="center"/>
        <w:rPr>
          <w:rFonts w:ascii="Arial" w:hAnsi="Arial" w:cs="Arial"/>
          <w:b/>
          <w:sz w:val="22"/>
          <w:szCs w:val="22"/>
        </w:rPr>
      </w:pPr>
    </w:p>
    <w:p w14:paraId="20CC7268" w14:textId="32E5E226" w:rsidR="00722224" w:rsidRPr="005B7F2E" w:rsidRDefault="00722224" w:rsidP="00722224">
      <w:pPr>
        <w:jc w:val="center"/>
        <w:rPr>
          <w:rFonts w:ascii="Arial" w:hAnsi="Arial" w:cs="Arial"/>
          <w:b/>
          <w:sz w:val="22"/>
          <w:szCs w:val="22"/>
        </w:rPr>
      </w:pPr>
      <w:r w:rsidRPr="005B7F2E">
        <w:rPr>
          <w:rFonts w:ascii="Arial" w:hAnsi="Arial" w:cs="Arial"/>
          <w:b/>
          <w:sz w:val="22"/>
          <w:szCs w:val="22"/>
        </w:rPr>
        <w:t xml:space="preserve">Medical College of Wisconsin </w:t>
      </w:r>
    </w:p>
    <w:p w14:paraId="5E4DC65D"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8BFBBAB" w14:textId="77777777" w:rsidR="00893E44" w:rsidRPr="005B7F2E" w:rsidRDefault="00893E44" w:rsidP="00893E44">
      <w:pPr>
        <w:jc w:val="center"/>
        <w:rPr>
          <w:rFonts w:ascii="Arial" w:hAnsi="Arial" w:cs="Arial"/>
          <w:b/>
          <w:sz w:val="22"/>
          <w:szCs w:val="22"/>
        </w:rPr>
      </w:pPr>
    </w:p>
    <w:p w14:paraId="02272F99" w14:textId="77777777" w:rsidR="00F772A8" w:rsidRPr="005B7F2E" w:rsidRDefault="00F772A8" w:rsidP="00E31CF6">
      <w:pPr>
        <w:rPr>
          <w:rFonts w:ascii="Arial" w:hAnsi="Arial" w:cs="Arial"/>
          <w:sz w:val="22"/>
          <w:szCs w:val="22"/>
        </w:rPr>
      </w:pPr>
    </w:p>
    <w:p w14:paraId="3459BCAD"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1A80640" w14:textId="77777777" w:rsidR="00F772A8" w:rsidRPr="005B7F2E" w:rsidRDefault="00F772A8" w:rsidP="00E31CF6">
      <w:pPr>
        <w:jc w:val="center"/>
        <w:rPr>
          <w:rFonts w:ascii="Arial" w:hAnsi="Arial" w:cs="Arial"/>
          <w:color w:val="0000FF"/>
          <w:sz w:val="22"/>
          <w:szCs w:val="22"/>
        </w:rPr>
      </w:pPr>
    </w:p>
    <w:p w14:paraId="5604A81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0BB0F79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1F16F3A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4E8F514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6B2DB5F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3AA5570"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489C9702" w14:textId="77777777" w:rsidR="002126E8" w:rsidRPr="005B7F2E" w:rsidRDefault="002126E8" w:rsidP="00473C0D">
      <w:pPr>
        <w:rPr>
          <w:rFonts w:ascii="Arial" w:hAnsi="Arial" w:cs="Arial"/>
          <w:b/>
          <w:sz w:val="22"/>
          <w:szCs w:val="22"/>
          <w:u w:val="single"/>
        </w:rPr>
      </w:pPr>
    </w:p>
    <w:p w14:paraId="3A5A0217" w14:textId="77777777" w:rsidR="00241661" w:rsidRPr="005B7F2E" w:rsidRDefault="00241661" w:rsidP="00473C0D">
      <w:pPr>
        <w:rPr>
          <w:rFonts w:ascii="Arial" w:hAnsi="Arial" w:cs="Arial"/>
          <w:sz w:val="22"/>
          <w:szCs w:val="22"/>
        </w:rPr>
      </w:pPr>
      <w:bookmarkStart w:id="0" w:name="_Hlk503365669"/>
    </w:p>
    <w:bookmarkEnd w:id="0"/>
    <w:p w14:paraId="1DC3B9F5"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923072C19970487194DA1E953EB009CC"/>
        </w:placeholder>
        <w15:color w:val="FFFFFF"/>
      </w:sdtPr>
      <w:sdtEndPr/>
      <w:sdtContent>
        <w:p w14:paraId="78C1BCD9"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DDC4BF4" wp14:editId="675AA9DA">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260522EE" w14:textId="77777777" w:rsidR="00DD3DF1" w:rsidRPr="005B7F2E" w:rsidRDefault="00872021"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DD3DF1" w:rsidRPr="005B7F2E">
                                      <w:rPr>
                                        <w:rFonts w:ascii="Arial" w:hAnsi="Arial" w:cs="Arial"/>
                                        <w:b/>
                                        <w:sz w:val="22"/>
                                        <w:szCs w:val="22"/>
                                        <w:u w:val="single"/>
                                      </w:rPr>
                                      <w:t>Definitions</w:t>
                                    </w:r>
                                  </w:sdtContent>
                                </w:sdt>
                                <w:r w:rsidR="00DD3DF1">
                                  <w:rPr>
                                    <w:rFonts w:ascii="Arial" w:hAnsi="Arial" w:cs="Arial"/>
                                    <w:b/>
                                    <w:sz w:val="22"/>
                                    <w:szCs w:val="22"/>
                                    <w:u w:val="single"/>
                                  </w:rPr>
                                  <w:br/>
                                </w:r>
                              </w:p>
                              <w:p w14:paraId="2E19C1AE" w14:textId="77777777" w:rsidR="00DD3DF1" w:rsidRPr="005B7F2E" w:rsidRDefault="00DD3DF1"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D27F30C" w14:textId="77777777" w:rsidR="00DD3DF1" w:rsidRPr="005B7F2E" w:rsidRDefault="00DD3DF1"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70A3EE18" w14:textId="77777777" w:rsidR="00DD3DF1" w:rsidRPr="005B7F2E" w:rsidRDefault="00DD3DF1"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5BF20DA5" w14:textId="77777777" w:rsidR="00DD3DF1" w:rsidRPr="005B7F2E" w:rsidRDefault="00DD3DF1"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5DDC4BF4"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260522EE" w14:textId="77777777" w:rsidR="00DD3DF1" w:rsidRPr="005B7F2E" w:rsidRDefault="008D764B"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DD3DF1" w:rsidRPr="005B7F2E">
                                <w:rPr>
                                  <w:rFonts w:ascii="Arial" w:hAnsi="Arial" w:cs="Arial"/>
                                  <w:b/>
                                  <w:sz w:val="22"/>
                                  <w:szCs w:val="22"/>
                                  <w:u w:val="single"/>
                                </w:rPr>
                                <w:t>Definitions</w:t>
                              </w:r>
                            </w:sdtContent>
                          </w:sdt>
                          <w:r w:rsidR="00DD3DF1">
                            <w:rPr>
                              <w:rFonts w:ascii="Arial" w:hAnsi="Arial" w:cs="Arial"/>
                              <w:b/>
                              <w:sz w:val="22"/>
                              <w:szCs w:val="22"/>
                              <w:u w:val="single"/>
                            </w:rPr>
                            <w:br/>
                          </w:r>
                        </w:p>
                        <w:p w14:paraId="2E19C1AE" w14:textId="77777777" w:rsidR="00DD3DF1" w:rsidRPr="005B7F2E" w:rsidRDefault="00DD3DF1"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D27F30C" w14:textId="77777777" w:rsidR="00DD3DF1" w:rsidRPr="005B7F2E" w:rsidRDefault="00DD3DF1"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70A3EE18" w14:textId="77777777" w:rsidR="00DD3DF1" w:rsidRPr="005B7F2E" w:rsidRDefault="00DD3DF1"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5BF20DA5" w14:textId="77777777" w:rsidR="00DD3DF1" w:rsidRPr="005B7F2E" w:rsidRDefault="00DD3DF1"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B76D0A9"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C3304B6" wp14:editId="3DAFF407">
                <wp:simplePos x="0" y="0"/>
                <wp:positionH relativeFrom="column">
                  <wp:posOffset>-171450</wp:posOffset>
                </wp:positionH>
                <wp:positionV relativeFrom="page">
                  <wp:posOffset>2809875</wp:posOffset>
                </wp:positionV>
                <wp:extent cx="3053715" cy="61245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124575"/>
                        </a:xfrm>
                        <a:prstGeom prst="rect">
                          <a:avLst/>
                        </a:prstGeom>
                        <a:solidFill>
                          <a:srgbClr val="FFFFFF"/>
                        </a:solidFill>
                        <a:ln w="9525">
                          <a:solidFill>
                            <a:srgbClr val="000000"/>
                          </a:solidFill>
                          <a:miter lim="800000"/>
                          <a:headEnd/>
                          <a:tailEnd/>
                        </a:ln>
                      </wps:spPr>
                      <wps:txbx id="2">
                        <w:txbxContent>
                          <w:bookmarkStart w:id="1" w:name="_Hlk100216478" w:displacedByCustomXml="nex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75337C6"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3E8F66B2" w14:textId="77777777" w:rsidR="00DD3DF1" w:rsidRPr="005B7F2E" w:rsidRDefault="00DD3DF1"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E63843F" w14:textId="77777777" w:rsidR="00DD3DF1" w:rsidRPr="005B7F2E" w:rsidRDefault="00DD3DF1" w:rsidP="00E21842">
                            <w:pPr>
                              <w:rPr>
                                <w:rFonts w:ascii="Arial" w:hAnsi="Arial" w:cs="Arial"/>
                                <w:sz w:val="22"/>
                                <w:szCs w:val="22"/>
                              </w:rPr>
                            </w:pPr>
                          </w:p>
                          <w:bookmarkStart w:id="2" w:name="_Hlk99977486" w:displacedByCustomXml="next"/>
                          <w:sdt>
                            <w:sdtPr>
                              <w:rPr>
                                <w:rFonts w:ascii="Arial" w:hAnsi="Arial" w:cs="Arial"/>
                                <w:b/>
                                <w:sz w:val="22"/>
                                <w:szCs w:val="22"/>
                              </w:rPr>
                              <w:alias w:val="List of visits"/>
                              <w:tag w:val="List of visits"/>
                              <w:id w:val="-1651432819"/>
                              <w:lock w:val="sdtContentLocked"/>
                              <w:placeholder>
                                <w:docPart w:val="923072C19970487194DA1E953EB009CC"/>
                              </w:placeholder>
                              <w15:color w:val="FFFFFF"/>
                            </w:sdtPr>
                            <w:sdtEndPr/>
                            <w:sdtContent>
                              <w:p w14:paraId="6AD52699" w14:textId="77777777" w:rsidR="00DD3DF1" w:rsidRPr="005B7F2E" w:rsidRDefault="00DD3DF1" w:rsidP="00E21842">
                                <w:pPr>
                                  <w:rPr>
                                    <w:rFonts w:ascii="Arial" w:hAnsi="Arial" w:cs="Arial"/>
                                    <w:b/>
                                    <w:sz w:val="22"/>
                                    <w:szCs w:val="22"/>
                                  </w:rPr>
                                </w:pPr>
                                <w:r w:rsidRPr="005B7F2E">
                                  <w:rPr>
                                    <w:rFonts w:ascii="Arial" w:hAnsi="Arial" w:cs="Arial"/>
                                    <w:b/>
                                    <w:sz w:val="22"/>
                                    <w:szCs w:val="22"/>
                                  </w:rPr>
                                  <w:t>List of visits:</w:t>
                                </w:r>
                              </w:p>
                            </w:sdtContent>
                          </w:sdt>
                          <w:p w14:paraId="28151C86" w14:textId="0AF413C1" w:rsidR="00EF5BA2" w:rsidRPr="00EF5BA2" w:rsidRDefault="00EF5BA2" w:rsidP="00EF5BA2">
                            <w:pPr>
                              <w:rPr>
                                <w:rFonts w:ascii="Arial" w:hAnsi="Arial" w:cs="Arial"/>
                                <w:i/>
                                <w:iCs/>
                                <w:color w:val="0000FF"/>
                                <w:sz w:val="22"/>
                                <w:szCs w:val="22"/>
                              </w:rPr>
                            </w:pPr>
                            <w:bookmarkStart w:id="3" w:name="_Hlk99977900"/>
                            <w:r w:rsidRPr="00EF5BA2">
                              <w:rPr>
                                <w:rFonts w:ascii="Arial" w:hAnsi="Arial" w:cs="Arial"/>
                                <w:i/>
                                <w:iCs/>
                                <w:color w:val="0000FF"/>
                                <w:sz w:val="22"/>
                                <w:szCs w:val="22"/>
                              </w:rPr>
                              <w:t>[</w:t>
                            </w:r>
                            <w:r w:rsidR="00E6140C">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0E36A0E3" w14:textId="1EC2892C" w:rsidR="00DD3DF1" w:rsidRPr="005B7F2E" w:rsidRDefault="00DD3DF1" w:rsidP="00556B6C">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0C6EE1E"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AA9E3F1"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29A75BB" w14:textId="77777777" w:rsidR="00DD3DF1" w:rsidRPr="005B7F2E" w:rsidRDefault="00DD3DF1"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AA37754"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C2596AC"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912376D" w14:textId="77777777" w:rsidR="00DD3DF1" w:rsidRPr="005B7F2E" w:rsidRDefault="00DD3DF1"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AE51C80"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283346B" w14:textId="4BE983D2" w:rsidR="00DD3DF1"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A1B5AAF" w14:textId="77777777" w:rsidR="00EF5BA2" w:rsidRDefault="00EF5BA2" w:rsidP="00EF5BA2">
                            <w:pPr>
                              <w:rPr>
                                <w:rFonts w:ascii="Arial" w:hAnsi="Arial" w:cs="Arial"/>
                                <w:i/>
                                <w:iCs/>
                                <w:color w:val="0000FF"/>
                                <w:sz w:val="22"/>
                                <w:szCs w:val="22"/>
                              </w:rPr>
                            </w:pPr>
                          </w:p>
                          <w:p w14:paraId="1CDD6332" w14:textId="773E8C12" w:rsidR="00EF5BA2" w:rsidRPr="00EF5BA2" w:rsidRDefault="00EF5BA2" w:rsidP="00EF5BA2">
                            <w:pPr>
                              <w:rPr>
                                <w:rFonts w:ascii="Arial" w:hAnsi="Arial" w:cs="Arial"/>
                                <w:i/>
                                <w:iCs/>
                                <w:color w:val="0000FF"/>
                                <w:sz w:val="22"/>
                                <w:szCs w:val="22"/>
                              </w:rPr>
                            </w:pPr>
                            <w:r w:rsidRPr="00EF5BA2">
                              <w:rPr>
                                <w:rFonts w:ascii="Arial" w:hAnsi="Arial" w:cs="Arial"/>
                                <w:i/>
                                <w:iCs/>
                                <w:color w:val="0000FF"/>
                                <w:sz w:val="22"/>
                                <w:szCs w:val="22"/>
                              </w:rPr>
                              <w:t>[</w:t>
                            </w:r>
                            <w:r w:rsidR="00E6140C">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4B00F135" w14:textId="213FD153" w:rsidR="00EF5BA2" w:rsidRPr="00EF5BA2" w:rsidRDefault="00EF5BA2" w:rsidP="002932AB">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872FD95" w14:textId="52DE0D3A" w:rsidR="00EF5BA2" w:rsidRPr="00EF5BA2" w:rsidRDefault="00EF5BA2" w:rsidP="004A5DE2">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3"/>
                          <w:bookmarkEnd w:id="2"/>
                          <w:p w14:paraId="7E7E9F25" w14:textId="77777777" w:rsidR="00DD3DF1" w:rsidRPr="005B7F2E" w:rsidRDefault="00DD3DF1"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5AAC4A13" w14:textId="77777777" w:rsidR="00DD3DF1" w:rsidRPr="005B7F2E" w:rsidRDefault="00DD3DF1"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1EA2A095" w14:textId="77777777" w:rsidR="00DD3DF1" w:rsidRPr="005B7F2E" w:rsidRDefault="00DD3DF1"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5FF73A43" w14:textId="77777777" w:rsidR="00DD3DF1" w:rsidRPr="005B7F2E" w:rsidRDefault="00DD3DF1"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A82F6C8" w14:textId="77777777" w:rsidR="00DD3DF1" w:rsidRPr="005B7F2E" w:rsidRDefault="00DD3DF1"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7D421358" w14:textId="77777777" w:rsidR="00DD3DF1" w:rsidRPr="005B7F2E" w:rsidRDefault="00DD3DF1"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6AED1C1D" w14:textId="77777777" w:rsidR="00DD3DF1" w:rsidRPr="005B7F2E" w:rsidRDefault="00DD3DF1"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255C7C33" w14:textId="24DC9919" w:rsidR="00DD3DF1" w:rsidRPr="005B7F2E" w:rsidRDefault="00DD3DF1"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and </w:t>
                            </w:r>
                            <w:r w:rsidRPr="005B7F2E">
                              <w:rPr>
                                <w:rFonts w:ascii="Arial" w:hAnsi="Arial" w:cs="Arial"/>
                                <w:color w:val="0000FF"/>
                                <w:sz w:val="22"/>
                                <w:szCs w:val="22"/>
                              </w:rPr>
                              <w:t>questionnaires</w:t>
                            </w:r>
                            <w:r>
                              <w:rPr>
                                <w:rFonts w:ascii="Arial" w:hAnsi="Arial" w:cs="Arial"/>
                                <w:color w:val="0000FF"/>
                                <w:sz w:val="22"/>
                                <w:szCs w:val="22"/>
                              </w:rPr>
                              <w:t>.</w:t>
                            </w:r>
                            <w:r w:rsidRPr="005B7F2E">
                              <w:rPr>
                                <w:rFonts w:ascii="Arial" w:hAnsi="Arial" w:cs="Arial"/>
                                <w:color w:val="0000FF"/>
                                <w:sz w:val="22"/>
                                <w:szCs w:val="22"/>
                              </w:rPr>
                              <w:t>]</w:t>
                            </w:r>
                          </w:p>
                          <w:bookmarkEnd w:id="1"/>
                          <w:p w14:paraId="68156726" w14:textId="77777777" w:rsidR="00DD3DF1" w:rsidRPr="005B7F2E" w:rsidRDefault="00DD3DF1" w:rsidP="00E21842">
                            <w:pPr>
                              <w:ind w:left="900"/>
                              <w:rPr>
                                <w:rFonts w:ascii="Arial" w:hAnsi="Arial" w:cs="Arial"/>
                                <w:sz w:val="22"/>
                                <w:szCs w:val="22"/>
                              </w:rPr>
                            </w:pPr>
                          </w:p>
                          <w:p w14:paraId="1823069B" w14:textId="77777777" w:rsidR="00DD3DF1" w:rsidRPr="005B7F2E" w:rsidRDefault="00DD3DF1"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304B6" id="_x0000_s1027" type="#_x0000_t202" style="position:absolute;margin-left:-13.5pt;margin-top:221.25pt;width:240.45pt;height:48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" o:allowoverlap="f">
                <v:textbox>
                  <w:txbxContent>
                    <w:bookmarkStart w:id="4" w:name="_Hlk100216478" w:displacedByCustomXml="nex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75337C6"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3E8F66B2" w14:textId="77777777" w:rsidR="00DD3DF1" w:rsidRPr="005B7F2E" w:rsidRDefault="00DD3DF1"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E63843F" w14:textId="77777777" w:rsidR="00DD3DF1" w:rsidRPr="005B7F2E" w:rsidRDefault="00DD3DF1" w:rsidP="00E21842">
                      <w:pPr>
                        <w:rPr>
                          <w:rFonts w:ascii="Arial" w:hAnsi="Arial" w:cs="Arial"/>
                          <w:sz w:val="22"/>
                          <w:szCs w:val="22"/>
                        </w:rPr>
                      </w:pPr>
                    </w:p>
                    <w:bookmarkStart w:id="5" w:name="_Hlk99977486" w:displacedByCustomXml="next"/>
                    <w:sdt>
                      <w:sdtPr>
                        <w:rPr>
                          <w:rFonts w:ascii="Arial" w:hAnsi="Arial" w:cs="Arial"/>
                          <w:b/>
                          <w:sz w:val="22"/>
                          <w:szCs w:val="22"/>
                        </w:rPr>
                        <w:alias w:val="List of visits"/>
                        <w:tag w:val="List of visits"/>
                        <w:id w:val="-1651432819"/>
                        <w:lock w:val="sdtContentLocked"/>
                        <w:placeholder>
                          <w:docPart w:val="923072C19970487194DA1E953EB009CC"/>
                        </w:placeholder>
                        <w15:color w:val="FFFFFF"/>
                      </w:sdtPr>
                      <w:sdtEndPr/>
                      <w:sdtContent>
                        <w:p w14:paraId="6AD52699" w14:textId="77777777" w:rsidR="00DD3DF1" w:rsidRPr="005B7F2E" w:rsidRDefault="00DD3DF1" w:rsidP="00E21842">
                          <w:pPr>
                            <w:rPr>
                              <w:rFonts w:ascii="Arial" w:hAnsi="Arial" w:cs="Arial"/>
                              <w:b/>
                              <w:sz w:val="22"/>
                              <w:szCs w:val="22"/>
                            </w:rPr>
                          </w:pPr>
                          <w:r w:rsidRPr="005B7F2E">
                            <w:rPr>
                              <w:rFonts w:ascii="Arial" w:hAnsi="Arial" w:cs="Arial"/>
                              <w:b/>
                              <w:sz w:val="22"/>
                              <w:szCs w:val="22"/>
                            </w:rPr>
                            <w:t>List of visits:</w:t>
                          </w:r>
                        </w:p>
                      </w:sdtContent>
                    </w:sdt>
                    <w:p w14:paraId="28151C86" w14:textId="0AF413C1" w:rsidR="00EF5BA2" w:rsidRPr="00EF5BA2" w:rsidRDefault="00EF5BA2" w:rsidP="00EF5BA2">
                      <w:pPr>
                        <w:rPr>
                          <w:rFonts w:ascii="Arial" w:hAnsi="Arial" w:cs="Arial"/>
                          <w:i/>
                          <w:iCs/>
                          <w:color w:val="0000FF"/>
                          <w:sz w:val="22"/>
                          <w:szCs w:val="22"/>
                        </w:rPr>
                      </w:pPr>
                      <w:bookmarkStart w:id="6" w:name="_Hlk99977900"/>
                      <w:r w:rsidRPr="00EF5BA2">
                        <w:rPr>
                          <w:rFonts w:ascii="Arial" w:hAnsi="Arial" w:cs="Arial"/>
                          <w:i/>
                          <w:iCs/>
                          <w:color w:val="0000FF"/>
                          <w:sz w:val="22"/>
                          <w:szCs w:val="22"/>
                        </w:rPr>
                        <w:t>[</w:t>
                      </w:r>
                      <w:r w:rsidR="00E6140C">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0E36A0E3" w14:textId="1EC2892C" w:rsidR="00DD3DF1" w:rsidRPr="005B7F2E" w:rsidRDefault="00DD3DF1" w:rsidP="00556B6C">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0C6EE1E"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AA9E3F1"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29A75BB" w14:textId="77777777" w:rsidR="00DD3DF1" w:rsidRPr="005B7F2E" w:rsidRDefault="00DD3DF1"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AA37754"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C2596AC"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912376D" w14:textId="77777777" w:rsidR="00DD3DF1" w:rsidRPr="005B7F2E" w:rsidRDefault="00DD3DF1"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AE51C80" w14:textId="77777777" w:rsidR="00DD3DF1" w:rsidRPr="005B7F2E"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283346B" w14:textId="4BE983D2" w:rsidR="00DD3DF1" w:rsidRDefault="00DD3DF1"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A1B5AAF" w14:textId="77777777" w:rsidR="00EF5BA2" w:rsidRDefault="00EF5BA2" w:rsidP="00EF5BA2">
                      <w:pPr>
                        <w:rPr>
                          <w:rFonts w:ascii="Arial" w:hAnsi="Arial" w:cs="Arial"/>
                          <w:i/>
                          <w:iCs/>
                          <w:color w:val="0000FF"/>
                          <w:sz w:val="22"/>
                          <w:szCs w:val="22"/>
                        </w:rPr>
                      </w:pPr>
                    </w:p>
                    <w:p w14:paraId="1CDD6332" w14:textId="773E8C12" w:rsidR="00EF5BA2" w:rsidRPr="00EF5BA2" w:rsidRDefault="00EF5BA2" w:rsidP="00EF5BA2">
                      <w:pPr>
                        <w:rPr>
                          <w:rFonts w:ascii="Arial" w:hAnsi="Arial" w:cs="Arial"/>
                          <w:i/>
                          <w:iCs/>
                          <w:color w:val="0000FF"/>
                          <w:sz w:val="22"/>
                          <w:szCs w:val="22"/>
                        </w:rPr>
                      </w:pPr>
                      <w:r w:rsidRPr="00EF5BA2">
                        <w:rPr>
                          <w:rFonts w:ascii="Arial" w:hAnsi="Arial" w:cs="Arial"/>
                          <w:i/>
                          <w:iCs/>
                          <w:color w:val="0000FF"/>
                          <w:sz w:val="22"/>
                          <w:szCs w:val="22"/>
                        </w:rPr>
                        <w:t>[</w:t>
                      </w:r>
                      <w:r w:rsidR="00E6140C">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4B00F135" w14:textId="213FD153" w:rsidR="00EF5BA2" w:rsidRPr="00EF5BA2" w:rsidRDefault="00EF5BA2" w:rsidP="002932AB">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872FD95" w14:textId="52DE0D3A" w:rsidR="00EF5BA2" w:rsidRPr="00EF5BA2" w:rsidRDefault="00EF5BA2" w:rsidP="004A5DE2">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bookmarkEnd w:id="6"/>
                    <w:bookmarkEnd w:id="5"/>
                    <w:p w14:paraId="7E7E9F25" w14:textId="77777777" w:rsidR="00DD3DF1" w:rsidRPr="005B7F2E" w:rsidRDefault="00DD3DF1"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5AAC4A13" w14:textId="77777777" w:rsidR="00DD3DF1" w:rsidRPr="005B7F2E" w:rsidRDefault="00DD3DF1"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1EA2A095" w14:textId="77777777" w:rsidR="00DD3DF1" w:rsidRPr="005B7F2E" w:rsidRDefault="00DD3DF1"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5FF73A43" w14:textId="77777777" w:rsidR="00DD3DF1" w:rsidRPr="005B7F2E" w:rsidRDefault="00DD3DF1"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A82F6C8" w14:textId="77777777" w:rsidR="00DD3DF1" w:rsidRPr="005B7F2E" w:rsidRDefault="00DD3DF1"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7D421358" w14:textId="77777777" w:rsidR="00DD3DF1" w:rsidRPr="005B7F2E" w:rsidRDefault="00DD3DF1"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6AED1C1D" w14:textId="77777777" w:rsidR="00DD3DF1" w:rsidRPr="005B7F2E" w:rsidRDefault="00DD3DF1"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255C7C33" w14:textId="24DC9919" w:rsidR="00DD3DF1" w:rsidRPr="005B7F2E" w:rsidRDefault="00DD3DF1"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and </w:t>
                      </w:r>
                      <w:r w:rsidRPr="005B7F2E">
                        <w:rPr>
                          <w:rFonts w:ascii="Arial" w:hAnsi="Arial" w:cs="Arial"/>
                          <w:color w:val="0000FF"/>
                          <w:sz w:val="22"/>
                          <w:szCs w:val="22"/>
                        </w:rPr>
                        <w:t>questionnaires</w:t>
                      </w:r>
                      <w:r>
                        <w:rPr>
                          <w:rFonts w:ascii="Arial" w:hAnsi="Arial" w:cs="Arial"/>
                          <w:color w:val="0000FF"/>
                          <w:sz w:val="22"/>
                          <w:szCs w:val="22"/>
                        </w:rPr>
                        <w:t>.</w:t>
                      </w:r>
                      <w:r w:rsidRPr="005B7F2E">
                        <w:rPr>
                          <w:rFonts w:ascii="Arial" w:hAnsi="Arial" w:cs="Arial"/>
                          <w:color w:val="0000FF"/>
                          <w:sz w:val="22"/>
                          <w:szCs w:val="22"/>
                        </w:rPr>
                        <w:t>]</w:t>
                      </w:r>
                    </w:p>
                    <w:bookmarkEnd w:id="4"/>
                    <w:p w14:paraId="68156726" w14:textId="77777777" w:rsidR="00DD3DF1" w:rsidRPr="005B7F2E" w:rsidRDefault="00DD3DF1" w:rsidP="00E21842">
                      <w:pPr>
                        <w:ind w:left="900"/>
                        <w:rPr>
                          <w:rFonts w:ascii="Arial" w:hAnsi="Arial" w:cs="Arial"/>
                          <w:sz w:val="22"/>
                          <w:szCs w:val="22"/>
                        </w:rPr>
                      </w:pPr>
                    </w:p>
                    <w:p w14:paraId="1823069B" w14:textId="77777777" w:rsidR="00DD3DF1" w:rsidRPr="005B7F2E" w:rsidRDefault="00DD3DF1"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34393404" wp14:editId="4BFE2682">
                <wp:simplePos x="0" y="0"/>
                <wp:positionH relativeFrom="margin">
                  <wp:posOffset>3048000</wp:posOffset>
                </wp:positionH>
                <wp:positionV relativeFrom="page">
                  <wp:posOffset>2809875</wp:posOffset>
                </wp:positionV>
                <wp:extent cx="3090545" cy="61245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1245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18112023"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640AB003" w14:textId="77777777" w:rsidR="00DD3DF1" w:rsidRPr="005B7F2E" w:rsidRDefault="00DD3DF1"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090F4001" w14:textId="77777777" w:rsidR="00DD3DF1" w:rsidRPr="005B7F2E" w:rsidRDefault="00DD3DF1" w:rsidP="00E21842">
                            <w:pPr>
                              <w:rPr>
                                <w:rFonts w:ascii="Arial" w:hAnsi="Arial" w:cs="Arial"/>
                                <w:sz w:val="22"/>
                                <w:szCs w:val="22"/>
                              </w:rPr>
                            </w:pPr>
                          </w:p>
                          <w:p w14:paraId="291722D5" w14:textId="77777777" w:rsidR="00DD3DF1" w:rsidRPr="005B7F2E" w:rsidRDefault="00DD3DF1"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7A00F41" w14:textId="08C8487D" w:rsidR="00DD3DF1" w:rsidRPr="005B7F2E" w:rsidRDefault="00DD3DF1"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E1E95">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3404" id="_x0000_s1028" type="#_x0000_t202" style="position:absolute;margin-left:240pt;margin-top:221.25pt;width:243.35pt;height:482.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18112023"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640AB003" w14:textId="77777777" w:rsidR="00DD3DF1" w:rsidRPr="005B7F2E" w:rsidRDefault="00DD3DF1"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090F4001" w14:textId="77777777" w:rsidR="00DD3DF1" w:rsidRPr="005B7F2E" w:rsidRDefault="00DD3DF1" w:rsidP="00E21842">
                      <w:pPr>
                        <w:rPr>
                          <w:rFonts w:ascii="Arial" w:hAnsi="Arial" w:cs="Arial"/>
                          <w:sz w:val="22"/>
                          <w:szCs w:val="22"/>
                        </w:rPr>
                      </w:pPr>
                    </w:p>
                    <w:p w14:paraId="291722D5" w14:textId="77777777" w:rsidR="00DD3DF1" w:rsidRPr="005B7F2E" w:rsidRDefault="00DD3DF1"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7A00F41" w14:textId="08C8487D" w:rsidR="00DD3DF1" w:rsidRPr="005B7F2E" w:rsidRDefault="00DD3DF1"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E1E95">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775D5E47" wp14:editId="53F6AFEB">
                <wp:simplePos x="0" y="0"/>
                <wp:positionH relativeFrom="column">
                  <wp:posOffset>3038475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1BCB4D35"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15DBC60" w14:textId="7056F925" w:rsidR="00DD3DF1" w:rsidRPr="000F2DB9" w:rsidRDefault="00872021" w:rsidP="000F2DB9">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sdtContentLocked"/>
                                <w15:color w:val="FFFFFF"/>
                              </w:sdtPr>
                              <w:sdtEndPr/>
                              <w:sdtContent>
                                <w:r w:rsidR="00DD3DF1" w:rsidRPr="005B7F2E">
                                  <w:rPr>
                                    <w:rFonts w:ascii="Arial" w:hAnsi="Arial" w:cs="Arial"/>
                                    <w:sz w:val="22"/>
                                    <w:szCs w:val="22"/>
                                  </w:rPr>
                                  <w:t xml:space="preserve">You will be in this research project </w:t>
                                </w:r>
                              </w:sdtContent>
                            </w:sdt>
                            <w:r w:rsidR="00DD3DF1" w:rsidRPr="004227F8">
                              <w:rPr>
                                <w:rFonts w:ascii="Arial" w:hAnsi="Arial" w:cs="Arial"/>
                                <w:color w:val="0000FF"/>
                                <w:sz w:val="22"/>
                                <w:szCs w:val="22"/>
                              </w:rPr>
                              <w:t>for about…[</w:t>
                            </w:r>
                            <w:r w:rsidR="00DD3DF1" w:rsidRPr="005B7F2E">
                              <w:rPr>
                                <w:rFonts w:ascii="Arial" w:hAnsi="Arial" w:cs="Arial"/>
                                <w:color w:val="0000FF"/>
                                <w:sz w:val="22"/>
                                <w:szCs w:val="22"/>
                              </w:rPr>
                              <w:t>estimated length of time of subject’s involvement]</w:t>
                            </w:r>
                            <w:r w:rsidR="00DD3DF1" w:rsidRPr="005B7F2E">
                              <w:rPr>
                                <w:rFonts w:ascii="Arial" w:hAnsi="Arial" w:cs="Arial"/>
                                <w:sz w:val="22"/>
                                <w:szCs w:val="22"/>
                              </w:rPr>
                              <w:t xml:space="preserve">. </w:t>
                            </w:r>
                            <w:r w:rsidR="00DD3DF1">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DD3DF1">
                                  <w:rPr>
                                    <w:rFonts w:ascii="Arial" w:hAnsi="Arial" w:cs="Arial"/>
                                    <w:sz w:val="22"/>
                                    <w:szCs w:val="22"/>
                                  </w:rPr>
                                  <w:t>Research activities will occur for</w:t>
                                </w:r>
                              </w:sdtContent>
                            </w:sdt>
                            <w:r w:rsidR="00DD3DF1" w:rsidRPr="002D64F8">
                              <w:rPr>
                                <w:rFonts w:ascii="Arial" w:hAnsi="Arial" w:cs="Arial"/>
                                <w:color w:val="0000FF"/>
                                <w:sz w:val="22"/>
                                <w:szCs w:val="22"/>
                              </w:rPr>
                              <w:t>…[estimated length of time].</w:t>
                            </w:r>
                            <w:r w:rsidR="00DD3DF1" w:rsidRPr="000F2DB9">
                              <w:rPr>
                                <w:rFonts w:ascii="Arial" w:hAnsi="Arial" w:cs="Arial"/>
                                <w:sz w:val="22"/>
                                <w:szCs w:val="22"/>
                              </w:rPr>
                              <w:t xml:space="preserve"> </w:t>
                            </w:r>
                          </w:p>
                          <w:p w14:paraId="64108BB6" w14:textId="77777777" w:rsidR="00DD3DF1" w:rsidRPr="005B7F2E" w:rsidRDefault="00DD3DF1"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D5E47" id="Text Box 19" o:spid="_x0000_s1029" type="#_x0000_t202" style="position:absolute;margin-left:239.25pt;margin-top:98.25pt;width:241.2pt;height:108.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" o:allowoverlap="f">
                <v:textbo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1BCB4D35"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15DBC60" w14:textId="7056F925" w:rsidR="00DD3DF1" w:rsidRPr="000F2DB9" w:rsidRDefault="008D764B" w:rsidP="000F2DB9">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sdtContentLocked"/>
                          <w15:color w:val="FFFFFF"/>
                        </w:sdtPr>
                        <w:sdtEndPr/>
                        <w:sdtContent>
                          <w:r w:rsidR="00DD3DF1" w:rsidRPr="005B7F2E">
                            <w:rPr>
                              <w:rFonts w:ascii="Arial" w:hAnsi="Arial" w:cs="Arial"/>
                              <w:sz w:val="22"/>
                              <w:szCs w:val="22"/>
                            </w:rPr>
                            <w:t xml:space="preserve">You will be in this research project </w:t>
                          </w:r>
                        </w:sdtContent>
                      </w:sdt>
                      <w:r w:rsidR="00DD3DF1" w:rsidRPr="004227F8">
                        <w:rPr>
                          <w:rFonts w:ascii="Arial" w:hAnsi="Arial" w:cs="Arial"/>
                          <w:color w:val="0000FF"/>
                          <w:sz w:val="22"/>
                          <w:szCs w:val="22"/>
                        </w:rPr>
                        <w:t>for about…[</w:t>
                      </w:r>
                      <w:r w:rsidR="00DD3DF1" w:rsidRPr="005B7F2E">
                        <w:rPr>
                          <w:rFonts w:ascii="Arial" w:hAnsi="Arial" w:cs="Arial"/>
                          <w:color w:val="0000FF"/>
                          <w:sz w:val="22"/>
                          <w:szCs w:val="22"/>
                        </w:rPr>
                        <w:t>estimated length of time of subject’s involvement]</w:t>
                      </w:r>
                      <w:r w:rsidR="00DD3DF1" w:rsidRPr="005B7F2E">
                        <w:rPr>
                          <w:rFonts w:ascii="Arial" w:hAnsi="Arial" w:cs="Arial"/>
                          <w:sz w:val="22"/>
                          <w:szCs w:val="22"/>
                        </w:rPr>
                        <w:t xml:space="preserve">. </w:t>
                      </w:r>
                      <w:r w:rsidR="00DD3DF1">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DD3DF1">
                            <w:rPr>
                              <w:rFonts w:ascii="Arial" w:hAnsi="Arial" w:cs="Arial"/>
                              <w:sz w:val="22"/>
                              <w:szCs w:val="22"/>
                            </w:rPr>
                            <w:t>Research activities will occur for</w:t>
                          </w:r>
                        </w:sdtContent>
                      </w:sdt>
                      <w:r w:rsidR="00DD3DF1" w:rsidRPr="002D64F8">
                        <w:rPr>
                          <w:rFonts w:ascii="Arial" w:hAnsi="Arial" w:cs="Arial"/>
                          <w:color w:val="0000FF"/>
                          <w:sz w:val="22"/>
                          <w:szCs w:val="22"/>
                        </w:rPr>
                        <w:t>…[estimated length of time].</w:t>
                      </w:r>
                      <w:r w:rsidR="00DD3DF1" w:rsidRPr="000F2DB9">
                        <w:rPr>
                          <w:rFonts w:ascii="Arial" w:hAnsi="Arial" w:cs="Arial"/>
                          <w:sz w:val="22"/>
                          <w:szCs w:val="22"/>
                        </w:rPr>
                        <w:t xml:space="preserve"> </w:t>
                      </w:r>
                    </w:p>
                    <w:p w14:paraId="64108BB6" w14:textId="77777777" w:rsidR="00DD3DF1" w:rsidRPr="005B7F2E" w:rsidRDefault="00DD3DF1"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39C7BA64" wp14:editId="3E465702">
                <wp:simplePos x="0" y="0"/>
                <wp:positionH relativeFrom="column">
                  <wp:posOffset>-180975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923072C19970487194DA1E953EB009CC"/>
                              </w:placeholder>
                              <w15:color w:val="FFFFFF"/>
                            </w:sdtPr>
                            <w:sdtEndPr/>
                            <w:sdtContent>
                              <w:p w14:paraId="6A488B2F"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7C106748" w14:textId="77777777" w:rsidR="00DD3DF1" w:rsidRPr="005B7F2E" w:rsidRDefault="00872021"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923072C19970487194DA1E953EB009CC"/>
                                </w:placeholder>
                                <w15:color w:val="FFFFFF"/>
                              </w:sdtPr>
                              <w:sdtEndPr/>
                              <w:sdtContent>
                                <w:r w:rsidR="00DD3DF1" w:rsidRPr="005B7F2E">
                                  <w:rPr>
                                    <w:rFonts w:ascii="Arial" w:hAnsi="Arial" w:cs="Arial"/>
                                    <w:sz w:val="22"/>
                                    <w:szCs w:val="22"/>
                                  </w:rPr>
                                  <w:t>This project is being done to</w:t>
                                </w:r>
                              </w:sdtContent>
                            </w:sdt>
                            <w:r w:rsidR="00DD3DF1"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7BA64" id="_x0000_s1030" type="#_x0000_t202" style="position:absolute;margin-left:-14.25pt;margin-top:98.25pt;width:241.2pt;height:108.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" o:allowoverlap="f">
                <v:textbox>
                  <w:txbxContent>
                    <w:sdt>
                      <w:sdtPr>
                        <w:rPr>
                          <w:rFonts w:ascii="Arial" w:hAnsi="Arial" w:cs="Arial"/>
                          <w:b/>
                          <w:sz w:val="22"/>
                          <w:szCs w:val="22"/>
                          <w:u w:val="single"/>
                        </w:rPr>
                        <w:alias w:val="Purpose"/>
                        <w:tag w:val="Purpose"/>
                        <w:id w:val="-1089236496"/>
                        <w:lock w:val="sdtContentLocked"/>
                        <w:placeholder>
                          <w:docPart w:val="923072C19970487194DA1E953EB009CC"/>
                        </w:placeholder>
                        <w15:color w:val="FFFFFF"/>
                      </w:sdtPr>
                      <w:sdtEndPr/>
                      <w:sdtContent>
                        <w:p w14:paraId="6A488B2F"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7C106748" w14:textId="77777777" w:rsidR="00DD3DF1" w:rsidRPr="005B7F2E" w:rsidRDefault="008D764B"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923072C19970487194DA1E953EB009CC"/>
                          </w:placeholder>
                          <w15:color w:val="FFFFFF"/>
                        </w:sdtPr>
                        <w:sdtEndPr/>
                        <w:sdtContent>
                          <w:r w:rsidR="00DD3DF1" w:rsidRPr="005B7F2E">
                            <w:rPr>
                              <w:rFonts w:ascii="Arial" w:hAnsi="Arial" w:cs="Arial"/>
                              <w:sz w:val="22"/>
                              <w:szCs w:val="22"/>
                            </w:rPr>
                            <w:t>This project is being done to</w:t>
                          </w:r>
                        </w:sdtContent>
                      </w:sdt>
                      <w:r w:rsidR="00DD3DF1"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582FB8BD"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B84C8E9" wp14:editId="201C5CAD">
                <wp:simplePos x="0" y="0"/>
                <wp:positionH relativeFrom="column">
                  <wp:posOffset>-123825</wp:posOffset>
                </wp:positionH>
                <wp:positionV relativeFrom="paragraph">
                  <wp:posOffset>2675890</wp:posOffset>
                </wp:positionV>
                <wp:extent cx="6325870" cy="1061720"/>
                <wp:effectExtent l="19050" t="19050" r="17780" b="24130"/>
                <wp:wrapTight wrapText="bothSides">
                  <wp:wrapPolygon edited="0">
                    <wp:start x="-65" y="-388"/>
                    <wp:lineTo x="-65" y="21703"/>
                    <wp:lineTo x="21596" y="21703"/>
                    <wp:lineTo x="21596" y="-388"/>
                    <wp:lineTo x="-65" y="-38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061720"/>
                        </a:xfrm>
                        <a:prstGeom prst="rect">
                          <a:avLst/>
                        </a:prstGeom>
                        <a:solidFill>
                          <a:srgbClr val="FFFFFF"/>
                        </a:solidFill>
                        <a:ln w="38100">
                          <a:solidFill>
                            <a:srgbClr val="000000"/>
                          </a:solidFill>
                          <a:miter lim="800000"/>
                          <a:headEnd/>
                          <a:tailEnd/>
                        </a:ln>
                      </wps:spPr>
                      <wps:txbx>
                        <w:txbxContent>
                          <w:p w14:paraId="586D5EC1" w14:textId="77777777" w:rsidR="00DD3DF1" w:rsidRPr="000F1E8B" w:rsidRDefault="00872021"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lock w:val="sdtContentLocked"/>
                                    <w:placeholder>
                                      <w:docPart w:val="923072C19970487194DA1E953EB009CC"/>
                                    </w:placeholder>
                                    <w15:color w:val="FFFFFF"/>
                                  </w:sdtPr>
                                  <w:sdtEndPr/>
                                  <w:sdtContent>
                                    <w:r w:rsidR="00DD3DF1" w:rsidRPr="000F1E8B">
                                      <w:rPr>
                                        <w:rFonts w:ascii="Arial" w:hAnsi="Arial" w:cs="Arial"/>
                                        <w:sz w:val="20"/>
                                      </w:rPr>
                                      <w:t>If you hav</w:t>
                                    </w:r>
                                    <w:r w:rsidR="00DD3DF1">
                                      <w:rPr>
                                        <w:rFonts w:ascii="Arial" w:hAnsi="Arial" w:cs="Arial"/>
                                        <w:sz w:val="20"/>
                                      </w:rPr>
                                      <w:t>e more questions about this project</w:t>
                                    </w:r>
                                    <w:r w:rsidR="00DD3DF1" w:rsidRPr="000F1E8B">
                                      <w:rPr>
                                        <w:rFonts w:ascii="Arial" w:hAnsi="Arial" w:cs="Arial"/>
                                        <w:sz w:val="20"/>
                                      </w:rPr>
                                      <w:t xml:space="preserve"> at any time, you can call</w:t>
                                    </w:r>
                                  </w:sdtContent>
                                </w:sdt>
                                <w:r w:rsidR="00DD3DF1" w:rsidRPr="000F1E8B">
                                  <w:rPr>
                                    <w:rFonts w:ascii="Arial" w:hAnsi="Arial" w:cs="Arial"/>
                                    <w:sz w:val="20"/>
                                  </w:rPr>
                                  <w:t xml:space="preserve"> </w:t>
                                </w:r>
                                <w:r w:rsidR="00DD3DF1" w:rsidRPr="000F1E8B">
                                  <w:rPr>
                                    <w:rFonts w:ascii="Arial" w:hAnsi="Arial" w:cs="Arial"/>
                                    <w:color w:val="0000FF"/>
                                    <w:sz w:val="20"/>
                                  </w:rPr>
                                  <w:t>&lt;Principal Investigator&gt;</w:t>
                                </w:r>
                                <w:r w:rsidR="00DD3DF1" w:rsidRPr="000F1E8B">
                                  <w:rPr>
                                    <w:rFonts w:ascii="Arial" w:hAnsi="Arial" w:cs="Arial"/>
                                    <w:sz w:val="20"/>
                                  </w:rPr>
                                  <w:t xml:space="preserve"> at</w:t>
                                </w:r>
                              </w:sdtContent>
                            </w:sdt>
                            <w:r w:rsidR="00DD3DF1" w:rsidRPr="000F1E8B">
                              <w:rPr>
                                <w:rFonts w:ascii="Arial" w:hAnsi="Arial" w:cs="Arial"/>
                                <w:sz w:val="20"/>
                              </w:rPr>
                              <w:t xml:space="preserve"> </w:t>
                            </w:r>
                            <w:r w:rsidR="00DD3DF1" w:rsidRPr="000F1E8B">
                              <w:rPr>
                                <w:rFonts w:ascii="Arial" w:hAnsi="Arial" w:cs="Arial"/>
                                <w:color w:val="0000FF"/>
                                <w:sz w:val="20"/>
                              </w:rPr>
                              <w:t>&lt;Telephone number&gt;.</w:t>
                            </w:r>
                          </w:p>
                          <w:p w14:paraId="76D8F82A" w14:textId="77777777" w:rsidR="00DD3DF1" w:rsidRPr="000F1E8B" w:rsidRDefault="00DD3DF1"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923072C19970487194DA1E953EB009CC"/>
                              </w:placeholder>
                              <w15:color w:val="FFFFFF"/>
                            </w:sdtPr>
                            <w:sdtEndPr/>
                            <w:sdtContent>
                              <w:p w14:paraId="7CB54C3B" w14:textId="77777777" w:rsidR="00DD3DF1" w:rsidRPr="000F1E8B" w:rsidRDefault="00DD3DF1"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523A5FB4" w14:textId="77777777" w:rsidR="00DD3DF1" w:rsidRDefault="00DD3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4C8E9" id="_x0000_s1031" type="#_x0000_t202" style="position:absolute;margin-left:-9.75pt;margin-top:210.7pt;width:498.1pt;height:83.6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" strokeweight="3pt">
                <v:textbox>
                  <w:txbxContent>
                    <w:p w14:paraId="586D5EC1" w14:textId="77777777" w:rsidR="00DD3DF1" w:rsidRPr="000F1E8B" w:rsidRDefault="008D764B"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lock w:val="sdtContentLocked"/>
                              <w:placeholder>
                                <w:docPart w:val="923072C19970487194DA1E953EB009CC"/>
                              </w:placeholder>
                              <w15:color w:val="FFFFFF"/>
                            </w:sdtPr>
                            <w:sdtEndPr/>
                            <w:sdtContent>
                              <w:r w:rsidR="00DD3DF1" w:rsidRPr="000F1E8B">
                                <w:rPr>
                                  <w:rFonts w:ascii="Arial" w:hAnsi="Arial" w:cs="Arial"/>
                                  <w:sz w:val="20"/>
                                </w:rPr>
                                <w:t>If you hav</w:t>
                              </w:r>
                              <w:r w:rsidR="00DD3DF1">
                                <w:rPr>
                                  <w:rFonts w:ascii="Arial" w:hAnsi="Arial" w:cs="Arial"/>
                                  <w:sz w:val="20"/>
                                </w:rPr>
                                <w:t>e more questions about this project</w:t>
                              </w:r>
                              <w:r w:rsidR="00DD3DF1" w:rsidRPr="000F1E8B">
                                <w:rPr>
                                  <w:rFonts w:ascii="Arial" w:hAnsi="Arial" w:cs="Arial"/>
                                  <w:sz w:val="20"/>
                                </w:rPr>
                                <w:t xml:space="preserve"> at any time, you can call</w:t>
                              </w:r>
                            </w:sdtContent>
                          </w:sdt>
                          <w:r w:rsidR="00DD3DF1" w:rsidRPr="000F1E8B">
                            <w:rPr>
                              <w:rFonts w:ascii="Arial" w:hAnsi="Arial" w:cs="Arial"/>
                              <w:sz w:val="20"/>
                            </w:rPr>
                            <w:t xml:space="preserve"> </w:t>
                          </w:r>
                          <w:r w:rsidR="00DD3DF1" w:rsidRPr="000F1E8B">
                            <w:rPr>
                              <w:rFonts w:ascii="Arial" w:hAnsi="Arial" w:cs="Arial"/>
                              <w:color w:val="0000FF"/>
                              <w:sz w:val="20"/>
                            </w:rPr>
                            <w:t>&lt;Principal Investigator&gt;</w:t>
                          </w:r>
                          <w:r w:rsidR="00DD3DF1" w:rsidRPr="000F1E8B">
                            <w:rPr>
                              <w:rFonts w:ascii="Arial" w:hAnsi="Arial" w:cs="Arial"/>
                              <w:sz w:val="20"/>
                            </w:rPr>
                            <w:t xml:space="preserve"> at</w:t>
                          </w:r>
                        </w:sdtContent>
                      </w:sdt>
                      <w:r w:rsidR="00DD3DF1" w:rsidRPr="000F1E8B">
                        <w:rPr>
                          <w:rFonts w:ascii="Arial" w:hAnsi="Arial" w:cs="Arial"/>
                          <w:sz w:val="20"/>
                        </w:rPr>
                        <w:t xml:space="preserve"> </w:t>
                      </w:r>
                      <w:r w:rsidR="00DD3DF1" w:rsidRPr="000F1E8B">
                        <w:rPr>
                          <w:rFonts w:ascii="Arial" w:hAnsi="Arial" w:cs="Arial"/>
                          <w:color w:val="0000FF"/>
                          <w:sz w:val="20"/>
                        </w:rPr>
                        <w:t>&lt;Telephone number&gt;.</w:t>
                      </w:r>
                    </w:p>
                    <w:p w14:paraId="76D8F82A" w14:textId="77777777" w:rsidR="00DD3DF1" w:rsidRPr="000F1E8B" w:rsidRDefault="00DD3DF1"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923072C19970487194DA1E953EB009CC"/>
                        </w:placeholder>
                        <w15:color w:val="FFFFFF"/>
                      </w:sdtPr>
                      <w:sdtEndPr/>
                      <w:sdtContent>
                        <w:p w14:paraId="7CB54C3B" w14:textId="77777777" w:rsidR="00DD3DF1" w:rsidRPr="000F1E8B" w:rsidRDefault="00DD3DF1"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523A5FB4" w14:textId="77777777" w:rsidR="00DD3DF1" w:rsidRDefault="00DD3DF1"/>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B1C1E01" wp14:editId="174A2756">
                <wp:simplePos x="0" y="0"/>
                <wp:positionH relativeFrom="margin">
                  <wp:posOffset>3076575</wp:posOffset>
                </wp:positionH>
                <wp:positionV relativeFrom="paragraph">
                  <wp:posOffset>1152525</wp:posOffset>
                </wp:positionV>
                <wp:extent cx="3128010" cy="1390650"/>
                <wp:effectExtent l="0" t="0" r="15240" b="19050"/>
                <wp:wrapTight wrapText="bothSides">
                  <wp:wrapPolygon edited="0">
                    <wp:start x="0" y="0"/>
                    <wp:lineTo x="0" y="21600"/>
                    <wp:lineTo x="21574" y="21600"/>
                    <wp:lineTo x="2157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6D8E87CE"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FFCE9BE" w14:textId="77777777" w:rsidR="00DD3DF1" w:rsidRPr="005B7F2E" w:rsidRDefault="00DD3DF1"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49FD3E5" w14:textId="77777777" w:rsidR="00DD3DF1" w:rsidRPr="005B7F2E" w:rsidRDefault="00DD3DF1"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3290E909" w14:textId="1D353B20" w:rsidR="00DD3DF1" w:rsidRPr="005B7F2E" w:rsidRDefault="00872021"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DD3DF1" w:rsidRPr="005B7F2E">
                                  <w:rPr>
                                    <w:rFonts w:ascii="Arial" w:hAnsi="Arial" w:cs="Arial"/>
                                    <w:sz w:val="22"/>
                                    <w:szCs w:val="22"/>
                                  </w:rPr>
                                  <w:t>Routine care for this condition</w:t>
                                </w:r>
                              </w:sdtContent>
                            </w:sdt>
                            <w:r w:rsidR="00DD3DF1" w:rsidRPr="005B7F2E">
                              <w:rPr>
                                <w:rFonts w:ascii="Arial" w:hAnsi="Arial" w:cs="Arial"/>
                                <w:sz w:val="22"/>
                                <w:szCs w:val="22"/>
                              </w:rPr>
                              <w:t xml:space="preserve"> </w:t>
                            </w:r>
                            <w:sdt>
                              <w:sdtPr>
                                <w:rPr>
                                  <w:rFonts w:ascii="Arial" w:hAnsi="Arial" w:cs="Arial"/>
                                  <w:sz w:val="20"/>
                                  <w:szCs w:val="20"/>
                                </w:rPr>
                                <w:id w:val="-219057855"/>
                                <w:placeholder>
                                  <w:docPart w:val="923072C19970487194DA1E953EB009CC"/>
                                </w:placeholder>
                                <w15:color w:val="FFFFFF"/>
                              </w:sdtPr>
                              <w:sdtEndPr>
                                <w:rPr>
                                  <w:color w:val="0000FF"/>
                                  <w:sz w:val="22"/>
                                  <w:szCs w:val="22"/>
                                </w:rPr>
                              </w:sdtEndPr>
                              <w:sdtContent>
                                <w:r w:rsidR="00DD3DF1" w:rsidRPr="00807467">
                                  <w:rPr>
                                    <w:rFonts w:ascii="Arial" w:hAnsi="Arial" w:cs="Arial"/>
                                    <w:color w:val="0000FF"/>
                                    <w:sz w:val="20"/>
                                    <w:szCs w:val="20"/>
                                  </w:rPr>
                                  <w:t>[</w:t>
                                </w:r>
                                <w:r w:rsidR="00DD3DF1" w:rsidRPr="00CF574C">
                                  <w:rPr>
                                    <w:rFonts w:ascii="Arial" w:hAnsi="Arial" w:cs="Arial"/>
                                    <w:i/>
                                    <w:iCs/>
                                    <w:color w:val="0000FF"/>
                                    <w:sz w:val="20"/>
                                    <w:szCs w:val="20"/>
                                  </w:rPr>
                                  <w:t>This option may be removed if not applicable, but it cannot be edited</w:t>
                                </w:r>
                                <w:r w:rsidR="00DD3DF1">
                                  <w:rPr>
                                    <w:rFonts w:ascii="Arial" w:hAnsi="Arial" w:cs="Arial"/>
                                    <w:i/>
                                    <w:iCs/>
                                    <w:color w:val="0000FF"/>
                                    <w:sz w:val="20"/>
                                    <w:szCs w:val="20"/>
                                  </w:rPr>
                                  <w:t>.</w:t>
                                </w:r>
                                <w:r w:rsidR="00DD3DF1" w:rsidRPr="00807467">
                                  <w:rPr>
                                    <w:rFonts w:ascii="Arial" w:hAnsi="Arial" w:cs="Arial"/>
                                    <w:color w:val="0000FF"/>
                                    <w:sz w:val="20"/>
                                    <w:szCs w:val="20"/>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7C48C706" w14:textId="77777777" w:rsidR="00DD3DF1" w:rsidRPr="005B7F2E" w:rsidRDefault="00DD3DF1"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0F081955" w14:textId="77777777" w:rsidR="00DD3DF1" w:rsidRPr="0085021E" w:rsidRDefault="00DD3DF1"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C1E01" id="_x0000_s1032" type="#_x0000_t202" style="position:absolute;margin-left:242.25pt;margin-top:90.75pt;width:246.3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">
                <v:textbo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6D8E87CE" w14:textId="77777777" w:rsidR="00DD3DF1" w:rsidRPr="005B7F2E" w:rsidRDefault="00DD3DF1"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FFCE9BE" w14:textId="77777777" w:rsidR="00DD3DF1" w:rsidRPr="005B7F2E" w:rsidRDefault="00DD3DF1"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49FD3E5" w14:textId="77777777" w:rsidR="00DD3DF1" w:rsidRPr="005B7F2E" w:rsidRDefault="00DD3DF1"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3290E909" w14:textId="1D353B20" w:rsidR="00DD3DF1" w:rsidRPr="005B7F2E" w:rsidRDefault="008D764B"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DD3DF1" w:rsidRPr="005B7F2E">
                            <w:rPr>
                              <w:rFonts w:ascii="Arial" w:hAnsi="Arial" w:cs="Arial"/>
                              <w:sz w:val="22"/>
                              <w:szCs w:val="22"/>
                            </w:rPr>
                            <w:t>Routine care for this condition</w:t>
                          </w:r>
                        </w:sdtContent>
                      </w:sdt>
                      <w:r w:rsidR="00DD3DF1" w:rsidRPr="005B7F2E">
                        <w:rPr>
                          <w:rFonts w:ascii="Arial" w:hAnsi="Arial" w:cs="Arial"/>
                          <w:sz w:val="22"/>
                          <w:szCs w:val="22"/>
                        </w:rPr>
                        <w:t xml:space="preserve"> </w:t>
                      </w:r>
                      <w:sdt>
                        <w:sdtPr>
                          <w:rPr>
                            <w:rFonts w:ascii="Arial" w:hAnsi="Arial" w:cs="Arial"/>
                            <w:sz w:val="20"/>
                            <w:szCs w:val="20"/>
                          </w:rPr>
                          <w:id w:val="-219057855"/>
                          <w:placeholder>
                            <w:docPart w:val="923072C19970487194DA1E953EB009CC"/>
                          </w:placeholder>
                          <w15:color w:val="FFFFFF"/>
                        </w:sdtPr>
                        <w:sdtEndPr>
                          <w:rPr>
                            <w:color w:val="0000FF"/>
                            <w:sz w:val="22"/>
                            <w:szCs w:val="22"/>
                          </w:rPr>
                        </w:sdtEndPr>
                        <w:sdtContent>
                          <w:r w:rsidR="00DD3DF1" w:rsidRPr="00807467">
                            <w:rPr>
                              <w:rFonts w:ascii="Arial" w:hAnsi="Arial" w:cs="Arial"/>
                              <w:color w:val="0000FF"/>
                              <w:sz w:val="20"/>
                              <w:szCs w:val="20"/>
                            </w:rPr>
                            <w:t>[</w:t>
                          </w:r>
                          <w:r w:rsidR="00DD3DF1" w:rsidRPr="00CF574C">
                            <w:rPr>
                              <w:rFonts w:ascii="Arial" w:hAnsi="Arial" w:cs="Arial"/>
                              <w:i/>
                              <w:iCs/>
                              <w:color w:val="0000FF"/>
                              <w:sz w:val="20"/>
                              <w:szCs w:val="20"/>
                            </w:rPr>
                            <w:t>This option may be removed if not applicable, but it cannot be edited</w:t>
                          </w:r>
                          <w:r w:rsidR="00DD3DF1">
                            <w:rPr>
                              <w:rFonts w:ascii="Arial" w:hAnsi="Arial" w:cs="Arial"/>
                              <w:i/>
                              <w:iCs/>
                              <w:color w:val="0000FF"/>
                              <w:sz w:val="20"/>
                              <w:szCs w:val="20"/>
                            </w:rPr>
                            <w:t>.</w:t>
                          </w:r>
                          <w:r w:rsidR="00DD3DF1" w:rsidRPr="00807467">
                            <w:rPr>
                              <w:rFonts w:ascii="Arial" w:hAnsi="Arial" w:cs="Arial"/>
                              <w:color w:val="0000FF"/>
                              <w:sz w:val="20"/>
                              <w:szCs w:val="20"/>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7C48C706" w14:textId="77777777" w:rsidR="00DD3DF1" w:rsidRPr="005B7F2E" w:rsidRDefault="00DD3DF1"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0F081955" w14:textId="77777777" w:rsidR="00DD3DF1" w:rsidRPr="0085021E" w:rsidRDefault="00DD3DF1"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2DCA1F64" wp14:editId="3E2300D1">
                <wp:simplePos x="0" y="0"/>
                <wp:positionH relativeFrom="margin">
                  <wp:posOffset>3076575</wp:posOffset>
                </wp:positionH>
                <wp:positionV relativeFrom="paragraph">
                  <wp:posOffset>8890</wp:posOffset>
                </wp:positionV>
                <wp:extent cx="3125470" cy="962025"/>
                <wp:effectExtent l="0" t="0" r="17780" b="28575"/>
                <wp:wrapTight wrapText="bothSides">
                  <wp:wrapPolygon edited="0">
                    <wp:start x="0" y="0"/>
                    <wp:lineTo x="0" y="21814"/>
                    <wp:lineTo x="21591" y="21814"/>
                    <wp:lineTo x="2159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620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2B91A5A9" w14:textId="77777777" w:rsidR="00DD3DF1" w:rsidRPr="005B7F2E" w:rsidRDefault="00DD3DF1" w:rsidP="005B7F2E">
                                <w:pPr>
                                  <w:jc w:val="center"/>
                                  <w:rPr>
                                    <w:rFonts w:ascii="Arial" w:hAnsi="Arial" w:cs="Arial"/>
                                    <w:b/>
                                    <w:sz w:val="22"/>
                                    <w:szCs w:val="22"/>
                                    <w:u w:val="single"/>
                                  </w:rPr>
                                </w:pPr>
                                <w:r w:rsidRPr="005B7F2E">
                                  <w:rPr>
                                    <w:rFonts w:ascii="Arial" w:hAnsi="Arial" w:cs="Arial"/>
                                    <w:b/>
                                    <w:sz w:val="22"/>
                                    <w:szCs w:val="22"/>
                                    <w:u w:val="single"/>
                                  </w:rPr>
                                  <w:t>Benefits</w:t>
                                </w:r>
                              </w:p>
                              <w:p w14:paraId="0D8D0536" w14:textId="221C642C" w:rsidR="00DD3DF1" w:rsidRPr="005B7F2E" w:rsidRDefault="00DD3DF1"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w:t>
                                </w:r>
                                <w:r w:rsidR="00EA3AEB">
                                  <w:rPr>
                                    <w:rFonts w:ascii="Arial" w:hAnsi="Arial" w:cs="Arial"/>
                                    <w:sz w:val="22"/>
                                    <w:szCs w:val="22"/>
                                  </w:rPr>
                                  <w:t xml:space="preserve"> better, </w:t>
                                </w:r>
                                <w:r w:rsidRPr="005B7F2E">
                                  <w:rPr>
                                    <w:rFonts w:ascii="Arial" w:hAnsi="Arial" w:cs="Arial"/>
                                    <w:sz w:val="22"/>
                                    <w:szCs w:val="22"/>
                                  </w:rPr>
                                  <w:t>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A1F64" id="_x0000_s1033" type="#_x0000_t202" style="position:absolute;margin-left:242.25pt;margin-top:.7pt;width:246.1pt;height:75.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EUEg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">
                <v:textbo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2B91A5A9" w14:textId="77777777" w:rsidR="00DD3DF1" w:rsidRPr="005B7F2E" w:rsidRDefault="00DD3DF1" w:rsidP="005B7F2E">
                          <w:pPr>
                            <w:jc w:val="center"/>
                            <w:rPr>
                              <w:rFonts w:ascii="Arial" w:hAnsi="Arial" w:cs="Arial"/>
                              <w:b/>
                              <w:sz w:val="22"/>
                              <w:szCs w:val="22"/>
                              <w:u w:val="single"/>
                            </w:rPr>
                          </w:pPr>
                          <w:r w:rsidRPr="005B7F2E">
                            <w:rPr>
                              <w:rFonts w:ascii="Arial" w:hAnsi="Arial" w:cs="Arial"/>
                              <w:b/>
                              <w:sz w:val="22"/>
                              <w:szCs w:val="22"/>
                              <w:u w:val="single"/>
                            </w:rPr>
                            <w:t>Benefits</w:t>
                          </w:r>
                        </w:p>
                        <w:p w14:paraId="0D8D0536" w14:textId="221C642C" w:rsidR="00DD3DF1" w:rsidRPr="005B7F2E" w:rsidRDefault="00DD3DF1"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w:t>
                          </w:r>
                          <w:r w:rsidR="00EA3AEB">
                            <w:rPr>
                              <w:rFonts w:ascii="Arial" w:hAnsi="Arial" w:cs="Arial"/>
                              <w:sz w:val="22"/>
                              <w:szCs w:val="22"/>
                            </w:rPr>
                            <w:t xml:space="preserve"> better, </w:t>
                          </w:r>
                          <w:r w:rsidRPr="005B7F2E">
                            <w:rPr>
                              <w:rFonts w:ascii="Arial" w:hAnsi="Arial" w:cs="Arial"/>
                              <w:sz w:val="22"/>
                              <w:szCs w:val="22"/>
                            </w:rPr>
                            <w:t>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5FE32DD3" wp14:editId="55412A9F">
                <wp:simplePos x="0" y="0"/>
                <wp:positionH relativeFrom="column">
                  <wp:posOffset>-142875</wp:posOffset>
                </wp:positionH>
                <wp:positionV relativeFrom="page">
                  <wp:posOffset>1209675</wp:posOffset>
                </wp:positionV>
                <wp:extent cx="3053715" cy="253365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53365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32DD3" id="_x0000_s1034" type="#_x0000_t202" style="position:absolute;margin-left:-11.25pt;margin-top:95.25pt;width:240.45pt;height:19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" o:allowoverlap="f">
                <v:textbox>
                  <w:txbxContent/>
                </v:textbox>
                <w10:wrap type="tight" anchory="page"/>
                <w10:anchorlock/>
              </v:shape>
            </w:pict>
          </mc:Fallback>
        </mc:AlternateContent>
      </w:r>
    </w:p>
    <w:p w14:paraId="39CF003B" w14:textId="77777777" w:rsidR="00241661" w:rsidRPr="005B7F2E" w:rsidRDefault="00241661" w:rsidP="00473C0D">
      <w:pPr>
        <w:rPr>
          <w:rFonts w:ascii="Arial" w:hAnsi="Arial" w:cs="Arial"/>
          <w:b/>
          <w:sz w:val="22"/>
          <w:szCs w:val="22"/>
          <w:u w:val="single"/>
        </w:rPr>
        <w:sectPr w:rsidR="00241661" w:rsidRPr="005B7F2E" w:rsidSect="00544E66">
          <w:headerReference w:type="default" r:id="rId8"/>
          <w:footerReference w:type="default" r:id="rId9"/>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55489B8B" w14:textId="77777777" w:rsidR="006F422F" w:rsidRDefault="006F422F" w:rsidP="006F422F">
          <w:pPr>
            <w:pStyle w:val="subhead0"/>
            <w:jc w:val="center"/>
            <w:rPr>
              <w:u w:val="none"/>
            </w:rPr>
          </w:pPr>
          <w:r>
            <w:rPr>
              <w:u w:val="none"/>
            </w:rPr>
            <w:t>CONSENT TO PARTICIPATE IN RESEARCH</w:t>
          </w:r>
        </w:p>
      </w:sdtContent>
    </w:sdt>
    <w:p w14:paraId="5D84019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752C31">
        <w:rPr>
          <w:u w:val="none"/>
        </w:rPr>
        <w:t>TO PARTICIPATE</w:t>
      </w:r>
      <w:r w:rsidR="008178A6" w:rsidRPr="00A440F5">
        <w:rPr>
          <w:u w:val="none"/>
        </w:rPr>
        <w:t>?</w:t>
      </w:r>
    </w:p>
    <w:p w14:paraId="2C3E768B"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4" w:name="OLE_LINK5"/>
      <w:bookmarkStart w:id="5"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4"/>
    <w:bookmarkEnd w:id="5"/>
    <w:p w14:paraId="7356872A"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w:t>
      </w:r>
      <w:r w:rsidR="00831CF0">
        <w:rPr>
          <w:rFonts w:ascii="Arial" w:hAnsi="Arial" w:cs="Arial"/>
          <w:color w:val="0000FF"/>
          <w:sz w:val="22"/>
          <w:szCs w:val="22"/>
        </w:rPr>
        <w:t>be eligible for a research 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598C39D6" w14:textId="77777777" w:rsidR="004F5E3E" w:rsidRPr="005B7F2E" w:rsidRDefault="004F5E3E" w:rsidP="004F5E3E">
      <w:pPr>
        <w:rPr>
          <w:rFonts w:ascii="Arial" w:hAnsi="Arial" w:cs="Arial"/>
          <w:i/>
          <w:color w:val="0000FF"/>
          <w:sz w:val="22"/>
          <w:szCs w:val="22"/>
        </w:rPr>
      </w:pPr>
    </w:p>
    <w:p w14:paraId="6AEFC1F0" w14:textId="6567F584" w:rsidR="006E1E95" w:rsidRPr="005B7F2E" w:rsidRDefault="00BB58DC" w:rsidP="006E1E9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99977510"/>
      <w:bookmarkStart w:id="7" w:name="_Hlk99978007"/>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006E1E95" w:rsidRPr="005B7F2E">
        <w:rPr>
          <w:rFonts w:ascii="Arial" w:hAnsi="Arial" w:cs="Arial"/>
          <w:b/>
          <w:i/>
          <w:color w:val="0000FF"/>
          <w:sz w:val="22"/>
          <w:szCs w:val="22"/>
        </w:rPr>
        <w:t>:</w:t>
      </w:r>
      <w:r>
        <w:rPr>
          <w:rFonts w:ascii="Arial" w:hAnsi="Arial" w:cs="Arial"/>
          <w:b/>
          <w:i/>
          <w:color w:val="0000FF"/>
          <w:sz w:val="22"/>
          <w:szCs w:val="22"/>
        </w:rPr>
        <w:t xml:space="preserve"> </w:t>
      </w:r>
      <w:r w:rsidR="003D7C1F">
        <w:rPr>
          <w:rFonts w:ascii="Arial" w:hAnsi="Arial" w:cs="Arial"/>
          <w:b/>
          <w:i/>
          <w:color w:val="0000FF"/>
          <w:sz w:val="22"/>
          <w:szCs w:val="22"/>
        </w:rPr>
        <w:t xml:space="preserve">local </w:t>
      </w:r>
      <w:r>
        <w:rPr>
          <w:rFonts w:ascii="Arial" w:hAnsi="Arial" w:cs="Arial"/>
          <w:b/>
          <w:i/>
          <w:color w:val="0000FF"/>
          <w:sz w:val="22"/>
          <w:szCs w:val="22"/>
        </w:rPr>
        <w:t>enrollment, total enrollment, or enrollment by regimen.</w:t>
      </w:r>
    </w:p>
    <w:bookmarkEnd w:id="6"/>
    <w:bookmarkEnd w:id="7"/>
    <w:p w14:paraId="7393B003" w14:textId="50BCDE50"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w:t>
      </w:r>
      <w:r w:rsidRPr="00831CF0">
        <w:rPr>
          <w:rFonts w:ascii="Arial" w:hAnsi="Arial" w:cs="Arial"/>
          <w:sz w:val="22"/>
          <w:szCs w:val="22"/>
        </w:rPr>
        <w:t xml:space="preserve">this </w:t>
      </w:r>
      <w:r w:rsidR="00831CF0" w:rsidRPr="00831CF0">
        <w:rPr>
          <w:rFonts w:ascii="Arial" w:hAnsi="Arial" w:cs="Arial"/>
          <w:sz w:val="22"/>
          <w:szCs w:val="22"/>
        </w:rPr>
        <w:t>research</w:t>
      </w:r>
      <w:r w:rsidRPr="00831CF0">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D65652">
        <w:rPr>
          <w:rFonts w:ascii="Arial" w:hAnsi="Arial" w:cs="Arial"/>
          <w:color w:val="0000FF"/>
          <w:sz w:val="22"/>
          <w:szCs w:val="22"/>
        </w:rPr>
        <w:t>Versiti</w:t>
      </w:r>
      <w:proofErr w:type="spellEnd"/>
      <w:r w:rsidR="00D65652">
        <w:rPr>
          <w:rFonts w:ascii="Arial" w:hAnsi="Arial" w:cs="Arial"/>
          <w:color w:val="0000FF"/>
          <w:sz w:val="22"/>
          <w:szCs w:val="22"/>
        </w:rPr>
        <w:t>, Inc</w:t>
      </w:r>
      <w:r w:rsidRPr="005B7F2E">
        <w:rPr>
          <w:rFonts w:ascii="Arial" w:hAnsi="Arial" w:cs="Arial"/>
          <w:sz w:val="22"/>
          <w:szCs w:val="22"/>
        </w:rPr>
        <w:t>.</w:t>
      </w:r>
    </w:p>
    <w:p w14:paraId="03D46B2A" w14:textId="77777777" w:rsidR="004F5E3E" w:rsidRPr="005B7F2E" w:rsidRDefault="004F5E3E" w:rsidP="00522C7C">
      <w:pPr>
        <w:rPr>
          <w:rFonts w:ascii="Arial" w:hAnsi="Arial" w:cs="Arial"/>
          <w:sz w:val="22"/>
          <w:szCs w:val="22"/>
        </w:rPr>
      </w:pPr>
    </w:p>
    <w:p w14:paraId="071FD858"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831CF0">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831CF0">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1B7493C2" w14:textId="77777777" w:rsidR="00B45B05" w:rsidRPr="005B7F2E" w:rsidRDefault="00B45B05" w:rsidP="00B45B05">
      <w:pPr>
        <w:rPr>
          <w:rFonts w:ascii="Arial" w:hAnsi="Arial" w:cs="Arial"/>
          <w:b/>
          <w:i/>
          <w:color w:val="0000FF"/>
          <w:sz w:val="22"/>
          <w:szCs w:val="22"/>
        </w:rPr>
      </w:pPr>
    </w:p>
    <w:p w14:paraId="625532B8" w14:textId="027EB9D5" w:rsidR="00B45B05" w:rsidRPr="005B7F2E" w:rsidRDefault="00B45B05" w:rsidP="00B45B0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0C03A95C" w14:textId="10F38F5E" w:rsidR="00522C7C" w:rsidRPr="005B7F2E" w:rsidRDefault="00662C45" w:rsidP="00522C7C">
      <w:pPr>
        <w:rPr>
          <w:rFonts w:ascii="Arial" w:hAnsi="Arial" w:cs="Arial"/>
          <w:color w:val="0000FF"/>
          <w:sz w:val="22"/>
          <w:szCs w:val="22"/>
        </w:rPr>
      </w:pPr>
      <w:r>
        <w:rPr>
          <w:rFonts w:ascii="Arial" w:hAnsi="Arial" w:cs="Arial"/>
          <w:color w:val="0000FF"/>
          <w:sz w:val="22"/>
          <w:szCs w:val="22"/>
        </w:rPr>
        <w:t xml:space="preserve">The </w:t>
      </w:r>
      <w:r w:rsidR="00230982" w:rsidRPr="008524C6">
        <w:rPr>
          <w:rFonts w:ascii="Arial" w:hAnsi="Arial" w:cs="Arial"/>
          <w:color w:val="0000FF"/>
          <w:sz w:val="22"/>
          <w:szCs w:val="22"/>
          <w:lang w:val="en"/>
        </w:rPr>
        <w:t>&lt;</w:t>
      </w:r>
      <w:r w:rsidR="00230982">
        <w:rPr>
          <w:rFonts w:ascii="Arial" w:hAnsi="Arial" w:cs="Arial"/>
          <w:color w:val="0000FF"/>
          <w:sz w:val="22"/>
          <w:szCs w:val="22"/>
          <w:lang w:val="en"/>
        </w:rPr>
        <w:t>[</w:t>
      </w:r>
      <w:r w:rsidR="00230982" w:rsidRPr="008524C6">
        <w:rPr>
          <w:rFonts w:ascii="Arial" w:hAnsi="Arial" w:cs="Arial"/>
          <w:color w:val="0000FF"/>
          <w:sz w:val="22"/>
          <w:szCs w:val="22"/>
          <w:lang w:val="en"/>
        </w:rPr>
        <w:t>research doctor/researcher/research director</w:t>
      </w:r>
      <w:r w:rsidR="00230982">
        <w:rPr>
          <w:rFonts w:ascii="Arial" w:hAnsi="Arial" w:cs="Arial"/>
          <w:color w:val="0000FF"/>
          <w:sz w:val="22"/>
          <w:szCs w:val="22"/>
          <w:lang w:val="en"/>
        </w:rPr>
        <w:t>]</w:t>
      </w:r>
      <w:r w:rsidR="00230982" w:rsidRPr="005B7F2E">
        <w:rPr>
          <w:rFonts w:ascii="Arial" w:hAnsi="Arial" w:cs="Arial"/>
          <w:sz w:val="22"/>
          <w:szCs w:val="22"/>
          <w:lang w:val="en"/>
        </w:rPr>
        <w:t xml:space="preserve"> </w:t>
      </w:r>
      <w:r>
        <w:rPr>
          <w:rFonts w:ascii="Arial" w:hAnsi="Arial" w:cs="Arial"/>
          <w:color w:val="0000FF"/>
          <w:sz w:val="22"/>
          <w:szCs w:val="22"/>
        </w:rPr>
        <w:t>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384E1C0" w14:textId="77777777" w:rsidR="00522C7C" w:rsidRPr="005B7F2E" w:rsidRDefault="00522C7C" w:rsidP="00522C7C">
      <w:pPr>
        <w:rPr>
          <w:rFonts w:ascii="Arial" w:hAnsi="Arial" w:cs="Arial"/>
          <w:sz w:val="22"/>
          <w:szCs w:val="22"/>
        </w:rPr>
      </w:pPr>
    </w:p>
    <w:p w14:paraId="1BD5467D" w14:textId="11D00473" w:rsidR="008A1B03" w:rsidRDefault="008A1B03" w:rsidP="008A1B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7447735C" w14:textId="7E8D8527" w:rsidR="0033109F" w:rsidRPr="005B7F2E" w:rsidRDefault="0033109F" w:rsidP="008A1B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5FFDE4AD" w14:textId="46A56DEB" w:rsidR="0067248F" w:rsidRPr="005B7F2E" w:rsidRDefault="0067248F" w:rsidP="00473C0D">
      <w:pPr>
        <w:rPr>
          <w:rFonts w:ascii="Arial" w:hAnsi="Arial" w:cs="Arial"/>
          <w:sz w:val="22"/>
          <w:szCs w:val="22"/>
        </w:rPr>
      </w:pPr>
    </w:p>
    <w:p w14:paraId="2A3AB4B0"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752C31">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923072C19970487194DA1E953EB009CC"/>
        </w:placeholder>
        <w15:color w:val="FFFFFF"/>
      </w:sdtPr>
      <w:sdtEndPr>
        <w:rPr>
          <w:lang w:val="en"/>
        </w:rPr>
      </w:sdtEndPr>
      <w:sdtContent>
        <w:p w14:paraId="293296BC" w14:textId="48FA1961" w:rsidR="0067248F" w:rsidRPr="00831CF0" w:rsidRDefault="00114812" w:rsidP="00473C0D">
          <w:pPr>
            <w:rPr>
              <w:rFonts w:ascii="Arial" w:hAnsi="Arial" w:cs="Arial"/>
              <w:sz w:val="22"/>
              <w:szCs w:val="22"/>
            </w:rPr>
          </w:pPr>
          <w:r w:rsidRPr="00831CF0">
            <w:rPr>
              <w:rFonts w:ascii="Arial" w:hAnsi="Arial" w:cs="Arial"/>
              <w:sz w:val="22"/>
              <w:szCs w:val="22"/>
            </w:rPr>
            <w:t xml:space="preserve">You can decide whether to take part in this </w:t>
          </w:r>
          <w:r w:rsidR="00831CF0" w:rsidRPr="00831CF0">
            <w:rPr>
              <w:rFonts w:ascii="Arial" w:hAnsi="Arial" w:cs="Arial"/>
              <w:sz w:val="22"/>
              <w:szCs w:val="22"/>
            </w:rPr>
            <w:t>research</w:t>
          </w:r>
          <w:r w:rsidRPr="00831CF0">
            <w:rPr>
              <w:rFonts w:ascii="Arial" w:hAnsi="Arial" w:cs="Arial"/>
              <w:sz w:val="22"/>
              <w:szCs w:val="22"/>
            </w:rPr>
            <w:t xml:space="preserve"> or not. </w:t>
          </w:r>
          <w:r w:rsidR="0067248F" w:rsidRPr="00831CF0">
            <w:rPr>
              <w:rFonts w:ascii="Arial" w:hAnsi="Arial" w:cs="Arial"/>
              <w:sz w:val="22"/>
              <w:szCs w:val="22"/>
            </w:rPr>
            <w:t xml:space="preserve">You are free to say yes or no. </w:t>
          </w:r>
          <w:r w:rsidR="0073243C">
            <w:rPr>
              <w:rFonts w:ascii="Arial" w:hAnsi="Arial" w:cs="Arial"/>
              <w:sz w:val="22"/>
              <w:szCs w:val="22"/>
            </w:rPr>
            <w:t>If you do not agree to join, or if you leave, you will not be penalized or lose any benefits that you had before starting the research project</w:t>
          </w:r>
          <w:r w:rsidR="0067248F" w:rsidRPr="00831CF0">
            <w:rPr>
              <w:rFonts w:ascii="Arial" w:hAnsi="Arial" w:cs="Arial"/>
              <w:sz w:val="22"/>
              <w:szCs w:val="22"/>
            </w:rPr>
            <w:t>.</w:t>
          </w:r>
          <w:r w:rsidR="00F0244C" w:rsidRPr="00831CF0">
            <w:rPr>
              <w:rFonts w:ascii="Arial" w:hAnsi="Arial" w:cs="Arial"/>
              <w:sz w:val="22"/>
              <w:szCs w:val="22"/>
            </w:rPr>
            <w:t xml:space="preserve"> </w:t>
          </w:r>
          <w:r w:rsidR="0067248F" w:rsidRPr="00831CF0">
            <w:rPr>
              <w:rFonts w:ascii="Arial" w:hAnsi="Arial" w:cs="Arial"/>
              <w:sz w:val="22"/>
              <w:szCs w:val="22"/>
            </w:rPr>
            <w:t xml:space="preserve">Even if you join this </w:t>
          </w:r>
          <w:r w:rsidR="00831CF0" w:rsidRPr="00831CF0">
            <w:rPr>
              <w:rFonts w:ascii="Arial" w:hAnsi="Arial" w:cs="Arial"/>
              <w:sz w:val="22"/>
              <w:szCs w:val="22"/>
            </w:rPr>
            <w:t>project</w:t>
          </w:r>
          <w:r w:rsidR="0067248F" w:rsidRPr="00831CF0">
            <w:rPr>
              <w:rFonts w:ascii="Arial" w:hAnsi="Arial" w:cs="Arial"/>
              <w:sz w:val="22"/>
              <w:szCs w:val="22"/>
            </w:rPr>
            <w:t>, you do not have to stay in it. You may stop at any time.</w:t>
          </w:r>
          <w:r w:rsidR="0073243C">
            <w:rPr>
              <w:rFonts w:ascii="Arial" w:hAnsi="Arial" w:cs="Arial"/>
              <w:sz w:val="22"/>
              <w:szCs w:val="22"/>
            </w:rPr>
            <w:t xml:space="preserve"> Take as much time as you need to make your choice.</w:t>
          </w:r>
          <w:r w:rsidR="0067248F" w:rsidRPr="00831CF0">
            <w:rPr>
              <w:rFonts w:ascii="Arial" w:hAnsi="Arial" w:cs="Arial"/>
              <w:sz w:val="22"/>
              <w:szCs w:val="22"/>
            </w:rPr>
            <w:t xml:space="preserve"> </w:t>
          </w:r>
        </w:p>
        <w:p w14:paraId="14CD7920" w14:textId="77777777" w:rsidR="0067248F" w:rsidRPr="00831CF0" w:rsidRDefault="0067248F" w:rsidP="00473C0D">
          <w:pPr>
            <w:rPr>
              <w:rFonts w:ascii="Arial" w:hAnsi="Arial" w:cs="Arial"/>
              <w:sz w:val="22"/>
              <w:szCs w:val="22"/>
            </w:rPr>
          </w:pPr>
        </w:p>
        <w:p w14:paraId="29AC7766" w14:textId="77777777" w:rsidR="0077212D" w:rsidRPr="005B7F2E" w:rsidRDefault="0077212D" w:rsidP="0077212D">
          <w:pPr>
            <w:rPr>
              <w:rFonts w:ascii="Arial" w:hAnsi="Arial" w:cs="Arial"/>
              <w:sz w:val="22"/>
              <w:szCs w:val="22"/>
              <w:lang w:val="en"/>
            </w:rPr>
          </w:pPr>
          <w:r w:rsidRPr="00831CF0">
            <w:rPr>
              <w:rFonts w:ascii="Arial" w:hAnsi="Arial" w:cs="Arial"/>
              <w:sz w:val="22"/>
              <w:szCs w:val="22"/>
              <w:lang w:val="en"/>
            </w:rPr>
            <w:t xml:space="preserve">A research </w:t>
          </w:r>
          <w:r w:rsidR="00831CF0" w:rsidRPr="00831CF0">
            <w:rPr>
              <w:rFonts w:ascii="Arial" w:hAnsi="Arial" w:cs="Arial"/>
              <w:sz w:val="22"/>
              <w:szCs w:val="22"/>
              <w:lang w:val="en"/>
            </w:rPr>
            <w:t>project</w:t>
          </w:r>
          <w:r w:rsidRPr="00831CF0">
            <w:rPr>
              <w:rFonts w:ascii="Arial" w:hAnsi="Arial" w:cs="Arial"/>
              <w:sz w:val="22"/>
              <w:szCs w:val="22"/>
              <w:lang w:val="en"/>
            </w:rPr>
            <w:t xml:space="preserve"> is different from routine medical care in three ways: 1) there are</w:t>
          </w:r>
          <w:r w:rsidRPr="00831CF0">
            <w:rPr>
              <w:rFonts w:ascii="Arial" w:hAnsi="Arial" w:cs="Arial"/>
              <w:b/>
              <w:sz w:val="22"/>
              <w:szCs w:val="22"/>
              <w:lang w:val="en"/>
            </w:rPr>
            <w:t xml:space="preserve"> </w:t>
          </w:r>
          <w:r w:rsidRPr="00831CF0">
            <w:rPr>
              <w:rFonts w:ascii="Arial" w:hAnsi="Arial" w:cs="Arial"/>
              <w:sz w:val="22"/>
              <w:szCs w:val="22"/>
              <w:lang w:val="en"/>
            </w:rPr>
            <w:t xml:space="preserve">extra risks that we will tell you about in this form; 2) you may have some extra medical tests and visits; 3) the </w:t>
          </w:r>
          <w:r w:rsidR="00831CF0" w:rsidRPr="00831CF0">
            <w:rPr>
              <w:rFonts w:ascii="Arial" w:hAnsi="Arial" w:cs="Arial"/>
              <w:sz w:val="22"/>
              <w:szCs w:val="22"/>
              <w:lang w:val="en"/>
            </w:rPr>
            <w:t>research</w:t>
          </w:r>
          <w:r w:rsidRPr="00831CF0">
            <w:rPr>
              <w:rFonts w:ascii="Arial" w:hAnsi="Arial" w:cs="Arial"/>
              <w:sz w:val="22"/>
              <w:szCs w:val="22"/>
              <w:lang w:val="en"/>
            </w:rPr>
            <w:t xml:space="preserve"> procedures</w:t>
          </w:r>
          <w:r w:rsidRPr="005B7F2E">
            <w:rPr>
              <w:rFonts w:ascii="Arial" w:hAnsi="Arial" w:cs="Arial"/>
              <w:sz w:val="22"/>
              <w:szCs w:val="22"/>
              <w:lang w:val="en"/>
            </w:rPr>
            <w:t>, tests and visits follow a set plan that must be kept.</w:t>
          </w:r>
        </w:p>
      </w:sdtContent>
    </w:sdt>
    <w:p w14:paraId="586D556D" w14:textId="77777777" w:rsidR="0077212D" w:rsidRPr="005B7F2E" w:rsidRDefault="0077212D" w:rsidP="00473C0D">
      <w:pPr>
        <w:rPr>
          <w:rFonts w:ascii="Arial" w:hAnsi="Arial" w:cs="Arial"/>
          <w:sz w:val="22"/>
          <w:szCs w:val="22"/>
        </w:rPr>
      </w:pPr>
    </w:p>
    <w:p w14:paraId="75731A79"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32FDC">
        <w:rPr>
          <w:u w:val="none"/>
        </w:rPr>
        <w:t>PROJECT</w:t>
      </w:r>
      <w:r w:rsidR="0056597F" w:rsidRPr="00A440F5">
        <w:rPr>
          <w:u w:val="none"/>
        </w:rPr>
        <w:t xml:space="preserve"> </w:t>
      </w:r>
      <w:r w:rsidR="005A76EA" w:rsidRPr="00A440F5">
        <w:rPr>
          <w:u w:val="none"/>
        </w:rPr>
        <w:t>BEING DONE</w:t>
      </w:r>
      <w:r w:rsidR="000F5EB6" w:rsidRPr="00A440F5">
        <w:rPr>
          <w:u w:val="none"/>
        </w:rPr>
        <w:t>?</w:t>
      </w:r>
    </w:p>
    <w:p w14:paraId="5BCB9907"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00752C31">
        <w:rPr>
          <w:rFonts w:ascii="Arial" w:hAnsi="Arial" w:cs="Arial"/>
          <w:b/>
          <w:i/>
          <w:color w:val="0000FF"/>
          <w:sz w:val="22"/>
          <w:szCs w:val="22"/>
          <w:lang w:val="en"/>
        </w:rPr>
        <w:t xml:space="preserve"> the purpose of the research</w:t>
      </w:r>
      <w:r w:rsidRPr="005B7F2E">
        <w:rPr>
          <w:rFonts w:ascii="Arial" w:hAnsi="Arial" w:cs="Arial"/>
          <w:b/>
          <w:i/>
          <w:color w:val="0000FF"/>
          <w:sz w:val="22"/>
          <w:szCs w:val="22"/>
          <w:lang w:val="en"/>
        </w:rPr>
        <w:t>.</w:t>
      </w:r>
    </w:p>
    <w:p w14:paraId="2CBA9229"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study. For a study of mixed phases, choose the lowest phase to describe your study.</w:t>
      </w:r>
    </w:p>
    <w:p w14:paraId="0C8608F6"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0D128596" w14:textId="77777777" w:rsidR="00465CA0" w:rsidRPr="005B7F2E" w:rsidRDefault="00465CA0" w:rsidP="00465CA0">
      <w:pPr>
        <w:rPr>
          <w:rFonts w:ascii="Arial" w:hAnsi="Arial" w:cs="Arial"/>
          <w:b/>
          <w:i/>
          <w:color w:val="0000FF"/>
          <w:sz w:val="22"/>
          <w:szCs w:val="22"/>
        </w:rPr>
      </w:pPr>
    </w:p>
    <w:p w14:paraId="1A9B7228" w14:textId="77777777" w:rsidR="00F84FF5" w:rsidRPr="005B7F2E" w:rsidRDefault="00F84FF5" w:rsidP="00FE6190">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For Phase 1</w:t>
      </w:r>
      <w:r w:rsidR="00394182" w:rsidRPr="005B7F2E">
        <w:rPr>
          <w:rFonts w:ascii="Arial" w:hAnsi="Arial" w:cs="Arial"/>
          <w:b/>
          <w:i/>
          <w:color w:val="0000FF"/>
          <w:sz w:val="22"/>
          <w:szCs w:val="22"/>
        </w:rPr>
        <w:t xml:space="preserve"> drug studies</w:t>
      </w:r>
      <w:r w:rsidR="00AF76E1" w:rsidRPr="005B7F2E">
        <w:rPr>
          <w:rFonts w:ascii="Arial" w:hAnsi="Arial" w:cs="Arial"/>
          <w:b/>
          <w:i/>
          <w:color w:val="0000FF"/>
          <w:sz w:val="22"/>
          <w:szCs w:val="22"/>
        </w:rPr>
        <w:t>:</w:t>
      </w:r>
    </w:p>
    <w:p w14:paraId="587737E1" w14:textId="30B13C20" w:rsidR="00AF76E1" w:rsidRPr="005B7F2E" w:rsidRDefault="00F0244C" w:rsidP="00F84FF5">
      <w:pPr>
        <w:rPr>
          <w:rFonts w:ascii="Arial" w:hAnsi="Arial" w:cs="Arial"/>
          <w:color w:val="0000FF"/>
          <w:sz w:val="22"/>
          <w:szCs w:val="22"/>
        </w:rPr>
      </w:pPr>
      <w:r w:rsidRPr="005B7F2E">
        <w:rPr>
          <w:rFonts w:ascii="Arial" w:hAnsi="Arial" w:cs="Arial"/>
          <w:color w:val="0000FF"/>
          <w:sz w:val="22"/>
          <w:szCs w:val="22"/>
          <w:lang w:val="en"/>
        </w:rPr>
        <w:t xml:space="preserve">In this </w:t>
      </w:r>
      <w:r w:rsidR="00FE6190" w:rsidRPr="005B7F2E">
        <w:rPr>
          <w:rFonts w:ascii="Arial" w:hAnsi="Arial" w:cs="Arial"/>
          <w:color w:val="0000FF"/>
          <w:sz w:val="22"/>
          <w:szCs w:val="22"/>
          <w:lang w:val="en"/>
        </w:rPr>
        <w:t>study,</w:t>
      </w:r>
      <w:r w:rsidRPr="005B7F2E">
        <w:rPr>
          <w:rFonts w:ascii="Arial" w:hAnsi="Arial" w:cs="Arial"/>
          <w:color w:val="0000FF"/>
          <w:sz w:val="22"/>
          <w:szCs w:val="22"/>
          <w:lang w:val="en"/>
        </w:rPr>
        <w:t xml:space="preserve"> we want to find out more about the side effects (problems and symptoms) of a</w:t>
      </w:r>
      <w:r w:rsidR="00316F07">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and what doses of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are safe for people to take. </w:t>
      </w:r>
      <w:r w:rsidRPr="005B7F2E">
        <w:rPr>
          <w:rFonts w:ascii="Arial" w:hAnsi="Arial" w:cs="Arial"/>
          <w:color w:val="0000FF"/>
          <w:sz w:val="22"/>
          <w:szCs w:val="22"/>
        </w:rPr>
        <w:t xml:space="preserve">Everyone in this study will receive </w:t>
      </w:r>
      <w:r w:rsidR="0020072F" w:rsidRPr="005B7F2E">
        <w:rPr>
          <w:rFonts w:ascii="Arial" w:hAnsi="Arial" w:cs="Arial"/>
          <w:color w:val="0000FF"/>
          <w:sz w:val="22"/>
          <w:szCs w:val="22"/>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 xml:space="preserve">still experimental and is not approved by the U.S. Food and Drug Administration.  We do not know all the ways that this drug may affect people. This study is not likely to help you, but we hope the information from this study will help us develop a better treatment for </w:t>
      </w:r>
      <w:r w:rsidR="0020072F" w:rsidRPr="005B7F2E">
        <w:rPr>
          <w:rFonts w:ascii="Arial" w:hAnsi="Arial" w:cs="Arial"/>
          <w:color w:val="0000FF"/>
          <w:sz w:val="22"/>
          <w:szCs w:val="22"/>
        </w:rPr>
        <w:t>[</w:t>
      </w:r>
      <w:r w:rsidRPr="005B7F2E">
        <w:rPr>
          <w:rFonts w:ascii="Arial" w:hAnsi="Arial" w:cs="Arial"/>
          <w:color w:val="0000FF"/>
          <w:sz w:val="22"/>
          <w:szCs w:val="22"/>
        </w:rPr>
        <w:t>X condition</w:t>
      </w:r>
      <w:r w:rsidR="0020072F"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r w:rsidR="00AF76E1" w:rsidRPr="005B7F2E">
        <w:rPr>
          <w:rFonts w:ascii="Arial" w:hAnsi="Arial" w:cs="Arial"/>
          <w:b/>
          <w:color w:val="0000FF"/>
          <w:sz w:val="22"/>
          <w:szCs w:val="22"/>
        </w:rPr>
        <w:t xml:space="preserve"> </w:t>
      </w:r>
    </w:p>
    <w:p w14:paraId="70A79A49" w14:textId="77777777" w:rsidR="004840E1" w:rsidRPr="005B7F2E" w:rsidRDefault="004840E1" w:rsidP="00F84FF5">
      <w:pPr>
        <w:rPr>
          <w:rFonts w:ascii="Arial" w:hAnsi="Arial" w:cs="Arial"/>
          <w:b/>
          <w:sz w:val="22"/>
          <w:szCs w:val="22"/>
        </w:rPr>
      </w:pPr>
    </w:p>
    <w:p w14:paraId="68D6E3C5" w14:textId="77777777" w:rsidR="00F84FF5" w:rsidRPr="005B7F2E" w:rsidRDefault="00F84FF5" w:rsidP="00FE6190">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w:t>
      </w:r>
      <w:r w:rsidR="00B041F8" w:rsidRPr="005B7F2E">
        <w:rPr>
          <w:rFonts w:ascii="Arial" w:hAnsi="Arial" w:cs="Arial"/>
          <w:b/>
          <w:i/>
          <w:color w:val="0000FF"/>
          <w:sz w:val="22"/>
          <w:szCs w:val="22"/>
        </w:rPr>
        <w:t xml:space="preserve"> drug studies</w:t>
      </w:r>
      <w:r w:rsidRPr="005B7F2E">
        <w:rPr>
          <w:rFonts w:ascii="Arial" w:hAnsi="Arial" w:cs="Arial"/>
          <w:b/>
          <w:i/>
          <w:color w:val="0000FF"/>
          <w:sz w:val="22"/>
          <w:szCs w:val="22"/>
        </w:rPr>
        <w:t>:</w:t>
      </w:r>
    </w:p>
    <w:p w14:paraId="16ECE325" w14:textId="62CDF534" w:rsidR="00AF76E1" w:rsidRPr="005B7F2E" w:rsidRDefault="00F0244C" w:rsidP="00F0244C">
      <w:pPr>
        <w:rPr>
          <w:rFonts w:ascii="Arial" w:hAnsi="Arial" w:cs="Arial"/>
          <w:b/>
          <w:color w:val="0000FF"/>
          <w:sz w:val="22"/>
          <w:szCs w:val="22"/>
        </w:rPr>
      </w:pPr>
      <w:r w:rsidRPr="005B7F2E">
        <w:rPr>
          <w:rFonts w:ascii="Arial" w:hAnsi="Arial" w:cs="Arial"/>
          <w:color w:val="0000FF"/>
          <w:sz w:val="22"/>
          <w:szCs w:val="22"/>
          <w:lang w:val="en"/>
        </w:rPr>
        <w:t xml:space="preserve">In this study we want to find out more about </w:t>
      </w:r>
      <w:r w:rsidR="00316F07">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in people with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We want to find out whether the </w:t>
      </w:r>
      <w:r w:rsidR="00316F07">
        <w:rPr>
          <w:rFonts w:ascii="Arial" w:hAnsi="Arial" w:cs="Arial"/>
          <w:color w:val="0000FF"/>
          <w:sz w:val="22"/>
          <w:szCs w:val="22"/>
          <w:lang w:val="en"/>
        </w:rPr>
        <w:t>investigational</w:t>
      </w:r>
      <w:r w:rsidR="00316F07" w:rsidRPr="005B7F2E">
        <w:rPr>
          <w:rFonts w:ascii="Arial" w:hAnsi="Arial" w:cs="Arial"/>
          <w:color w:val="0000FF"/>
          <w:sz w:val="22"/>
          <w:szCs w:val="22"/>
          <w:lang w:val="en"/>
        </w:rPr>
        <w:t xml:space="preserve"> </w:t>
      </w:r>
      <w:r w:rsidRPr="005B7F2E">
        <w:rPr>
          <w:rFonts w:ascii="Arial" w:hAnsi="Arial" w:cs="Arial"/>
          <w:color w:val="0000FF"/>
          <w:sz w:val="22"/>
          <w:szCs w:val="22"/>
          <w:lang w:val="en"/>
        </w:rPr>
        <w:t xml:space="preserve">drug [drug name] reduces the symptoms of </w:t>
      </w:r>
      <w:r w:rsidR="00880B08" w:rsidRPr="005B7F2E">
        <w:rPr>
          <w:rFonts w:ascii="Arial" w:hAnsi="Arial" w:cs="Arial"/>
          <w:color w:val="0000FF"/>
          <w:sz w:val="22"/>
          <w:szCs w:val="22"/>
          <w:lang w:val="en"/>
        </w:rPr>
        <w:t>[</w:t>
      </w:r>
      <w:r w:rsidRPr="005B7F2E">
        <w:rPr>
          <w:rFonts w:ascii="Arial" w:hAnsi="Arial" w:cs="Arial"/>
          <w:color w:val="0000FF"/>
          <w:sz w:val="22"/>
          <w:szCs w:val="22"/>
          <w:lang w:val="en"/>
        </w:rPr>
        <w:t xml:space="preserve">X condition], and whether it causes any problems (side effects). </w:t>
      </w:r>
      <w:r w:rsidRPr="005B7F2E">
        <w:rPr>
          <w:rFonts w:ascii="Arial" w:hAnsi="Arial" w:cs="Arial"/>
          <w:color w:val="0000FF"/>
          <w:sz w:val="22"/>
          <w:szCs w:val="22"/>
        </w:rPr>
        <w:t xml:space="preserve">Everyone in this study will receive </w:t>
      </w:r>
      <w:r w:rsidR="00880B08" w:rsidRPr="005B7F2E">
        <w:rPr>
          <w:rFonts w:ascii="Arial" w:hAnsi="Arial" w:cs="Arial"/>
          <w:color w:val="0000FF"/>
          <w:sz w:val="22"/>
          <w:szCs w:val="22"/>
        </w:rPr>
        <w:t>[</w:t>
      </w:r>
      <w:r w:rsidRPr="005B7F2E">
        <w:rPr>
          <w:rFonts w:ascii="Arial" w:hAnsi="Arial" w:cs="Arial"/>
          <w:color w:val="0000FF"/>
          <w:sz w:val="22"/>
          <w:szCs w:val="22"/>
          <w:lang w:val="en"/>
        </w:rPr>
        <w:t>drug name</w:t>
      </w:r>
      <w:r w:rsidR="00880B08" w:rsidRPr="005B7F2E">
        <w:rPr>
          <w:rFonts w:ascii="Arial" w:hAnsi="Arial" w:cs="Arial"/>
          <w:color w:val="0000FF"/>
          <w:sz w:val="22"/>
          <w:szCs w:val="22"/>
          <w:lang w:val="en"/>
        </w:rPr>
        <w:t>]</w:t>
      </w:r>
      <w:r w:rsidRPr="005B7F2E">
        <w:rPr>
          <w:rFonts w:ascii="Arial" w:hAnsi="Arial" w:cs="Arial"/>
          <w:color w:val="0000FF"/>
          <w:sz w:val="22"/>
          <w:szCs w:val="22"/>
        </w:rPr>
        <w:t xml:space="preserve">, which is still experimental and is not approved by the U.S. Food and Drug Administration / is approved by the U.S. Food and Drug Administration for use in patients but not with your condition.  We are testing </w:t>
      </w:r>
      <w:r w:rsidR="00F071B8" w:rsidRPr="005B7F2E">
        <w:rPr>
          <w:rFonts w:ascii="Arial" w:hAnsi="Arial" w:cs="Arial"/>
          <w:color w:val="0000FF"/>
          <w:sz w:val="22"/>
          <w:szCs w:val="22"/>
        </w:rPr>
        <w:t>[</w:t>
      </w:r>
      <w:r w:rsidRPr="005B7F2E">
        <w:rPr>
          <w:rFonts w:ascii="Arial" w:hAnsi="Arial" w:cs="Arial"/>
          <w:color w:val="0000FF"/>
          <w:sz w:val="22"/>
          <w:szCs w:val="22"/>
        </w:rPr>
        <w:t>drug name</w:t>
      </w:r>
      <w:r w:rsidR="00F071B8" w:rsidRPr="005B7F2E">
        <w:rPr>
          <w:rFonts w:ascii="Arial" w:hAnsi="Arial" w:cs="Arial"/>
          <w:color w:val="0000FF"/>
          <w:sz w:val="22"/>
          <w:szCs w:val="22"/>
        </w:rPr>
        <w:t>]</w:t>
      </w:r>
      <w:r w:rsidRPr="005B7F2E">
        <w:rPr>
          <w:rFonts w:ascii="Arial" w:hAnsi="Arial" w:cs="Arial"/>
          <w:color w:val="0000FF"/>
          <w:sz w:val="22"/>
          <w:szCs w:val="22"/>
        </w:rPr>
        <w:t xml:space="preserve"> to see what effect it has on people with </w:t>
      </w:r>
      <w:r w:rsidR="00F071B8" w:rsidRPr="005B7F2E">
        <w:rPr>
          <w:rFonts w:ascii="Arial" w:hAnsi="Arial" w:cs="Arial"/>
          <w:color w:val="0000FF"/>
          <w:sz w:val="22"/>
          <w:szCs w:val="22"/>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rPr>
        <w:t>. We don’t know if this study wil</w:t>
      </w:r>
      <w:r w:rsidR="00B508F5" w:rsidRPr="005B7F2E">
        <w:rPr>
          <w:rFonts w:ascii="Arial" w:hAnsi="Arial" w:cs="Arial"/>
          <w:color w:val="0000FF"/>
          <w:sz w:val="22"/>
          <w:szCs w:val="22"/>
        </w:rPr>
        <w:t xml:space="preserve">l help you. Your condition may get </w:t>
      </w:r>
      <w:proofErr w:type="gramStart"/>
      <w:r w:rsidR="00B508F5" w:rsidRPr="005B7F2E">
        <w:rPr>
          <w:rFonts w:ascii="Arial" w:hAnsi="Arial" w:cs="Arial"/>
          <w:color w:val="0000FF"/>
          <w:sz w:val="22"/>
          <w:szCs w:val="22"/>
        </w:rPr>
        <w:t>b</w:t>
      </w:r>
      <w:r w:rsidRPr="005B7F2E">
        <w:rPr>
          <w:rFonts w:ascii="Arial" w:hAnsi="Arial" w:cs="Arial"/>
          <w:color w:val="0000FF"/>
          <w:sz w:val="22"/>
          <w:szCs w:val="22"/>
        </w:rPr>
        <w:t>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w:t>
      </w:r>
      <w:r w:rsidR="00F071B8" w:rsidRPr="005B7F2E">
        <w:rPr>
          <w:rFonts w:ascii="Arial" w:hAnsi="Arial" w:cs="Arial"/>
          <w:color w:val="0000FF"/>
          <w:sz w:val="22"/>
          <w:szCs w:val="22"/>
        </w:rPr>
        <w:t>[</w:t>
      </w:r>
      <w:r w:rsidRPr="005B7F2E">
        <w:rPr>
          <w:rFonts w:ascii="Arial" w:hAnsi="Arial" w:cs="Arial"/>
          <w:color w:val="0000FF"/>
          <w:sz w:val="22"/>
          <w:szCs w:val="22"/>
        </w:rPr>
        <w:t>X condition</w:t>
      </w:r>
      <w:r w:rsidR="00F071B8"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p>
    <w:p w14:paraId="18D2CF78" w14:textId="77777777" w:rsidR="00AF76E1" w:rsidRPr="005B7F2E" w:rsidRDefault="00AF76E1" w:rsidP="00F84FF5">
      <w:pPr>
        <w:pStyle w:val="BodyText"/>
        <w:spacing w:before="0"/>
        <w:ind w:left="0"/>
        <w:rPr>
          <w:rFonts w:ascii="Arial" w:hAnsi="Arial" w:cs="Arial"/>
          <w:sz w:val="22"/>
          <w:szCs w:val="22"/>
        </w:rPr>
      </w:pPr>
    </w:p>
    <w:p w14:paraId="6A6DFDF1" w14:textId="77777777" w:rsidR="00F84FF5" w:rsidRPr="005B7F2E" w:rsidRDefault="00F84FF5" w:rsidP="00F84FF5">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w:t>
      </w:r>
      <w:r w:rsidR="00394182" w:rsidRPr="005B7F2E">
        <w:rPr>
          <w:rFonts w:ascii="Arial" w:hAnsi="Arial" w:cs="Arial"/>
          <w:b/>
          <w:i/>
          <w:color w:val="0000FF"/>
          <w:sz w:val="22"/>
          <w:szCs w:val="22"/>
        </w:rPr>
        <w:t xml:space="preserve"> drug studies</w:t>
      </w:r>
      <w:r w:rsidR="003E60A8" w:rsidRPr="005B7F2E">
        <w:rPr>
          <w:rFonts w:ascii="Arial" w:hAnsi="Arial" w:cs="Arial"/>
          <w:b/>
          <w:i/>
          <w:color w:val="0000FF"/>
          <w:sz w:val="22"/>
          <w:szCs w:val="22"/>
        </w:rPr>
        <w:t>, or studies with comparator</w:t>
      </w:r>
      <w:r w:rsidRPr="005B7F2E">
        <w:rPr>
          <w:rFonts w:ascii="Arial" w:hAnsi="Arial" w:cs="Arial"/>
          <w:b/>
          <w:i/>
          <w:color w:val="0000FF"/>
          <w:sz w:val="22"/>
          <w:szCs w:val="22"/>
        </w:rPr>
        <w:t>:</w:t>
      </w:r>
    </w:p>
    <w:p w14:paraId="18B3EE1B" w14:textId="03020FAD" w:rsidR="00F0244C" w:rsidRPr="005B7F2E" w:rsidRDefault="00F0244C" w:rsidP="00F0244C">
      <w:pPr>
        <w:rPr>
          <w:rFonts w:ascii="Arial" w:hAnsi="Arial" w:cs="Arial"/>
          <w:color w:val="0000FF"/>
          <w:sz w:val="22"/>
          <w:szCs w:val="22"/>
        </w:rPr>
      </w:pPr>
      <w:r w:rsidRPr="005B7F2E">
        <w:rPr>
          <w:rFonts w:ascii="Arial" w:hAnsi="Arial" w:cs="Arial"/>
          <w:color w:val="0000FF"/>
          <w:sz w:val="22"/>
          <w:szCs w:val="22"/>
          <w:lang w:val="en"/>
        </w:rPr>
        <w:t>In this study we want to find out</w:t>
      </w:r>
      <w:r w:rsidR="001D200C" w:rsidRPr="005B7F2E">
        <w:rPr>
          <w:rFonts w:ascii="Arial" w:hAnsi="Arial" w:cs="Arial"/>
          <w:color w:val="0000FF"/>
          <w:sz w:val="22"/>
          <w:szCs w:val="22"/>
          <w:lang w:val="en"/>
        </w:rPr>
        <w:t xml:space="preserve"> </w:t>
      </w:r>
      <w:r w:rsidRPr="005B7F2E">
        <w:rPr>
          <w:rFonts w:ascii="Arial" w:hAnsi="Arial" w:cs="Arial"/>
          <w:color w:val="0000FF"/>
          <w:sz w:val="22"/>
          <w:szCs w:val="22"/>
          <w:lang w:val="en"/>
        </w:rPr>
        <w:t xml:space="preserve">whether </w:t>
      </w:r>
      <w:r w:rsidR="00316F07">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[drug name], is </w:t>
      </w:r>
      <w:r w:rsidR="00770032">
        <w:rPr>
          <w:rFonts w:ascii="Arial" w:hAnsi="Arial" w:cs="Arial"/>
          <w:color w:val="0000FF"/>
          <w:sz w:val="22"/>
          <w:szCs w:val="22"/>
          <w:lang w:val="en"/>
        </w:rPr>
        <w:t>&lt;</w:t>
      </w:r>
      <w:r w:rsidRPr="005B7F2E">
        <w:rPr>
          <w:rFonts w:ascii="Arial" w:hAnsi="Arial" w:cs="Arial"/>
          <w:color w:val="0000FF"/>
          <w:sz w:val="22"/>
          <w:szCs w:val="22"/>
          <w:lang w:val="en"/>
        </w:rPr>
        <w:t>better than</w:t>
      </w:r>
      <w:r w:rsidR="00770032">
        <w:rPr>
          <w:rFonts w:ascii="Arial" w:hAnsi="Arial" w:cs="Arial"/>
          <w:color w:val="0000FF"/>
          <w:sz w:val="22"/>
          <w:szCs w:val="22"/>
          <w:lang w:val="en"/>
        </w:rPr>
        <w:t>/</w:t>
      </w:r>
      <w:proofErr w:type="gramStart"/>
      <w:r w:rsidR="00770032">
        <w:rPr>
          <w:rFonts w:ascii="Arial" w:hAnsi="Arial" w:cs="Arial"/>
          <w:color w:val="0000FF"/>
          <w:sz w:val="22"/>
          <w:szCs w:val="22"/>
          <w:lang w:val="en"/>
        </w:rPr>
        <w:t>similar to</w:t>
      </w:r>
      <w:proofErr w:type="gramEnd"/>
      <w:r w:rsidR="00770032">
        <w:rPr>
          <w:rFonts w:ascii="Arial" w:hAnsi="Arial" w:cs="Arial"/>
          <w:color w:val="0000FF"/>
          <w:sz w:val="22"/>
          <w:szCs w:val="22"/>
          <w:lang w:val="en"/>
        </w:rPr>
        <w:t>&gt;</w:t>
      </w:r>
      <w:r w:rsidRPr="005B7F2E">
        <w:rPr>
          <w:rFonts w:ascii="Arial" w:hAnsi="Arial" w:cs="Arial"/>
          <w:color w:val="0000FF"/>
          <w:sz w:val="22"/>
          <w:szCs w:val="22"/>
          <w:lang w:val="en"/>
        </w:rPr>
        <w:t xml:space="preserve"> </w:t>
      </w:r>
      <w:r w:rsidR="00AA72F5">
        <w:rPr>
          <w:rFonts w:ascii="Arial" w:hAnsi="Arial" w:cs="Arial"/>
          <w:iCs/>
          <w:color w:val="0000FF"/>
          <w:kern w:val="32"/>
          <w:sz w:val="22"/>
          <w:szCs w:val="22"/>
        </w:rPr>
        <w:t>[old drug name]</w:t>
      </w:r>
      <w:r w:rsidRPr="005B7F2E">
        <w:rPr>
          <w:rFonts w:ascii="Arial" w:hAnsi="Arial" w:cs="Arial"/>
          <w:color w:val="0000FF"/>
          <w:sz w:val="22"/>
          <w:szCs w:val="22"/>
          <w:lang w:val="en"/>
        </w:rPr>
        <w:t xml:space="preserve">, a routine treatment for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To do this, we will compare the two drugs in people with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00F071B8" w:rsidRPr="005B7F2E">
        <w:rPr>
          <w:rFonts w:ascii="Arial" w:hAnsi="Arial" w:cs="Arial"/>
          <w:color w:val="0000FF"/>
          <w:sz w:val="22"/>
          <w:szCs w:val="22"/>
        </w:rPr>
        <w:t xml:space="preserve">is still experimental </w:t>
      </w:r>
      <w:r w:rsidRPr="005B7F2E">
        <w:rPr>
          <w:rFonts w:ascii="Arial" w:hAnsi="Arial" w:cs="Arial"/>
          <w:color w:val="0000FF"/>
          <w:sz w:val="22"/>
          <w:szCs w:val="22"/>
        </w:rPr>
        <w:t xml:space="preserve">and is not approved by the U.S. Food and Drug Administration / is approved by the U.S. Food and Drug Administration for use in patients but not with </w:t>
      </w:r>
      <w:r w:rsidR="00F071B8" w:rsidRPr="005B7F2E">
        <w:rPr>
          <w:rFonts w:ascii="Arial" w:hAnsi="Arial" w:cs="Arial"/>
          <w:color w:val="0000FF"/>
          <w:sz w:val="22"/>
          <w:szCs w:val="22"/>
        </w:rPr>
        <w:t>[</w:t>
      </w:r>
      <w:r w:rsidRPr="005B7F2E">
        <w:rPr>
          <w:rFonts w:ascii="Arial" w:hAnsi="Arial" w:cs="Arial"/>
          <w:color w:val="0000FF"/>
          <w:sz w:val="22"/>
          <w:szCs w:val="22"/>
        </w:rPr>
        <w:t>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sidR="00AA72F5">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49C23655" w14:textId="77777777" w:rsidR="00AF76E1" w:rsidRPr="005B7F2E" w:rsidRDefault="00F0244C" w:rsidP="00F84FF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study will help you. Your condition may </w:t>
      </w:r>
      <w:r w:rsidR="00AC3842" w:rsidRPr="005B7F2E">
        <w:rPr>
          <w:rFonts w:ascii="Arial" w:hAnsi="Arial" w:cs="Arial"/>
          <w:color w:val="0000FF"/>
          <w:sz w:val="22"/>
          <w:szCs w:val="22"/>
        </w:rPr>
        <w:t>g</w:t>
      </w:r>
      <w:r w:rsidRPr="005B7F2E">
        <w:rPr>
          <w:rFonts w:ascii="Arial" w:hAnsi="Arial" w:cs="Arial"/>
          <w:color w:val="0000FF"/>
          <w:sz w:val="22"/>
          <w:szCs w:val="22"/>
        </w:rPr>
        <w:t xml:space="preserve">et </w:t>
      </w:r>
      <w:proofErr w:type="gramStart"/>
      <w:r w:rsidR="00AC3842" w:rsidRPr="005B7F2E">
        <w:rPr>
          <w:rFonts w:ascii="Arial" w:hAnsi="Arial" w:cs="Arial"/>
          <w:color w:val="0000FF"/>
          <w:sz w:val="22"/>
          <w:szCs w:val="22"/>
        </w:rPr>
        <w:t>b</w:t>
      </w:r>
      <w:r w:rsidRPr="005B7F2E">
        <w:rPr>
          <w:rFonts w:ascii="Arial" w:hAnsi="Arial" w:cs="Arial"/>
          <w:color w:val="0000FF"/>
          <w:sz w:val="22"/>
          <w:szCs w:val="22"/>
        </w:rPr>
        <w:t>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w:t>
      </w:r>
      <w:r w:rsidR="00F071B8" w:rsidRPr="005B7F2E">
        <w:rPr>
          <w:rFonts w:ascii="Arial" w:hAnsi="Arial" w:cs="Arial"/>
          <w:color w:val="0000FF"/>
          <w:sz w:val="22"/>
          <w:szCs w:val="22"/>
        </w:rPr>
        <w:t>[</w:t>
      </w:r>
      <w:r w:rsidRPr="005B7F2E">
        <w:rPr>
          <w:rFonts w:ascii="Arial" w:hAnsi="Arial" w:cs="Arial"/>
          <w:color w:val="0000FF"/>
          <w:sz w:val="22"/>
          <w:szCs w:val="22"/>
        </w:rPr>
        <w:t>X condition</w:t>
      </w:r>
      <w:r w:rsidR="00F071B8"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p>
    <w:p w14:paraId="3AAB4162" w14:textId="77777777" w:rsidR="00AF76E1" w:rsidRPr="005B7F2E" w:rsidRDefault="00AF76E1" w:rsidP="00F84FF5">
      <w:pPr>
        <w:pStyle w:val="BodyText"/>
        <w:spacing w:before="0"/>
        <w:ind w:left="0"/>
        <w:rPr>
          <w:rFonts w:ascii="Arial" w:hAnsi="Arial" w:cs="Arial"/>
          <w:b/>
          <w:sz w:val="22"/>
          <w:szCs w:val="22"/>
        </w:rPr>
      </w:pPr>
    </w:p>
    <w:p w14:paraId="56F812A9" w14:textId="77777777" w:rsidR="00F84FF5" w:rsidRPr="005B7F2E" w:rsidRDefault="00F84FF5" w:rsidP="00AF6762">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w:t>
      </w:r>
      <w:r w:rsidR="00B041F8" w:rsidRPr="005B7F2E">
        <w:rPr>
          <w:rFonts w:ascii="Arial" w:hAnsi="Arial" w:cs="Arial"/>
          <w:b/>
          <w:i/>
          <w:color w:val="0000FF"/>
          <w:sz w:val="22"/>
          <w:szCs w:val="22"/>
        </w:rPr>
        <w:t xml:space="preserve"> drug studies</w:t>
      </w:r>
      <w:r w:rsidRPr="005B7F2E">
        <w:rPr>
          <w:rFonts w:ascii="Arial" w:hAnsi="Arial" w:cs="Arial"/>
          <w:b/>
          <w:i/>
          <w:color w:val="0000FF"/>
          <w:sz w:val="22"/>
          <w:szCs w:val="22"/>
        </w:rPr>
        <w:t>,</w:t>
      </w:r>
      <w:r w:rsidR="00AF76E1" w:rsidRPr="005B7F2E">
        <w:rPr>
          <w:rFonts w:ascii="Arial" w:hAnsi="Arial" w:cs="Arial"/>
          <w:b/>
          <w:i/>
          <w:color w:val="0000FF"/>
          <w:sz w:val="22"/>
          <w:szCs w:val="22"/>
        </w:rPr>
        <w:t xml:space="preserve"> </w:t>
      </w:r>
      <w:r w:rsidR="00AF6762" w:rsidRPr="005B7F2E">
        <w:rPr>
          <w:rFonts w:ascii="Arial" w:hAnsi="Arial" w:cs="Arial"/>
          <w:b/>
          <w:i/>
          <w:color w:val="0000FF"/>
          <w:sz w:val="22"/>
          <w:szCs w:val="22"/>
        </w:rPr>
        <w:t>d</w:t>
      </w:r>
      <w:r w:rsidR="00AF76E1" w:rsidRPr="005B7F2E">
        <w:rPr>
          <w:rFonts w:ascii="Arial" w:hAnsi="Arial" w:cs="Arial"/>
          <w:b/>
          <w:i/>
          <w:color w:val="0000FF"/>
          <w:sz w:val="22"/>
          <w:szCs w:val="22"/>
        </w:rPr>
        <w:t>e</w:t>
      </w:r>
      <w:r w:rsidR="00F03B87" w:rsidRPr="005B7F2E">
        <w:rPr>
          <w:rFonts w:ascii="Arial" w:hAnsi="Arial" w:cs="Arial"/>
          <w:b/>
          <w:i/>
          <w:color w:val="0000FF"/>
          <w:sz w:val="22"/>
          <w:szCs w:val="22"/>
        </w:rPr>
        <w:t>scribe the p</w:t>
      </w:r>
      <w:r w:rsidR="00AF6762" w:rsidRPr="005B7F2E">
        <w:rPr>
          <w:rFonts w:ascii="Arial" w:hAnsi="Arial" w:cs="Arial"/>
          <w:b/>
          <w:i/>
          <w:color w:val="0000FF"/>
          <w:sz w:val="22"/>
          <w:szCs w:val="22"/>
        </w:rPr>
        <w:t>ost marketing study</w:t>
      </w:r>
      <w:r w:rsidR="00F03B87" w:rsidRPr="005B7F2E">
        <w:rPr>
          <w:rFonts w:ascii="Arial" w:hAnsi="Arial" w:cs="Arial"/>
          <w:b/>
          <w:i/>
          <w:color w:val="0000FF"/>
          <w:sz w:val="22"/>
          <w:szCs w:val="22"/>
        </w:rPr>
        <w:t>:</w:t>
      </w:r>
      <w:r w:rsidR="00F03B87" w:rsidRPr="005B7F2E">
        <w:rPr>
          <w:rFonts w:ascii="Arial" w:hAnsi="Arial" w:cs="Arial"/>
          <w:i/>
          <w:color w:val="0000FF"/>
          <w:sz w:val="22"/>
          <w:szCs w:val="22"/>
        </w:rPr>
        <w:t xml:space="preserve"> </w:t>
      </w:r>
    </w:p>
    <w:p w14:paraId="05F0B0DE" w14:textId="77777777" w:rsidR="00AF76E1" w:rsidRPr="005B7F2E" w:rsidRDefault="00F03B87" w:rsidP="00F84FF5">
      <w:pPr>
        <w:pStyle w:val="BodyText"/>
        <w:spacing w:before="0"/>
        <w:ind w:left="0"/>
        <w:rPr>
          <w:rFonts w:ascii="Arial" w:hAnsi="Arial" w:cs="Arial"/>
          <w:color w:val="0000FF"/>
          <w:sz w:val="22"/>
          <w:szCs w:val="22"/>
        </w:rPr>
      </w:pPr>
      <w:r w:rsidRPr="005B7F2E">
        <w:rPr>
          <w:rFonts w:ascii="Arial" w:hAnsi="Arial" w:cs="Arial"/>
          <w:color w:val="0000FF"/>
          <w:sz w:val="22"/>
          <w:szCs w:val="22"/>
        </w:rPr>
        <w:t>This drug has been approved by the U.S. F</w:t>
      </w:r>
      <w:r w:rsidR="00E807FA" w:rsidRPr="005B7F2E">
        <w:rPr>
          <w:rFonts w:ascii="Arial" w:hAnsi="Arial" w:cs="Arial"/>
          <w:color w:val="0000FF"/>
          <w:sz w:val="22"/>
          <w:szCs w:val="22"/>
        </w:rPr>
        <w:t xml:space="preserve">ood and Drug Administration, and in this </w:t>
      </w:r>
      <w:proofErr w:type="gramStart"/>
      <w:r w:rsidR="00E807FA" w:rsidRPr="005B7F2E">
        <w:rPr>
          <w:rFonts w:ascii="Arial" w:hAnsi="Arial" w:cs="Arial"/>
          <w:color w:val="0000FF"/>
          <w:sz w:val="22"/>
          <w:szCs w:val="22"/>
        </w:rPr>
        <w:t>study</w:t>
      </w:r>
      <w:proofErr w:type="gramEnd"/>
      <w:r w:rsidR="00E807FA" w:rsidRPr="005B7F2E">
        <w:rPr>
          <w:rFonts w:ascii="Arial" w:hAnsi="Arial" w:cs="Arial"/>
          <w:color w:val="0000FF"/>
          <w:sz w:val="22"/>
          <w:szCs w:val="22"/>
        </w:rPr>
        <w:t xml:space="preserve"> we want to learn more about …</w:t>
      </w:r>
    </w:p>
    <w:p w14:paraId="7DBDF575" w14:textId="6BBA885D" w:rsidR="000B307A" w:rsidRDefault="000B307A" w:rsidP="000B307A">
      <w:pPr>
        <w:pStyle w:val="BodyText"/>
        <w:spacing w:before="0"/>
        <w:ind w:left="0"/>
        <w:rPr>
          <w:rFonts w:ascii="Arial" w:hAnsi="Arial" w:cs="Arial"/>
          <w:i/>
          <w:color w:val="0000FF"/>
          <w:sz w:val="22"/>
          <w:szCs w:val="22"/>
        </w:rPr>
      </w:pPr>
    </w:p>
    <w:p w14:paraId="6E0E38E4" w14:textId="76DC7CFF" w:rsidR="00E07C1D" w:rsidRPr="00E07C1D" w:rsidRDefault="00E07C1D" w:rsidP="000B307A">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251A3702" w14:textId="77777777" w:rsidR="00E07C1D" w:rsidRDefault="00E07C1D" w:rsidP="000B307A">
      <w:pPr>
        <w:pStyle w:val="BodyText"/>
        <w:spacing w:before="0"/>
        <w:ind w:left="0"/>
        <w:rPr>
          <w:rFonts w:ascii="Arial" w:hAnsi="Arial" w:cs="Arial"/>
          <w:i/>
          <w:color w:val="0000FF"/>
          <w:sz w:val="22"/>
          <w:szCs w:val="22"/>
        </w:rPr>
      </w:pPr>
    </w:p>
    <w:p w14:paraId="67C449DD" w14:textId="1FC28FE5" w:rsidR="00782BB7" w:rsidRPr="005B7F2E" w:rsidRDefault="000B307A" w:rsidP="00173D9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sz w:val="22"/>
          <w:szCs w:val="22"/>
        </w:rPr>
        <w:t>For device studies</w:t>
      </w:r>
      <w:r w:rsidR="00114812" w:rsidRPr="005B7F2E">
        <w:rPr>
          <w:rFonts w:ascii="Arial" w:hAnsi="Arial" w:cs="Arial"/>
          <w:b/>
          <w:i/>
          <w:color w:val="0000FF"/>
          <w:sz w:val="22"/>
          <w:szCs w:val="22"/>
        </w:rPr>
        <w:t xml:space="preserve">, describe the </w:t>
      </w:r>
      <w:r w:rsidR="004B4EDF" w:rsidRPr="005B7F2E">
        <w:rPr>
          <w:rFonts w:ascii="Arial" w:hAnsi="Arial" w:cs="Arial"/>
          <w:b/>
          <w:i/>
          <w:color w:val="0000FF"/>
          <w:sz w:val="22"/>
          <w:szCs w:val="22"/>
        </w:rPr>
        <w:t xml:space="preserve">FDA </w:t>
      </w:r>
      <w:r w:rsidR="00114812" w:rsidRPr="005B7F2E">
        <w:rPr>
          <w:rFonts w:ascii="Arial" w:hAnsi="Arial" w:cs="Arial"/>
          <w:b/>
          <w:i/>
          <w:color w:val="0000FF"/>
          <w:sz w:val="22"/>
          <w:szCs w:val="22"/>
        </w:rPr>
        <w:t xml:space="preserve">status of the device </w:t>
      </w:r>
      <w:r w:rsidR="004B4EDF" w:rsidRPr="005B7F2E">
        <w:rPr>
          <w:rFonts w:ascii="Arial" w:hAnsi="Arial" w:cs="Arial"/>
          <w:b/>
          <w:i/>
          <w:color w:val="0000FF"/>
          <w:sz w:val="22"/>
          <w:szCs w:val="22"/>
        </w:rPr>
        <w:t>in a way the subject is likely to understand, so that the subject knows the FDA’s ruling on the safety and effectiveness of the device and the FDA indication(s) for the device</w:t>
      </w:r>
      <w:r w:rsidR="00782BB7" w:rsidRPr="005B7F2E">
        <w:rPr>
          <w:rFonts w:ascii="Arial" w:hAnsi="Arial" w:cs="Arial"/>
          <w:b/>
          <w:i/>
          <w:color w:val="0000FF"/>
          <w:sz w:val="22"/>
          <w:szCs w:val="22"/>
        </w:rPr>
        <w:t xml:space="preserve">. </w:t>
      </w:r>
    </w:p>
    <w:p w14:paraId="70529F10" w14:textId="49807E65" w:rsidR="00BB1D28" w:rsidRPr="00253FCA" w:rsidRDefault="00BB1D28" w:rsidP="00473C0D">
      <w:pPr>
        <w:rPr>
          <w:rFonts w:ascii="Arial" w:hAnsi="Arial" w:cs="Arial"/>
          <w:sz w:val="22"/>
          <w:szCs w:val="22"/>
        </w:rPr>
      </w:pPr>
    </w:p>
    <w:p w14:paraId="779ED28A"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53FCA">
        <w:rPr>
          <w:rFonts w:ascii="Arial" w:hAnsi="Arial" w:cs="Arial"/>
          <w:b/>
          <w:i/>
          <w:color w:val="0000FF"/>
          <w:sz w:val="22"/>
          <w:szCs w:val="22"/>
        </w:rPr>
        <w:t>For market-approved or cleared (e.g., 510(k)) devices when the device will be used ON indication:</w:t>
      </w:r>
    </w:p>
    <w:p w14:paraId="22FFDD23" w14:textId="77777777" w:rsidR="00231A8E" w:rsidRPr="00253FCA" w:rsidRDefault="00231A8E" w:rsidP="00231A8E">
      <w:pPr>
        <w:pStyle w:val="BodyText"/>
        <w:spacing w:before="0"/>
        <w:rPr>
          <w:rFonts w:ascii="Arial" w:hAnsi="Arial" w:cs="Arial"/>
          <w:b/>
          <w:sz w:val="22"/>
          <w:szCs w:val="22"/>
        </w:rPr>
      </w:pPr>
      <w:r w:rsidRPr="00253FCA">
        <w:rPr>
          <w:rFonts w:ascii="Arial" w:hAnsi="Arial" w:cs="Arial"/>
          <w:sz w:val="22"/>
          <w:szCs w:val="22"/>
        </w:rPr>
        <w:t>The medical device that we are studying, ___ [</w:t>
      </w:r>
      <w:r w:rsidRPr="00253FCA">
        <w:rPr>
          <w:rFonts w:ascii="Arial" w:hAnsi="Arial" w:cs="Arial"/>
          <w:color w:val="0000FF"/>
          <w:sz w:val="22"/>
          <w:szCs w:val="22"/>
        </w:rPr>
        <w:t>name device],</w:t>
      </w:r>
      <w:r w:rsidRPr="00253FCA">
        <w:rPr>
          <w:rFonts w:ascii="Arial" w:hAnsi="Arial" w:cs="Arial"/>
          <w:sz w:val="22"/>
          <w:szCs w:val="22"/>
        </w:rPr>
        <w:t xml:space="preserve"> has been approved by the U.S. Food and Drug Administration for patients with _____</w:t>
      </w:r>
      <w:r w:rsidRPr="00253FCA">
        <w:rPr>
          <w:rFonts w:ascii="Arial" w:hAnsi="Arial" w:cs="Arial"/>
          <w:color w:val="0000FF"/>
          <w:sz w:val="22"/>
          <w:szCs w:val="22"/>
        </w:rPr>
        <w:t>[condition].</w:t>
      </w:r>
      <w:r w:rsidRPr="00253FCA">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4CD35BDC" w14:textId="77777777" w:rsidR="00231A8E" w:rsidRPr="00253FCA" w:rsidRDefault="00231A8E" w:rsidP="00231A8E">
      <w:pPr>
        <w:pStyle w:val="BodyText"/>
        <w:spacing w:before="0"/>
        <w:ind w:left="0"/>
        <w:rPr>
          <w:rFonts w:ascii="Arial" w:hAnsi="Arial" w:cs="Arial"/>
          <w:b/>
          <w:i/>
          <w:color w:val="0000FF"/>
          <w:sz w:val="22"/>
          <w:szCs w:val="22"/>
        </w:rPr>
      </w:pPr>
    </w:p>
    <w:p w14:paraId="6377E016"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53FCA">
        <w:rPr>
          <w:rFonts w:ascii="Arial" w:hAnsi="Arial" w:cs="Arial"/>
          <w:b/>
          <w:i/>
          <w:color w:val="0000FF"/>
          <w:sz w:val="22"/>
          <w:szCs w:val="22"/>
        </w:rPr>
        <w:t>For market-approved or cleared (e.g., 510(k)) devices when the device will be used OFF indication:</w:t>
      </w:r>
    </w:p>
    <w:p w14:paraId="08DC8BAE" w14:textId="77777777" w:rsidR="00231A8E" w:rsidRPr="00253FCA" w:rsidRDefault="00231A8E" w:rsidP="00231A8E">
      <w:pPr>
        <w:pStyle w:val="BodyText"/>
        <w:spacing w:before="0"/>
        <w:rPr>
          <w:sz w:val="22"/>
          <w:szCs w:val="22"/>
        </w:rPr>
      </w:pPr>
      <w:r w:rsidRPr="00253FCA">
        <w:rPr>
          <w:rFonts w:ascii="Arial" w:hAnsi="Arial" w:cs="Arial"/>
          <w:sz w:val="22"/>
          <w:szCs w:val="22"/>
        </w:rPr>
        <w:t xml:space="preserve">While the medical device that we are studying, ____ </w:t>
      </w:r>
      <w:r w:rsidRPr="00253FCA">
        <w:rPr>
          <w:rFonts w:ascii="Arial" w:hAnsi="Arial" w:cs="Arial"/>
          <w:color w:val="0000FF"/>
          <w:sz w:val="22"/>
          <w:szCs w:val="22"/>
        </w:rPr>
        <w:t>[name device],</w:t>
      </w:r>
      <w:r w:rsidRPr="00253FCA">
        <w:rPr>
          <w:rFonts w:ascii="Arial" w:hAnsi="Arial" w:cs="Arial"/>
          <w:sz w:val="22"/>
          <w:szCs w:val="22"/>
        </w:rPr>
        <w:t xml:space="preserve"> has been approved by the U.S. Food and Drug Administration for patients with ______ </w:t>
      </w:r>
      <w:r w:rsidRPr="00253FCA">
        <w:rPr>
          <w:rFonts w:ascii="Arial" w:hAnsi="Arial" w:cs="Arial"/>
          <w:color w:val="0000FF"/>
          <w:sz w:val="22"/>
          <w:szCs w:val="22"/>
        </w:rPr>
        <w:t>[approved indication],</w:t>
      </w:r>
      <w:r w:rsidRPr="00253FCA">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0FE743F7" w14:textId="77777777" w:rsidR="00231A8E" w:rsidRPr="00253FCA" w:rsidRDefault="00231A8E" w:rsidP="00231A8E">
      <w:pPr>
        <w:pStyle w:val="BodyText"/>
        <w:spacing w:before="0"/>
        <w:ind w:left="0"/>
        <w:rPr>
          <w:rFonts w:ascii="Arial" w:hAnsi="Arial" w:cs="Arial"/>
          <w:b/>
          <w:i/>
          <w:color w:val="0000FF"/>
          <w:sz w:val="22"/>
          <w:szCs w:val="22"/>
        </w:rPr>
      </w:pPr>
    </w:p>
    <w:p w14:paraId="36272596"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53FCA">
        <w:rPr>
          <w:rFonts w:ascii="Arial" w:hAnsi="Arial" w:cs="Arial"/>
          <w:b/>
          <w:i/>
          <w:color w:val="0000FF"/>
          <w:sz w:val="22"/>
          <w:szCs w:val="22"/>
        </w:rPr>
        <w:t xml:space="preserve">For devices the FDA considers Investigational Device Exemptions (IDEs), OR when the device </w:t>
      </w:r>
      <w:proofErr w:type="gramStart"/>
      <w:r w:rsidRPr="00253FCA">
        <w:rPr>
          <w:rFonts w:ascii="Arial" w:hAnsi="Arial" w:cs="Arial"/>
          <w:b/>
          <w:i/>
          <w:color w:val="0000FF"/>
          <w:sz w:val="22"/>
          <w:szCs w:val="22"/>
        </w:rPr>
        <w:t>is considered to be</w:t>
      </w:r>
      <w:proofErr w:type="gramEnd"/>
      <w:r w:rsidRPr="00253FCA">
        <w:rPr>
          <w:rFonts w:ascii="Arial" w:hAnsi="Arial" w:cs="Arial"/>
          <w:b/>
          <w:i/>
          <w:color w:val="0000FF"/>
          <w:sz w:val="22"/>
          <w:szCs w:val="22"/>
        </w:rPr>
        <w:t xml:space="preserve"> Non-Significant Risk (NSR)</w:t>
      </w:r>
      <w:r w:rsidRPr="00253FCA">
        <w:rPr>
          <w:rFonts w:ascii="Arial" w:hAnsi="Arial" w:cs="Arial"/>
          <w:b/>
          <w:color w:val="0000FF"/>
          <w:sz w:val="22"/>
          <w:szCs w:val="22"/>
        </w:rPr>
        <w:t xml:space="preserve">: </w:t>
      </w:r>
    </w:p>
    <w:p w14:paraId="16D9B094" w14:textId="77777777" w:rsidR="00231A8E" w:rsidRPr="00253FCA" w:rsidRDefault="00231A8E" w:rsidP="00231A8E">
      <w:pPr>
        <w:pStyle w:val="BodyText"/>
        <w:spacing w:before="0"/>
        <w:rPr>
          <w:sz w:val="22"/>
          <w:szCs w:val="22"/>
        </w:rPr>
      </w:pPr>
      <w:r w:rsidRPr="00253FCA">
        <w:rPr>
          <w:rFonts w:ascii="Arial" w:hAnsi="Arial" w:cs="Arial"/>
          <w:sz w:val="22"/>
          <w:szCs w:val="22"/>
        </w:rPr>
        <w:t xml:space="preserve">The U.S. Food and Drug Administration considers the device we are studying, _____ </w:t>
      </w:r>
      <w:r w:rsidRPr="00253FCA">
        <w:rPr>
          <w:rFonts w:ascii="Arial" w:hAnsi="Arial" w:cs="Arial"/>
          <w:color w:val="0000FF"/>
          <w:sz w:val="22"/>
          <w:szCs w:val="22"/>
        </w:rPr>
        <w:t>[name device]</w:t>
      </w:r>
      <w:r w:rsidRPr="00253FCA">
        <w:rPr>
          <w:rFonts w:ascii="Arial" w:hAnsi="Arial" w:cs="Arial"/>
          <w:sz w:val="22"/>
          <w:szCs w:val="22"/>
        </w:rPr>
        <w:t xml:space="preserve">, to be experimental while researchers study how safe it is and how well it works. We do not know all the ways that _____ </w:t>
      </w:r>
      <w:r w:rsidRPr="00253FCA">
        <w:rPr>
          <w:rFonts w:ascii="Arial" w:hAnsi="Arial" w:cs="Arial"/>
          <w:color w:val="0000FF"/>
          <w:sz w:val="22"/>
          <w:szCs w:val="22"/>
        </w:rPr>
        <w:t>[device]</w:t>
      </w:r>
      <w:r w:rsidRPr="00253FCA">
        <w:rPr>
          <w:rFonts w:ascii="Arial" w:hAnsi="Arial" w:cs="Arial"/>
          <w:sz w:val="22"/>
          <w:szCs w:val="22"/>
        </w:rPr>
        <w:t xml:space="preserve"> may affect people.</w:t>
      </w:r>
    </w:p>
    <w:p w14:paraId="3857E360" w14:textId="77777777" w:rsidR="00231A8E" w:rsidRPr="00253FCA" w:rsidRDefault="00231A8E" w:rsidP="00231A8E">
      <w:pPr>
        <w:ind w:left="360"/>
        <w:rPr>
          <w:rFonts w:ascii="Arial" w:hAnsi="Arial" w:cs="Arial"/>
          <w:b/>
          <w:i/>
          <w:color w:val="0000FF"/>
          <w:sz w:val="22"/>
          <w:szCs w:val="22"/>
        </w:rPr>
      </w:pPr>
    </w:p>
    <w:p w14:paraId="1EBAA9E7"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53FCA">
        <w:rPr>
          <w:rFonts w:ascii="Arial" w:hAnsi="Arial" w:cs="Arial"/>
          <w:b/>
          <w:i/>
          <w:color w:val="0000FF"/>
          <w:sz w:val="22"/>
          <w:szCs w:val="22"/>
        </w:rPr>
        <w:t>For Humanitarian Use Devices (HUDs) with Humanitarian Device Exemption (HDE) status, when the device will be used ON-indication</w:t>
      </w:r>
      <w:r w:rsidRPr="00253FCA">
        <w:rPr>
          <w:rFonts w:ascii="Arial" w:hAnsi="Arial" w:cs="Arial"/>
          <w:b/>
          <w:color w:val="0000FF"/>
          <w:sz w:val="22"/>
          <w:szCs w:val="22"/>
        </w:rPr>
        <w:t xml:space="preserve">: </w:t>
      </w:r>
    </w:p>
    <w:p w14:paraId="7A14B617" w14:textId="77777777" w:rsidR="00231A8E" w:rsidRPr="00253FCA" w:rsidRDefault="00231A8E" w:rsidP="00231A8E">
      <w:pPr>
        <w:pStyle w:val="BodyText"/>
        <w:spacing w:before="0"/>
        <w:rPr>
          <w:rFonts w:ascii="Arial" w:hAnsi="Arial" w:cs="Arial"/>
          <w:sz w:val="22"/>
          <w:szCs w:val="22"/>
        </w:rPr>
      </w:pPr>
      <w:r w:rsidRPr="00253FCA">
        <w:rPr>
          <w:rFonts w:ascii="Arial" w:hAnsi="Arial" w:cs="Arial"/>
          <w:sz w:val="22"/>
          <w:szCs w:val="22"/>
        </w:rPr>
        <w:t xml:space="preserve">The U.S. Food and Drug Administration has given the device we are studying, ______ </w:t>
      </w:r>
      <w:r w:rsidRPr="00253FCA">
        <w:rPr>
          <w:rFonts w:ascii="Arial" w:hAnsi="Arial" w:cs="Arial"/>
          <w:color w:val="0000FF"/>
          <w:sz w:val="22"/>
          <w:szCs w:val="22"/>
        </w:rPr>
        <w:t>[name device]</w:t>
      </w:r>
      <w:r w:rsidRPr="00253FCA">
        <w:rPr>
          <w:rFonts w:ascii="Arial" w:hAnsi="Arial" w:cs="Arial"/>
          <w:sz w:val="22"/>
          <w:szCs w:val="22"/>
        </w:rPr>
        <w:t xml:space="preserve">,  a special status because while there is </w:t>
      </w:r>
      <w:r w:rsidRPr="00253FCA">
        <w:rPr>
          <w:rFonts w:ascii="Arial" w:hAnsi="Arial" w:cs="Arial"/>
          <w:sz w:val="22"/>
          <w:szCs w:val="22"/>
          <w:u w:val="single"/>
        </w:rPr>
        <w:t>some</w:t>
      </w:r>
      <w:r w:rsidRPr="00253FCA">
        <w:rPr>
          <w:rFonts w:ascii="Arial" w:hAnsi="Arial" w:cs="Arial"/>
          <w:sz w:val="22"/>
          <w:szCs w:val="22"/>
        </w:rPr>
        <w:t xml:space="preserve"> information that the device is safe and possibly effective, there are simply not enough patients with ______ </w:t>
      </w:r>
      <w:r w:rsidRPr="00253FCA">
        <w:rPr>
          <w:rFonts w:ascii="Arial" w:hAnsi="Arial" w:cs="Arial"/>
          <w:color w:val="0000FF"/>
          <w:sz w:val="22"/>
          <w:szCs w:val="22"/>
        </w:rPr>
        <w:t>[indicated condition]</w:t>
      </w:r>
      <w:r w:rsidRPr="00253FCA">
        <w:rPr>
          <w:rFonts w:ascii="Arial" w:hAnsi="Arial" w:cs="Arial"/>
          <w:sz w:val="22"/>
          <w:szCs w:val="22"/>
        </w:rPr>
        <w:t xml:space="preserve"> to test its safety and effectiveness in the usual ways.</w:t>
      </w:r>
      <w:r w:rsidRPr="00253FCA">
        <w:rPr>
          <w:rFonts w:ascii="Arial" w:hAnsi="Arial" w:cs="Arial"/>
          <w:sz w:val="22"/>
          <w:szCs w:val="22"/>
          <w:u w:val="single"/>
        </w:rPr>
        <w:t xml:space="preserve"> </w:t>
      </w:r>
    </w:p>
    <w:p w14:paraId="617DCF1E" w14:textId="77777777" w:rsidR="00231A8E" w:rsidRPr="005B7F2E" w:rsidRDefault="00231A8E" w:rsidP="00473C0D">
      <w:pPr>
        <w:rPr>
          <w:rFonts w:ascii="Arial" w:hAnsi="Arial" w:cs="Arial"/>
          <w:sz w:val="22"/>
          <w:szCs w:val="22"/>
        </w:rPr>
      </w:pPr>
    </w:p>
    <w:p w14:paraId="399E0087" w14:textId="77777777" w:rsidR="0084197F" w:rsidRPr="005B7F2E" w:rsidRDefault="0084197F" w:rsidP="00473C0D">
      <w:pPr>
        <w:rPr>
          <w:rFonts w:ascii="Arial" w:hAnsi="Arial" w:cs="Arial"/>
          <w:b/>
          <w:sz w:val="22"/>
          <w:szCs w:val="22"/>
          <w:u w:val="single"/>
        </w:rPr>
      </w:pPr>
    </w:p>
    <w:p w14:paraId="7D86FD93" w14:textId="77777777" w:rsidR="002C217C" w:rsidRPr="00A440F5" w:rsidRDefault="00BD49B8" w:rsidP="005C6AE5">
      <w:pPr>
        <w:pStyle w:val="subhead0"/>
        <w:keepLines/>
        <w:rPr>
          <w:u w:val="none"/>
        </w:rPr>
      </w:pPr>
      <w:bookmarkStart w:id="8" w:name="_Hlk99109682"/>
      <w:r w:rsidRPr="00A440F5">
        <w:rPr>
          <w:u w:val="none"/>
        </w:rPr>
        <w:t>B</w:t>
      </w:r>
      <w:r w:rsidR="006A40F3" w:rsidRPr="00A440F5">
        <w:rPr>
          <w:u w:val="none"/>
        </w:rPr>
        <w:t>1</w:t>
      </w:r>
      <w:r w:rsidRPr="00A440F5">
        <w:rPr>
          <w:u w:val="none"/>
        </w:rPr>
        <w:t xml:space="preserve">. </w:t>
      </w:r>
      <w:bookmarkStart w:id="9" w:name="_Hlk99692273"/>
      <w:r w:rsidR="000F5EB6" w:rsidRPr="00A440F5">
        <w:rPr>
          <w:u w:val="none"/>
        </w:rPr>
        <w:t>WHAT WILL HAPP</w:t>
      </w:r>
      <w:r w:rsidR="005A76EA" w:rsidRPr="00A440F5">
        <w:rPr>
          <w:u w:val="none"/>
        </w:rPr>
        <w:t xml:space="preserve">EN IF I </w:t>
      </w:r>
      <w:r w:rsidR="00752C31">
        <w:rPr>
          <w:u w:val="none"/>
        </w:rPr>
        <w:t>PARTICIPATE</w:t>
      </w:r>
      <w:r w:rsidR="000F5EB6" w:rsidRPr="00A440F5">
        <w:rPr>
          <w:u w:val="none"/>
        </w:rPr>
        <w:t>?</w:t>
      </w:r>
      <w:bookmarkEnd w:id="9"/>
    </w:p>
    <w:bookmarkEnd w:id="8"/>
    <w:p w14:paraId="3EBAFBFF"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26622866"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1EB4A4D4"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13240F57"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696D4A87"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20D119A7"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10D1D1C5"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5C692B96"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260E1D">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49B9FC19" w14:textId="77777777" w:rsidR="0050738D" w:rsidRPr="005B7F2E" w:rsidRDefault="0050738D" w:rsidP="00473C0D">
      <w:pPr>
        <w:pStyle w:val="TextTi12"/>
        <w:spacing w:after="0" w:line="240" w:lineRule="auto"/>
        <w:jc w:val="left"/>
        <w:rPr>
          <w:rFonts w:ascii="Arial" w:hAnsi="Arial" w:cs="Arial"/>
          <w:i/>
          <w:sz w:val="22"/>
          <w:szCs w:val="22"/>
        </w:rPr>
      </w:pPr>
    </w:p>
    <w:p w14:paraId="7F09266B"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1D13C0D2"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19D90C23"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If you decide to join, some screening tests will be done first to see if you are eligible. [Describe screening procedures].</w:t>
      </w:r>
    </w:p>
    <w:p w14:paraId="36B35802"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19440E89" w14:textId="0DCCE4B9"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bookmarkStart w:id="10" w:name="_Hlk158025005"/>
      <w:r w:rsidR="00230982" w:rsidRPr="00230982">
        <w:rPr>
          <w:rFonts w:ascii="Arial" w:hAnsi="Arial" w:cs="Arial"/>
          <w:color w:val="0000FF"/>
          <w:sz w:val="22"/>
          <w:szCs w:val="22"/>
        </w:rPr>
        <w:t xml:space="preserve">&lt;&lt;research doctor/researcher/research director&gt;&gt; </w:t>
      </w:r>
      <w:bookmarkEnd w:id="10"/>
      <w:r w:rsidRPr="005B7F2E">
        <w:rPr>
          <w:rFonts w:ascii="Arial" w:hAnsi="Arial" w:cs="Arial"/>
          <w:color w:val="0000FF"/>
          <w:sz w:val="22"/>
          <w:szCs w:val="22"/>
        </w:rPr>
        <w:t xml:space="preserve">will discuss other options with you and/or refer you back to your regular doctor. </w:t>
      </w:r>
    </w:p>
    <w:p w14:paraId="62EE4E06" w14:textId="77777777" w:rsidR="004652FD" w:rsidRPr="005B7F2E" w:rsidRDefault="004652FD" w:rsidP="004652FD">
      <w:pPr>
        <w:rPr>
          <w:rFonts w:ascii="Arial" w:hAnsi="Arial" w:cs="Arial"/>
          <w:b/>
          <w:sz w:val="22"/>
          <w:szCs w:val="22"/>
          <w:u w:val="single"/>
        </w:rPr>
      </w:pPr>
    </w:p>
    <w:p w14:paraId="6B34151E" w14:textId="77777777" w:rsidR="004652FD" w:rsidRPr="005B7F2E" w:rsidRDefault="004652FD" w:rsidP="004652FD">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481B110A"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lastRenderedPageBreak/>
        <w:t xml:space="preserve">If the </w:t>
      </w:r>
      <w:r w:rsidR="00E77DD2">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51699143" w14:textId="7EF4D5AB" w:rsidR="004652FD" w:rsidRPr="005B7F2E" w:rsidRDefault="004652FD" w:rsidP="004652FD">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sidR="00767503">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 xml:space="preserve">headaches, </w:t>
      </w:r>
      <w:r w:rsidR="00767503" w:rsidRPr="00767503">
        <w:rPr>
          <w:rFonts w:ascii="Arial" w:hAnsi="Arial" w:cs="Arial"/>
          <w:color w:val="0000FF"/>
          <w:sz w:val="22"/>
          <w:szCs w:val="22"/>
          <w:lang w:val="en"/>
        </w:rPr>
        <w:t>[drug name]</w:t>
      </w:r>
      <w:r w:rsidRPr="00767503">
        <w:rPr>
          <w:rFonts w:ascii="Arial" w:hAnsi="Arial" w:cs="Arial"/>
          <w:color w:val="0000FF"/>
          <w:sz w:val="22"/>
          <w:szCs w:val="22"/>
          <w:lang w:val="en"/>
        </w:rPr>
        <w:t xml:space="preserve">, is better than </w:t>
      </w:r>
      <w:r w:rsidR="00767503" w:rsidRPr="00767503">
        <w:rPr>
          <w:rFonts w:ascii="Arial" w:hAnsi="Arial" w:cs="Arial"/>
          <w:color w:val="0000FF"/>
          <w:sz w:val="22"/>
          <w:szCs w:val="22"/>
          <w:lang w:val="en"/>
        </w:rPr>
        <w:t>[old drug name]</w:t>
      </w:r>
      <w:r w:rsidRPr="00767503">
        <w:rPr>
          <w:rFonts w:ascii="Arial" w:hAnsi="Arial" w:cs="Arial"/>
          <w:color w:val="0000FF"/>
          <w:sz w:val="22"/>
          <w:szCs w:val="22"/>
          <w:lang w:val="en"/>
        </w:rPr>
        <w:t xml:space="preserve">, the routine treatment for headaches, one group of people in the </w:t>
      </w:r>
      <w:r w:rsidR="00E77DD2" w:rsidRPr="00767503">
        <w:rPr>
          <w:rFonts w:ascii="Arial" w:hAnsi="Arial" w:cs="Arial"/>
          <w:color w:val="0000FF"/>
          <w:sz w:val="22"/>
          <w:szCs w:val="22"/>
          <w:lang w:val="en"/>
        </w:rPr>
        <w:t>research</w:t>
      </w:r>
      <w:r w:rsidRPr="00767503">
        <w:rPr>
          <w:rFonts w:ascii="Arial" w:hAnsi="Arial" w:cs="Arial"/>
          <w:color w:val="0000FF"/>
          <w:sz w:val="22"/>
          <w:szCs w:val="22"/>
          <w:lang w:val="en"/>
        </w:rPr>
        <w:t xml:space="preserve"> will be given </w:t>
      </w:r>
      <w:r w:rsidR="00767503" w:rsidRPr="00767503">
        <w:rPr>
          <w:rFonts w:ascii="Arial" w:hAnsi="Arial" w:cs="Arial"/>
          <w:color w:val="0000FF"/>
          <w:sz w:val="22"/>
          <w:szCs w:val="22"/>
          <w:lang w:val="en"/>
        </w:rPr>
        <w:t xml:space="preserve">[investigational </w:t>
      </w:r>
      <w:r w:rsidRPr="00767503">
        <w:rPr>
          <w:rFonts w:ascii="Arial" w:hAnsi="Arial" w:cs="Arial"/>
          <w:color w:val="0000FF"/>
          <w:sz w:val="22"/>
          <w:szCs w:val="22"/>
          <w:lang w:val="en"/>
        </w:rPr>
        <w:t>drug</w:t>
      </w:r>
      <w:r w:rsidR="00767503" w:rsidRPr="00767503">
        <w:rPr>
          <w:rFonts w:ascii="Arial" w:hAnsi="Arial" w:cs="Arial"/>
          <w:color w:val="0000FF"/>
          <w:sz w:val="22"/>
          <w:szCs w:val="22"/>
          <w:lang w:val="en"/>
        </w:rPr>
        <w:t xml:space="preserve"> name]</w:t>
      </w:r>
      <w:r w:rsidRPr="00767503">
        <w:rPr>
          <w:rFonts w:ascii="Arial" w:hAnsi="Arial" w:cs="Arial"/>
          <w:color w:val="0000FF"/>
          <w:sz w:val="22"/>
          <w:szCs w:val="22"/>
          <w:lang w:val="en"/>
        </w:rPr>
        <w:t xml:space="preserve"> and a second</w:t>
      </w:r>
      <w:r w:rsidRPr="005B7F2E">
        <w:rPr>
          <w:rFonts w:ascii="Arial" w:hAnsi="Arial" w:cs="Arial"/>
          <w:color w:val="0000FF"/>
          <w:sz w:val="22"/>
          <w:szCs w:val="22"/>
          <w:lang w:val="en"/>
        </w:rPr>
        <w:t xml:space="preserve"> group of people will be given </w:t>
      </w:r>
      <w:r w:rsidR="00767503">
        <w:rPr>
          <w:rFonts w:ascii="Arial" w:hAnsi="Arial" w:cs="Arial"/>
          <w:color w:val="0000FF"/>
          <w:sz w:val="22"/>
          <w:szCs w:val="22"/>
          <w:lang w:val="en"/>
        </w:rPr>
        <w:t>[o</w:t>
      </w:r>
      <w:r w:rsidRPr="005B7F2E">
        <w:rPr>
          <w:rFonts w:ascii="Arial" w:hAnsi="Arial" w:cs="Arial"/>
          <w:color w:val="0000FF"/>
          <w:sz w:val="22"/>
          <w:szCs w:val="22"/>
          <w:lang w:val="en"/>
        </w:rPr>
        <w:t>ld</w:t>
      </w:r>
      <w:r w:rsidR="00767503">
        <w:rPr>
          <w:rFonts w:ascii="Arial" w:hAnsi="Arial" w:cs="Arial"/>
          <w:color w:val="0000FF"/>
          <w:sz w:val="22"/>
          <w:szCs w:val="22"/>
          <w:lang w:val="en"/>
        </w:rPr>
        <w:t xml:space="preserve"> </w:t>
      </w:r>
      <w:r w:rsidRPr="005B7F2E">
        <w:rPr>
          <w:rFonts w:ascii="Arial" w:hAnsi="Arial" w:cs="Arial"/>
          <w:color w:val="0000FF"/>
          <w:sz w:val="22"/>
          <w:szCs w:val="22"/>
          <w:lang w:val="en"/>
        </w:rPr>
        <w:t>drug</w:t>
      </w:r>
      <w:r w:rsidR="00767503">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sidR="00767503">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59F68F01" w14:textId="77777777" w:rsidR="004652FD" w:rsidRPr="005B7F2E" w:rsidRDefault="004652FD" w:rsidP="004652FD">
      <w:pPr>
        <w:rPr>
          <w:rFonts w:ascii="Arial" w:hAnsi="Arial" w:cs="Arial"/>
          <w:kern w:val="32"/>
          <w:sz w:val="22"/>
          <w:szCs w:val="22"/>
        </w:rPr>
      </w:pPr>
    </w:p>
    <w:p w14:paraId="62D90722"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3AF3812A" w14:textId="77777777" w:rsidR="004652FD" w:rsidRPr="005B7F2E" w:rsidRDefault="004652FD" w:rsidP="004652FD">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2AAEEB9F" w14:textId="77777777" w:rsidR="004652FD" w:rsidRPr="005B7F2E" w:rsidRDefault="004652FD" w:rsidP="004652FD">
      <w:pPr>
        <w:rPr>
          <w:rFonts w:ascii="Arial" w:hAnsi="Arial" w:cs="Arial"/>
          <w:i/>
          <w:color w:val="0000FF"/>
          <w:sz w:val="22"/>
          <w:szCs w:val="22"/>
        </w:rPr>
      </w:pPr>
    </w:p>
    <w:p w14:paraId="1391F18E"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0EC904D" w14:textId="0E5727EF" w:rsidR="004652FD" w:rsidRPr="005B7F2E" w:rsidRDefault="004652FD" w:rsidP="004652FD">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 xml:space="preserve">receive </w:t>
      </w:r>
      <w:r w:rsidR="00767503" w:rsidRPr="00767503">
        <w:rPr>
          <w:rFonts w:ascii="Arial" w:hAnsi="Arial" w:cs="Arial"/>
          <w:iCs/>
          <w:color w:val="0000FF"/>
          <w:kern w:val="32"/>
          <w:sz w:val="22"/>
          <w:szCs w:val="22"/>
        </w:rPr>
        <w:t xml:space="preserve">[investigational </w:t>
      </w:r>
      <w:r w:rsidRPr="00767503">
        <w:rPr>
          <w:rFonts w:ascii="Arial" w:hAnsi="Arial" w:cs="Arial"/>
          <w:iCs/>
          <w:color w:val="0000FF"/>
          <w:kern w:val="32"/>
          <w:sz w:val="22"/>
          <w:szCs w:val="22"/>
        </w:rPr>
        <w:t>drug</w:t>
      </w:r>
      <w:r w:rsidR="00767503" w:rsidRPr="00767503">
        <w:rPr>
          <w:rFonts w:ascii="Arial" w:hAnsi="Arial" w:cs="Arial"/>
          <w:iCs/>
          <w:color w:val="0000FF"/>
          <w:kern w:val="32"/>
          <w:sz w:val="22"/>
          <w:szCs w:val="22"/>
        </w:rPr>
        <w:t xml:space="preserve"> name]</w:t>
      </w:r>
      <w:r w:rsidRPr="00767503">
        <w:rPr>
          <w:rFonts w:ascii="Arial" w:hAnsi="Arial" w:cs="Arial"/>
          <w:iCs/>
          <w:color w:val="0000FF"/>
          <w:kern w:val="32"/>
          <w:sz w:val="22"/>
          <w:szCs w:val="22"/>
        </w:rPr>
        <w:t xml:space="preserve"> and one group will receive </w:t>
      </w:r>
      <w:r w:rsidR="00767503" w:rsidRPr="00767503">
        <w:rPr>
          <w:rFonts w:ascii="Arial" w:hAnsi="Arial" w:cs="Arial"/>
          <w:iCs/>
          <w:color w:val="0000FF"/>
          <w:kern w:val="32"/>
          <w:sz w:val="22"/>
          <w:szCs w:val="22"/>
        </w:rPr>
        <w:t>[o</w:t>
      </w:r>
      <w:r w:rsidRPr="00767503">
        <w:rPr>
          <w:rFonts w:ascii="Arial" w:hAnsi="Arial" w:cs="Arial"/>
          <w:iCs/>
          <w:color w:val="0000FF"/>
          <w:kern w:val="32"/>
          <w:sz w:val="22"/>
          <w:szCs w:val="22"/>
        </w:rPr>
        <w:t>ld</w:t>
      </w:r>
      <w:r w:rsidR="00767503" w:rsidRPr="00767503">
        <w:rPr>
          <w:rFonts w:ascii="Arial" w:hAnsi="Arial" w:cs="Arial"/>
          <w:iCs/>
          <w:color w:val="0000FF"/>
          <w:kern w:val="32"/>
          <w:sz w:val="22"/>
          <w:szCs w:val="22"/>
        </w:rPr>
        <w:t xml:space="preserve"> </w:t>
      </w:r>
      <w:r w:rsidRPr="00767503">
        <w:rPr>
          <w:rFonts w:ascii="Arial" w:hAnsi="Arial" w:cs="Arial"/>
          <w:iCs/>
          <w:color w:val="0000FF"/>
          <w:kern w:val="32"/>
          <w:sz w:val="22"/>
          <w:szCs w:val="22"/>
        </w:rPr>
        <w:t>drug</w:t>
      </w:r>
      <w:r w:rsidR="00767503" w:rsidRPr="00767503">
        <w:rPr>
          <w:rFonts w:ascii="Arial" w:hAnsi="Arial" w:cs="Arial"/>
          <w:iCs/>
          <w:color w:val="0000FF"/>
          <w:kern w:val="32"/>
          <w:sz w:val="22"/>
          <w:szCs w:val="22"/>
        </w:rPr>
        <w:t xml:space="preserve"> name</w:t>
      </w:r>
      <w:r w:rsidR="000C4A0F">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Pr="005B7F2E">
        <w:rPr>
          <w:rFonts w:ascii="Arial" w:hAnsi="Arial" w:cs="Arial"/>
          <w:color w:val="0000FF"/>
          <w:kern w:val="32"/>
          <w:sz w:val="22"/>
          <w:szCs w:val="22"/>
        </w:rPr>
        <w:t xml:space="preserve">can choose what group you will be in. </w:t>
      </w:r>
    </w:p>
    <w:p w14:paraId="6E68D142" w14:textId="77777777" w:rsidR="004652FD" w:rsidRPr="005B7F2E" w:rsidRDefault="004652FD" w:rsidP="004652FD">
      <w:pPr>
        <w:rPr>
          <w:rFonts w:ascii="Arial" w:hAnsi="Arial" w:cs="Arial"/>
          <w:color w:val="0000FF"/>
          <w:kern w:val="32"/>
          <w:sz w:val="22"/>
          <w:szCs w:val="22"/>
        </w:rPr>
      </w:pPr>
    </w:p>
    <w:p w14:paraId="6158D56A"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28003301" w14:textId="26EB1123" w:rsidR="004652FD" w:rsidRPr="005B7F2E" w:rsidRDefault="00451956"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004652FD" w:rsidRPr="005B7F2E">
        <w:rPr>
          <w:rFonts w:ascii="Arial" w:hAnsi="Arial" w:cs="Arial"/>
          <w:iCs/>
          <w:color w:val="0000FF"/>
          <w:kern w:val="32"/>
          <w:sz w:val="22"/>
          <w:szCs w:val="22"/>
        </w:rPr>
        <w:t xml:space="preserve">can know which drug you will get until the </w:t>
      </w:r>
      <w:r w:rsidR="00E77DD2">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004652FD" w:rsidRPr="005B7F2E">
        <w:rPr>
          <w:rFonts w:ascii="Arial" w:hAnsi="Arial" w:cs="Arial"/>
          <w:iCs/>
          <w:color w:val="0000FF"/>
          <w:kern w:val="32"/>
          <w:sz w:val="22"/>
          <w:szCs w:val="22"/>
        </w:rPr>
        <w:t>can find out which drug you are taking.</w:t>
      </w:r>
    </w:p>
    <w:p w14:paraId="2AB16BA1" w14:textId="77777777" w:rsidR="00ED367D" w:rsidRDefault="00ED367D" w:rsidP="00ED367D">
      <w:pPr>
        <w:pStyle w:val="TextTi12"/>
        <w:spacing w:after="0" w:line="240" w:lineRule="auto"/>
        <w:jc w:val="left"/>
        <w:rPr>
          <w:rFonts w:ascii="Arial" w:hAnsi="Arial" w:cs="Arial"/>
          <w:i/>
          <w:sz w:val="22"/>
          <w:szCs w:val="22"/>
        </w:rPr>
      </w:pPr>
      <w:bookmarkStart w:id="11" w:name="_Hlk56504257"/>
    </w:p>
    <w:p w14:paraId="737AD727" w14:textId="77777777" w:rsidR="00ED367D" w:rsidRPr="005B7F2E" w:rsidRDefault="00ED367D"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A9CE0F0" w14:textId="1782CFE5" w:rsidR="00ED367D" w:rsidRPr="00EB47D6" w:rsidRDefault="00ED367D" w:rsidP="00ED367D">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w:t>
      </w:r>
      <w:bookmarkEnd w:id="11"/>
      <w:r w:rsidRPr="00600BE2">
        <w:rPr>
          <w:b w:val="0"/>
          <w:u w:val="none"/>
        </w:rPr>
        <w:t xml:space="preserve">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230982" w:rsidRPr="00230982">
        <w:rPr>
          <w:b w:val="0"/>
          <w:bCs/>
          <w:color w:val="0000FF"/>
          <w:u w:val="none"/>
          <w:lang w:val="en"/>
        </w:rPr>
        <w:t>&lt;&lt;research doctor/researcher/research director&gt;&gt;</w:t>
      </w:r>
      <w:r w:rsidRPr="00230982">
        <w:rPr>
          <w:b w:val="0"/>
          <w:bCs/>
          <w:u w:val="none"/>
        </w:rPr>
        <w:t>.</w:t>
      </w:r>
    </w:p>
    <w:p w14:paraId="7F6E3512" w14:textId="77777777" w:rsidR="00ED367D" w:rsidRPr="00EB47D6" w:rsidRDefault="00ED367D" w:rsidP="00ED367D">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41F6E43B" w14:textId="77777777" w:rsidR="004652FD" w:rsidRPr="00ED367D" w:rsidRDefault="00ED367D" w:rsidP="00ED367D">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02039AE3" w14:textId="77777777" w:rsidR="000D5D62" w:rsidRDefault="000D5D62" w:rsidP="000D5D62">
      <w:pPr>
        <w:pStyle w:val="TextTi12"/>
        <w:spacing w:after="0" w:line="240" w:lineRule="auto"/>
        <w:jc w:val="left"/>
        <w:rPr>
          <w:rFonts w:ascii="Arial" w:hAnsi="Arial" w:cs="Arial"/>
          <w:i/>
          <w:sz w:val="22"/>
          <w:szCs w:val="22"/>
        </w:rPr>
      </w:pPr>
    </w:p>
    <w:p w14:paraId="5F59B507" w14:textId="7034B5E8" w:rsidR="000D5D62" w:rsidRPr="005B7F2E" w:rsidRDefault="000D5D62" w:rsidP="000D5D62">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B42D4CD" w14:textId="3E87A29C" w:rsidR="000D5D62" w:rsidRPr="001106B1" w:rsidRDefault="000D5D62" w:rsidP="000D5D62">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sidR="00CA5A7E">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 xml:space="preserve">When </w:t>
      </w:r>
      <w:r w:rsidR="00CA5A7E">
        <w:rPr>
          <w:rFonts w:ascii="Arial" w:hAnsi="Arial" w:cs="Arial"/>
          <w:color w:val="0000FF"/>
          <w:sz w:val="22"/>
          <w:szCs w:val="22"/>
          <w:lang w:val="en-GB"/>
        </w:rPr>
        <w:t>sending</w:t>
      </w:r>
      <w:r>
        <w:rPr>
          <w:rFonts w:ascii="Arial" w:hAnsi="Arial" w:cs="Arial"/>
          <w:color w:val="0000FF"/>
          <w:sz w:val="22"/>
          <w:szCs w:val="22"/>
          <w:lang w:val="en-GB"/>
        </w:rPr>
        <w:t xml:space="preserve"> your project data to </w:t>
      </w:r>
      <w:r w:rsidR="00DD3DF1">
        <w:rPr>
          <w:rFonts w:ascii="Arial" w:hAnsi="Arial" w:cs="Arial"/>
          <w:color w:val="0000FF"/>
          <w:sz w:val="22"/>
          <w:szCs w:val="22"/>
          <w:lang w:val="en-GB"/>
        </w:rPr>
        <w:t>[</w:t>
      </w:r>
      <w:r>
        <w:rPr>
          <w:rFonts w:ascii="Arial" w:hAnsi="Arial" w:cs="Arial"/>
          <w:color w:val="0000FF"/>
          <w:sz w:val="22"/>
          <w:szCs w:val="22"/>
          <w:lang w:val="en-GB"/>
        </w:rPr>
        <w:t>the Sponsor</w:t>
      </w:r>
      <w:r w:rsidR="00A54AD3">
        <w:rPr>
          <w:rFonts w:ascii="Arial" w:hAnsi="Arial" w:cs="Arial"/>
          <w:color w:val="0000FF"/>
          <w:sz w:val="22"/>
          <w:szCs w:val="22"/>
          <w:lang w:val="en-GB"/>
        </w:rPr>
        <w:t>]</w:t>
      </w:r>
      <w:r>
        <w:rPr>
          <w:rFonts w:ascii="Arial" w:hAnsi="Arial" w:cs="Arial"/>
          <w:color w:val="0000FF"/>
          <w:sz w:val="22"/>
          <w:szCs w:val="22"/>
          <w:lang w:val="en-GB"/>
        </w:rPr>
        <w:t xml:space="preserve">, 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Pr>
          <w:rFonts w:ascii="Arial" w:hAnsi="Arial" w:cs="Arial"/>
          <w:color w:val="0000FF"/>
          <w:sz w:val="22"/>
          <w:szCs w:val="22"/>
          <w:lang w:val="en-GB"/>
        </w:rPr>
        <w:t xml:space="preserve">will use your unique code instead of other information that could easily identify you. </w:t>
      </w:r>
    </w:p>
    <w:p w14:paraId="0DEA9737" w14:textId="77777777" w:rsidR="000D5D62" w:rsidRPr="001106B1" w:rsidRDefault="000D5D62" w:rsidP="000D5D62">
      <w:pPr>
        <w:rPr>
          <w:rFonts w:ascii="Arial" w:hAnsi="Arial" w:cs="Arial"/>
          <w:color w:val="0000FF"/>
          <w:sz w:val="22"/>
          <w:szCs w:val="22"/>
          <w:lang w:val="en-GB"/>
        </w:rPr>
      </w:pPr>
    </w:p>
    <w:p w14:paraId="7BB7CB2E" w14:textId="6177140E" w:rsidR="000D5D62" w:rsidRDefault="000D5D62" w:rsidP="000D5D62">
      <w:pPr>
        <w:rPr>
          <w:rFonts w:ascii="Arial" w:hAnsi="Arial" w:cs="Arial"/>
          <w:color w:val="0000FF"/>
          <w:sz w:val="22"/>
          <w:szCs w:val="22"/>
          <w:lang w:val="en-GB"/>
        </w:rPr>
      </w:pPr>
      <w:r w:rsidRPr="001106B1">
        <w:rPr>
          <w:rFonts w:ascii="Arial" w:hAnsi="Arial" w:cs="Arial"/>
          <w:color w:val="0000FF"/>
          <w:sz w:val="22"/>
          <w:szCs w:val="22"/>
          <w:lang w:val="en-GB"/>
        </w:rPr>
        <w:lastRenderedPageBreak/>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Pr="001106B1">
        <w:rPr>
          <w:rFonts w:ascii="Arial" w:hAnsi="Arial" w:cs="Arial"/>
          <w:color w:val="0000FF"/>
          <w:sz w:val="22"/>
          <w:szCs w:val="22"/>
          <w:lang w:val="en-GB"/>
        </w:rPr>
        <w:t xml:space="preserve">will keep a confidential list linking your name to your code and only </w:t>
      </w:r>
      <w:r w:rsidR="00EB363B">
        <w:rPr>
          <w:rFonts w:ascii="Arial" w:hAnsi="Arial" w:cs="Arial"/>
          <w:color w:val="0000FF"/>
          <w:sz w:val="22"/>
          <w:szCs w:val="22"/>
          <w:lang w:val="en-GB"/>
        </w:rPr>
        <w:t xml:space="preserve">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00EB363B">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14BDA28D" w14:textId="77777777" w:rsidR="000D5D62" w:rsidRPr="001106B1" w:rsidRDefault="000D5D62" w:rsidP="000D5D62">
      <w:pPr>
        <w:rPr>
          <w:rFonts w:ascii="Arial" w:hAnsi="Arial" w:cs="Arial"/>
          <w:color w:val="0000FF"/>
          <w:sz w:val="22"/>
          <w:szCs w:val="22"/>
          <w:lang w:val="en-GB"/>
        </w:rPr>
      </w:pPr>
    </w:p>
    <w:p w14:paraId="54FA9860" w14:textId="7AF27D78" w:rsidR="000D5D62" w:rsidRDefault="000D5D62" w:rsidP="000D5D62">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p w14:paraId="2599797B" w14:textId="77777777" w:rsidR="000D5D62" w:rsidRPr="003F3D76" w:rsidRDefault="000D5D62" w:rsidP="000D5D62">
      <w:pPr>
        <w:pStyle w:val="TextTi12"/>
        <w:spacing w:after="0" w:line="240" w:lineRule="auto"/>
        <w:jc w:val="left"/>
        <w:rPr>
          <w:rFonts w:ascii="Arial" w:hAnsi="Arial" w:cs="Arial"/>
          <w:bCs/>
          <w:color w:val="0000FF"/>
          <w:sz w:val="22"/>
          <w:szCs w:val="22"/>
        </w:rPr>
      </w:pPr>
    </w:p>
    <w:p w14:paraId="379E8C77" w14:textId="0742757B"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587F93AF" w14:textId="77777777"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p>
    <w:p w14:paraId="31519457" w14:textId="77777777" w:rsidR="00E21842" w:rsidRPr="005B7F2E" w:rsidRDefault="00E21842" w:rsidP="00473C0D">
      <w:pPr>
        <w:pStyle w:val="TextTi12"/>
        <w:spacing w:after="0" w:line="240" w:lineRule="auto"/>
        <w:jc w:val="left"/>
        <w:rPr>
          <w:rFonts w:ascii="Arial" w:hAnsi="Arial" w:cs="Arial"/>
          <w:i/>
          <w:sz w:val="22"/>
          <w:szCs w:val="22"/>
        </w:rPr>
      </w:pPr>
    </w:p>
    <w:p w14:paraId="21B4996F" w14:textId="088E0342"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2"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D65652">
        <w:rPr>
          <w:rFonts w:ascii="Arial" w:hAnsi="Arial" w:cs="Arial"/>
          <w:b/>
          <w:i/>
          <w:color w:val="0000FF"/>
          <w:sz w:val="22"/>
          <w:szCs w:val="22"/>
        </w:rPr>
        <w:t>Versiti</w:t>
      </w:r>
      <w:proofErr w:type="spellEnd"/>
      <w:r w:rsidR="00D65652">
        <w:rPr>
          <w:rFonts w:ascii="Arial" w:hAnsi="Arial" w:cs="Arial"/>
          <w:b/>
          <w:i/>
          <w:color w:val="0000FF"/>
          <w:sz w:val="22"/>
          <w:szCs w:val="22"/>
        </w:rPr>
        <w:t>, Inc.</w:t>
      </w:r>
      <w:r w:rsidR="00D65652" w:rsidRPr="005B7F2E">
        <w:rPr>
          <w:rFonts w:ascii="Arial" w:hAnsi="Arial" w:cs="Arial"/>
          <w:b/>
          <w:i/>
          <w:color w:val="0000FF"/>
          <w:sz w:val="22"/>
          <w:szCs w:val="22"/>
        </w:rPr>
        <w:t xml:space="preserve"> </w:t>
      </w:r>
      <w:r w:rsidRPr="005B7F2E">
        <w:rPr>
          <w:rFonts w:ascii="Arial" w:hAnsi="Arial" w:cs="Arial"/>
          <w:b/>
          <w:i/>
          <w:color w:val="0000FF"/>
          <w:sz w:val="22"/>
          <w:szCs w:val="22"/>
        </w:rPr>
        <w:t xml:space="preserve">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286F0A46" w14:textId="1A184272" w:rsidR="000F7179" w:rsidRPr="005B7F2E" w:rsidRDefault="000F7179" w:rsidP="000F7179">
      <w:pPr>
        <w:pStyle w:val="TextTi12"/>
        <w:spacing w:after="0" w:line="240" w:lineRule="auto"/>
        <w:jc w:val="left"/>
        <w:rPr>
          <w:rFonts w:ascii="Arial" w:hAnsi="Arial" w:cs="Arial"/>
          <w:color w:val="0000FF"/>
          <w:sz w:val="22"/>
          <w:szCs w:val="22"/>
        </w:rPr>
      </w:pPr>
      <w:bookmarkStart w:id="13" w:name="_Hlk504134423"/>
      <w:bookmarkEnd w:id="12"/>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23072C19970487194DA1E953EB009CC"/>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D65652">
        <w:rPr>
          <w:rFonts w:ascii="Arial" w:hAnsi="Arial" w:cs="Arial"/>
          <w:color w:val="0000FF"/>
          <w:sz w:val="22"/>
          <w:szCs w:val="22"/>
        </w:rPr>
        <w:t>Versiti</w:t>
      </w:r>
      <w:proofErr w:type="spellEnd"/>
      <w:r w:rsidR="00D65652">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23072C19970487194DA1E953EB009CC"/>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D65652">
        <w:rPr>
          <w:rFonts w:ascii="Arial" w:hAnsi="Arial" w:cs="Arial"/>
          <w:color w:val="0000FF"/>
          <w:sz w:val="22"/>
          <w:szCs w:val="22"/>
        </w:rPr>
        <w:t>Versiti</w:t>
      </w:r>
      <w:proofErr w:type="spellEnd"/>
      <w:r w:rsidR="00D65652">
        <w:rPr>
          <w:rFonts w:ascii="Arial" w:hAnsi="Arial" w:cs="Arial"/>
          <w:color w:val="0000FF"/>
          <w:sz w:val="22"/>
          <w:szCs w:val="22"/>
        </w:rPr>
        <w:t>, Inc.</w:t>
      </w:r>
      <w:r w:rsidR="00D65652" w:rsidRPr="005B7F2E">
        <w:rPr>
          <w:rFonts w:ascii="Arial" w:hAnsi="Arial" w:cs="Arial"/>
          <w:color w:val="0000FF"/>
          <w:sz w:val="22"/>
          <w:szCs w:val="22"/>
        </w:rPr>
        <w:t xml:space="preserve"> </w:t>
      </w:r>
      <w:r w:rsidRPr="005B7F2E">
        <w:rPr>
          <w:rFonts w:ascii="Arial" w:hAnsi="Arial" w:cs="Arial"/>
          <w:color w:val="0000FF"/>
          <w:sz w:val="22"/>
          <w:szCs w:val="22"/>
        </w:rPr>
        <w:t>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bookmarkEnd w:id="13"/>
    </w:p>
    <w:p w14:paraId="46E9D5D4" w14:textId="77777777" w:rsidR="000F7179" w:rsidRPr="005B7F2E" w:rsidRDefault="000F7179" w:rsidP="000F7179">
      <w:pPr>
        <w:pStyle w:val="TextTi12"/>
        <w:spacing w:after="0" w:line="240" w:lineRule="auto"/>
        <w:jc w:val="left"/>
        <w:rPr>
          <w:rFonts w:ascii="Arial" w:hAnsi="Arial" w:cs="Arial"/>
          <w:sz w:val="22"/>
          <w:szCs w:val="22"/>
        </w:rPr>
      </w:pPr>
    </w:p>
    <w:p w14:paraId="13BCFAEA" w14:textId="3176B595"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66E24">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66E24">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r w:rsidR="00766E24">
        <w:rPr>
          <w:rFonts w:ascii="Arial" w:hAnsi="Arial" w:cs="Arial"/>
          <w:b/>
          <w:i/>
          <w:color w:val="0000FF"/>
          <w:sz w:val="22"/>
          <w:szCs w:val="22"/>
        </w:rPr>
        <w:t xml:space="preserve"> </w:t>
      </w:r>
    </w:p>
    <w:p w14:paraId="53F28EC4" w14:textId="77777777" w:rsidR="00D76A2A" w:rsidRPr="005B7F2E" w:rsidRDefault="00D76A2A" w:rsidP="0016466A">
      <w:pPr>
        <w:rPr>
          <w:rFonts w:ascii="Arial" w:hAnsi="Arial" w:cs="Arial"/>
          <w:b/>
          <w:sz w:val="22"/>
          <w:szCs w:val="22"/>
          <w:u w:val="single"/>
        </w:rPr>
      </w:pPr>
    </w:p>
    <w:p w14:paraId="1B5BD20B" w14:textId="77777777" w:rsidR="0016466A" w:rsidRPr="00A440F5" w:rsidRDefault="0016466A" w:rsidP="00FE6190">
      <w:pPr>
        <w:pStyle w:val="subhead0"/>
        <w:rPr>
          <w:u w:val="none"/>
        </w:rPr>
      </w:pPr>
      <w:bookmarkStart w:id="14" w:name="_Hlk100216929"/>
      <w:r w:rsidRPr="00A440F5">
        <w:rPr>
          <w:u w:val="none"/>
        </w:rPr>
        <w:t>GENETIC TESTING</w:t>
      </w:r>
    </w:p>
    <w:bookmarkStart w:id="15" w:name="_Hlk504134454"/>
    <w:p w14:paraId="2C95A57F" w14:textId="20CD020C" w:rsidR="0016466A" w:rsidRPr="005B7F2E" w:rsidRDefault="00872021" w:rsidP="0016466A">
      <w:pPr>
        <w:rPr>
          <w:rFonts w:ascii="Arial" w:hAnsi="Arial" w:cs="Arial"/>
          <w:sz w:val="22"/>
          <w:szCs w:val="22"/>
        </w:rPr>
      </w:pPr>
      <w:sdt>
        <w:sdtPr>
          <w:rPr>
            <w:rFonts w:ascii="Arial" w:hAnsi="Arial" w:cs="Arial"/>
            <w:sz w:val="22"/>
            <w:szCs w:val="22"/>
          </w:rPr>
          <w:id w:val="-622691307"/>
          <w:placeholder>
            <w:docPart w:val="923072C19970487194DA1E953EB009CC"/>
          </w:placeholder>
          <w15:color w:val="FFFFFF"/>
        </w:sdtPr>
        <w:sdtEndPr/>
        <w:sdtContent>
          <w:r w:rsidR="0016466A" w:rsidRPr="005B7F2E">
            <w:rPr>
              <w:rFonts w:ascii="Arial" w:hAnsi="Arial" w:cs="Arial"/>
              <w:sz w:val="22"/>
              <w:szCs w:val="22"/>
            </w:rPr>
            <w:t xml:space="preserve">In this </w:t>
          </w:r>
          <w:r w:rsidR="005A79E9">
            <w:rPr>
              <w:rFonts w:ascii="Arial" w:hAnsi="Arial" w:cs="Arial"/>
              <w:sz w:val="22"/>
              <w:szCs w:val="22"/>
            </w:rPr>
            <w:t>project</w:t>
          </w:r>
          <w:r w:rsidR="0016466A" w:rsidRPr="005B7F2E">
            <w:rPr>
              <w:rFonts w:ascii="Arial" w:hAnsi="Arial" w:cs="Arial"/>
              <w:sz w:val="22"/>
              <w:szCs w:val="22"/>
            </w:rPr>
            <w:t>, we will do genetic testing on your</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w:t>
      </w:r>
      <w:r w:rsidR="001C5CBB">
        <w:rPr>
          <w:rFonts w:ascii="Arial" w:hAnsi="Arial" w:cs="Arial"/>
          <w:color w:val="3333FF"/>
          <w:sz w:val="22"/>
          <w:szCs w:val="22"/>
        </w:rPr>
        <w:t>specify</w:t>
      </w:r>
      <w:r w:rsidR="0016466A" w:rsidRPr="005B7F2E">
        <w:rPr>
          <w:rFonts w:ascii="Arial" w:hAnsi="Arial" w:cs="Arial"/>
          <w:color w:val="3333FF"/>
          <w:sz w:val="22"/>
          <w:szCs w:val="22"/>
        </w:rPr>
        <w:t xml:space="preserve"> </w:t>
      </w:r>
      <w:r w:rsidR="001C5CBB">
        <w:rPr>
          <w:rFonts w:ascii="Arial" w:hAnsi="Arial" w:cs="Arial"/>
          <w:color w:val="3333FF"/>
          <w:sz w:val="22"/>
          <w:szCs w:val="22"/>
        </w:rPr>
        <w:t>bio</w:t>
      </w:r>
      <w:r w:rsidR="0016466A" w:rsidRPr="005B7F2E">
        <w:rPr>
          <w:rFonts w:ascii="Arial" w:hAnsi="Arial" w:cs="Arial"/>
          <w:color w:val="3333FF"/>
          <w:sz w:val="22"/>
          <w:szCs w:val="22"/>
        </w:rPr>
        <w:t>specimen</w:t>
      </w:r>
      <w:r w:rsidR="00B54528">
        <w:rPr>
          <w:rFonts w:ascii="Arial" w:hAnsi="Arial" w:cs="Arial"/>
          <w:color w:val="3333FF"/>
          <w:sz w:val="22"/>
          <w:szCs w:val="22"/>
        </w:rPr>
        <w:t>(s)</w:t>
      </w:r>
      <w:r w:rsidR="0016466A" w:rsidRPr="00E77DD2">
        <w:rPr>
          <w:rFonts w:ascii="Arial" w:hAnsi="Arial" w:cs="Arial"/>
          <w:color w:val="0000FF"/>
          <w:sz w:val="22"/>
          <w:szCs w:val="22"/>
        </w:rPr>
        <w:t xml:space="preserve">&gt;. </w:t>
      </w:r>
      <w:r w:rsidR="00A24271" w:rsidRPr="00E77DD2">
        <w:rPr>
          <w:rFonts w:ascii="Arial" w:hAnsi="Arial" w:cs="Arial"/>
          <w:color w:val="0000FF"/>
          <w:sz w:val="22"/>
          <w:szCs w:val="22"/>
        </w:rPr>
        <w:t xml:space="preserve">Whole genome sequencing </w:t>
      </w:r>
      <w:r w:rsidR="00B360BC">
        <w:rPr>
          <w:rFonts w:ascii="Arial" w:hAnsi="Arial" w:cs="Arial"/>
          <w:color w:val="0000FF"/>
          <w:sz w:val="22"/>
          <w:szCs w:val="22"/>
        </w:rPr>
        <w:t>may/</w:t>
      </w:r>
      <w:r w:rsidR="00A24271"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923072C19970487194DA1E953EB009CC"/>
          </w:placeholder>
          <w15:color w:val="FFFFFF"/>
        </w:sdtPr>
        <w:sdtEndPr>
          <w:rPr>
            <w:color w:val="auto"/>
          </w:rPr>
        </w:sdtEndPr>
        <w:sdtContent>
          <w:r w:rsidR="0016466A" w:rsidRPr="005B7F2E">
            <w:rPr>
              <w:rFonts w:ascii="Arial" w:hAnsi="Arial" w:cs="Arial"/>
              <w:sz w:val="22"/>
              <w:szCs w:val="22"/>
            </w:rPr>
            <w:t>This will be collected</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&lt;identify method and timeframe&gt;</w:t>
      </w:r>
      <w:r w:rsidR="0016466A" w:rsidRPr="005B7F2E">
        <w:rPr>
          <w:rFonts w:ascii="Arial" w:hAnsi="Arial" w:cs="Arial"/>
          <w:sz w:val="22"/>
          <w:szCs w:val="22"/>
        </w:rPr>
        <w:t xml:space="preserve">. </w:t>
      </w:r>
      <w:sdt>
        <w:sdtPr>
          <w:rPr>
            <w:rFonts w:ascii="Arial" w:hAnsi="Arial" w:cs="Arial"/>
            <w:sz w:val="22"/>
            <w:szCs w:val="22"/>
          </w:rPr>
          <w:id w:val="-1706475312"/>
          <w:lock w:val="contentLocked"/>
          <w:placeholder>
            <w:docPart w:val="923072C19970487194DA1E953EB009CC"/>
          </w:placeholder>
          <w15:color w:val="FFFFFF"/>
        </w:sdtPr>
        <w:sdtEndPr/>
        <w:sdtContent>
          <w:r w:rsidR="0016466A" w:rsidRPr="005B7F2E">
            <w:rPr>
              <w:rFonts w:ascii="Arial" w:hAnsi="Arial" w:cs="Arial"/>
              <w:sz w:val="22"/>
              <w:szCs w:val="22"/>
            </w:rPr>
            <w:t>Genetic testing will be done because</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&lt;include reason for genetic testing&gt;.</w:t>
      </w:r>
      <w:r w:rsidR="00ED5018">
        <w:rPr>
          <w:rFonts w:ascii="Arial" w:hAnsi="Arial" w:cs="Arial"/>
          <w:color w:val="3333FF"/>
          <w:sz w:val="22"/>
          <w:szCs w:val="22"/>
        </w:rPr>
        <w:t xml:space="preserve"> [insert additional information regarding specific genetic testing occurring in the project.]</w:t>
      </w:r>
    </w:p>
    <w:p w14:paraId="03FAC724" w14:textId="77777777" w:rsidR="0016466A" w:rsidRPr="005B7F2E" w:rsidRDefault="0016466A" w:rsidP="0016466A">
      <w:pPr>
        <w:rPr>
          <w:rFonts w:ascii="Arial" w:hAnsi="Arial" w:cs="Arial"/>
          <w:sz w:val="22"/>
          <w:szCs w:val="22"/>
        </w:rPr>
      </w:pPr>
    </w:p>
    <w:p w14:paraId="46B666ED" w14:textId="77777777" w:rsidR="0016466A" w:rsidRPr="005B7F2E" w:rsidRDefault="00872021" w:rsidP="0016466A">
      <w:pPr>
        <w:rPr>
          <w:rFonts w:ascii="Arial" w:hAnsi="Arial" w:cs="Arial"/>
          <w:sz w:val="22"/>
          <w:szCs w:val="22"/>
        </w:rPr>
      </w:pPr>
      <w:sdt>
        <w:sdtPr>
          <w:rPr>
            <w:rFonts w:ascii="Arial" w:hAnsi="Arial" w:cs="Arial"/>
            <w:sz w:val="22"/>
            <w:szCs w:val="22"/>
          </w:rPr>
          <w:id w:val="-387642117"/>
          <w:lock w:val="contentLocked"/>
          <w:placeholder>
            <w:docPart w:val="923072C19970487194DA1E953EB009CC"/>
          </w:placeholder>
          <w15:color w:val="FFFFFF"/>
        </w:sdtPr>
        <w:sdtEndPr/>
        <w:sdtContent>
          <w:r w:rsidR="0016466A" w:rsidRPr="005B7F2E">
            <w:rPr>
              <w:rFonts w:ascii="Arial" w:hAnsi="Arial" w:cs="Arial"/>
              <w:sz w:val="22"/>
              <w:szCs w:val="22"/>
            </w:rPr>
            <w:t xml:space="preserve">This genetic </w:t>
          </w:r>
          <w:r w:rsidR="00E77DD2">
            <w:rPr>
              <w:rFonts w:ascii="Arial" w:hAnsi="Arial" w:cs="Arial"/>
              <w:sz w:val="22"/>
              <w:szCs w:val="22"/>
            </w:rPr>
            <w:t>testing</w:t>
          </w:r>
          <w:r w:rsidR="0016466A"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16466A" w:rsidRPr="005B7F2E">
        <w:rPr>
          <w:rFonts w:ascii="Arial" w:hAnsi="Arial" w:cs="Arial"/>
          <w:sz w:val="22"/>
          <w:szCs w:val="22"/>
        </w:rPr>
        <w:t xml:space="preserve"> </w:t>
      </w:r>
    </w:p>
    <w:p w14:paraId="5E976A70" w14:textId="77777777" w:rsidR="0016466A" w:rsidRPr="005B7F2E" w:rsidRDefault="0016466A" w:rsidP="0016466A">
      <w:pPr>
        <w:rPr>
          <w:rFonts w:ascii="Arial" w:hAnsi="Arial" w:cs="Arial"/>
          <w:b/>
          <w:sz w:val="22"/>
          <w:szCs w:val="22"/>
          <w:u w:val="single"/>
        </w:rPr>
      </w:pPr>
    </w:p>
    <w:p w14:paraId="71DB2A71" w14:textId="69BADCFB" w:rsidR="0016466A" w:rsidRPr="005B7F2E" w:rsidRDefault="00897F27" w:rsidP="0016466A">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Pr>
          <w:rFonts w:ascii="Arial" w:hAnsi="Arial" w:cs="Arial"/>
          <w:b/>
          <w:i/>
          <w:color w:val="0000CC"/>
          <w:sz w:val="22"/>
          <w:szCs w:val="22"/>
        </w:rPr>
        <w:t xml:space="preserve">Include the appropriate option based on the level of identification. </w:t>
      </w:r>
    </w:p>
    <w:p w14:paraId="7FF8367F" w14:textId="5E61F54E" w:rsidR="0035233A" w:rsidRDefault="0016466A" w:rsidP="0016466A">
      <w:pPr>
        <w:rPr>
          <w:rFonts w:ascii="Arial" w:hAnsi="Arial" w:cs="Arial"/>
          <w:sz w:val="22"/>
          <w:szCs w:val="22"/>
        </w:rPr>
      </w:pPr>
      <w:r w:rsidRPr="005B7F2E">
        <w:rPr>
          <w:rFonts w:ascii="Arial" w:hAnsi="Arial" w:cs="Arial"/>
          <w:color w:val="0000CC"/>
          <w:sz w:val="22"/>
          <w:szCs w:val="22"/>
        </w:rPr>
        <w:t xml:space="preserve">Information that can identify you </w:t>
      </w:r>
      <w:r w:rsidR="002F2424" w:rsidRPr="005B7F2E">
        <w:rPr>
          <w:rFonts w:ascii="Arial" w:hAnsi="Arial" w:cs="Arial"/>
          <w:color w:val="0000CC"/>
          <w:sz w:val="22"/>
          <w:szCs w:val="22"/>
        </w:rPr>
        <w:t>[</w:t>
      </w:r>
      <w:r w:rsidRPr="005B7F2E">
        <w:rPr>
          <w:rFonts w:ascii="Arial" w:hAnsi="Arial" w:cs="Arial"/>
          <w:color w:val="0000CC"/>
          <w:sz w:val="22"/>
          <w:szCs w:val="22"/>
        </w:rPr>
        <w:t>will</w:t>
      </w:r>
      <w:r w:rsidR="00034605" w:rsidRPr="005B7F2E">
        <w:rPr>
          <w:rFonts w:ascii="Arial" w:hAnsi="Arial" w:cs="Arial"/>
          <w:color w:val="0000CC"/>
          <w:sz w:val="22"/>
          <w:szCs w:val="22"/>
        </w:rPr>
        <w:t xml:space="preserve"> / will not</w:t>
      </w:r>
      <w:r w:rsidR="002F2424" w:rsidRPr="005B7F2E">
        <w:rPr>
          <w:rFonts w:ascii="Arial" w:hAnsi="Arial" w:cs="Arial"/>
          <w:color w:val="0000CC"/>
          <w:sz w:val="22"/>
          <w:szCs w:val="22"/>
        </w:rPr>
        <w:t>]</w:t>
      </w:r>
      <w:r w:rsidR="00034605" w:rsidRPr="005B7F2E">
        <w:rPr>
          <w:rFonts w:ascii="Arial" w:hAnsi="Arial" w:cs="Arial"/>
          <w:color w:val="0000CC"/>
          <w:sz w:val="22"/>
          <w:szCs w:val="22"/>
        </w:rPr>
        <w:t xml:space="preserve"> </w:t>
      </w:r>
      <w:r w:rsidRPr="005B7F2E">
        <w:rPr>
          <w:rFonts w:ascii="Arial" w:hAnsi="Arial" w:cs="Arial"/>
          <w:color w:val="0000CC"/>
          <w:sz w:val="22"/>
          <w:szCs w:val="22"/>
        </w:rPr>
        <w:t>be attached to your &lt;</w:t>
      </w:r>
      <w:r w:rsidR="0053662F" w:rsidRPr="00257491">
        <w:rPr>
          <w:rFonts w:ascii="Arial" w:hAnsi="Arial" w:cs="Arial"/>
          <w:color w:val="0000CC"/>
          <w:sz w:val="22"/>
          <w:szCs w:val="22"/>
        </w:rPr>
        <w:t>specify bio</w:t>
      </w:r>
      <w:r w:rsidRPr="00257491">
        <w:rPr>
          <w:rFonts w:ascii="Arial" w:hAnsi="Arial" w:cs="Arial"/>
          <w:color w:val="0000CC"/>
          <w:sz w:val="22"/>
          <w:szCs w:val="22"/>
        </w:rPr>
        <w:t>specimen</w:t>
      </w:r>
      <w:r w:rsidR="00257491">
        <w:rPr>
          <w:rFonts w:ascii="Arial" w:hAnsi="Arial" w:cs="Arial"/>
          <w:color w:val="0000CC"/>
          <w:sz w:val="22"/>
          <w:szCs w:val="22"/>
        </w:rPr>
        <w:t>(s)</w:t>
      </w:r>
      <w:r w:rsidRPr="00257491">
        <w:rPr>
          <w:rFonts w:ascii="Arial" w:hAnsi="Arial" w:cs="Arial"/>
          <w:color w:val="0000CC"/>
          <w:sz w:val="22"/>
          <w:szCs w:val="22"/>
        </w:rPr>
        <w:t>&gt;</w:t>
      </w:r>
      <w:r w:rsidR="008F4A8E" w:rsidRPr="00257491">
        <w:rPr>
          <w:rFonts w:ascii="Arial" w:hAnsi="Arial" w:cs="Arial"/>
          <w:color w:val="0000CC"/>
          <w:sz w:val="22"/>
          <w:szCs w:val="22"/>
        </w:rPr>
        <w:t xml:space="preserve"> </w:t>
      </w:r>
      <w:r w:rsidR="0053662F" w:rsidRPr="00257491">
        <w:rPr>
          <w:rFonts w:ascii="Arial" w:hAnsi="Arial" w:cs="Arial"/>
          <w:color w:val="0000CC"/>
          <w:sz w:val="22"/>
          <w:szCs w:val="22"/>
        </w:rPr>
        <w:t>//</w:t>
      </w:r>
      <w:r w:rsidR="001C5CBB">
        <w:rPr>
          <w:rFonts w:ascii="Arial" w:hAnsi="Arial" w:cs="Arial"/>
          <w:color w:val="0000CC"/>
          <w:sz w:val="22"/>
          <w:szCs w:val="22"/>
        </w:rPr>
        <w:t xml:space="preserve"> The &lt;specify biospecimen&gt; collected for this part of the project will be coded, which means it </w:t>
      </w:r>
      <w:r w:rsidR="001C5CBB">
        <w:rPr>
          <w:rFonts w:ascii="Arial" w:hAnsi="Arial" w:cs="Arial"/>
          <w:color w:val="0000CC"/>
          <w:sz w:val="22"/>
          <w:szCs w:val="22"/>
        </w:rPr>
        <w:lastRenderedPageBreak/>
        <w:t xml:space="preserve">will be labeled with numbers and/or letters instead of information that could identify you. Only the research team will </w:t>
      </w:r>
      <w:r w:rsidR="003F6C7F">
        <w:rPr>
          <w:rFonts w:ascii="Arial" w:hAnsi="Arial" w:cs="Arial"/>
          <w:color w:val="0000CC"/>
          <w:sz w:val="22"/>
          <w:szCs w:val="22"/>
        </w:rPr>
        <w:t>be able to link the code to you</w:t>
      </w:r>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923072C19970487194DA1E953EB009CC"/>
          </w:placeholder>
          <w15:color w:val="FFFFFF"/>
        </w:sdtPr>
        <w:sdtEndPr>
          <w:rPr>
            <w:color w:val="auto"/>
          </w:rPr>
        </w:sdtEndPr>
        <w:sdtContent>
          <w:r w:rsidRPr="005B7F2E">
            <w:rPr>
              <w:rFonts w:ascii="Arial" w:hAnsi="Arial" w:cs="Arial"/>
              <w:sz w:val="22"/>
              <w:szCs w:val="22"/>
            </w:rPr>
            <w:t xml:space="preserve">The </w:t>
          </w:r>
          <w:r w:rsidR="00FF4CEB">
            <w:rPr>
              <w:rFonts w:ascii="Arial" w:hAnsi="Arial" w:cs="Arial"/>
              <w:sz w:val="22"/>
              <w:szCs w:val="22"/>
            </w:rPr>
            <w:t>re</w:t>
          </w:r>
          <w:r w:rsidR="00027CCA">
            <w:rPr>
              <w:rFonts w:ascii="Arial" w:hAnsi="Arial" w:cs="Arial"/>
              <w:sz w:val="22"/>
              <w:szCs w:val="22"/>
            </w:rPr>
            <w:t>s</w:t>
          </w:r>
          <w:r w:rsidR="00FF4CEB">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704F934E" w14:textId="77777777" w:rsidR="00C07F36" w:rsidRPr="005B7F2E" w:rsidRDefault="00C07F36" w:rsidP="0016466A">
      <w:pPr>
        <w:rPr>
          <w:rFonts w:ascii="Arial" w:hAnsi="Arial" w:cs="Arial"/>
          <w:sz w:val="22"/>
          <w:szCs w:val="22"/>
        </w:rPr>
      </w:pPr>
    </w:p>
    <w:p w14:paraId="37D30A34" w14:textId="3DCBE517" w:rsidR="0016466A" w:rsidRPr="005B7F2E" w:rsidRDefault="00872021" w:rsidP="0016466A">
      <w:pPr>
        <w:rPr>
          <w:rFonts w:ascii="Arial" w:hAnsi="Arial" w:cs="Arial"/>
          <w:color w:val="0000CC"/>
          <w:sz w:val="22"/>
          <w:szCs w:val="22"/>
        </w:rPr>
      </w:pPr>
      <w:sdt>
        <w:sdtPr>
          <w:rPr>
            <w:rFonts w:ascii="Arial" w:hAnsi="Arial" w:cs="Arial"/>
            <w:sz w:val="22"/>
            <w:szCs w:val="22"/>
          </w:rPr>
          <w:id w:val="-109672926"/>
          <w:lock w:val="contentLocked"/>
          <w:placeholder>
            <w:docPart w:val="DefaultPlaceholder_-1854013440"/>
          </w:placeholder>
          <w15:color w:val="FFFFFF"/>
        </w:sdtPr>
        <w:sdtEndPr/>
        <w:sdtContent>
          <w:r w:rsidR="0016466A" w:rsidRPr="005B7F2E">
            <w:rPr>
              <w:rFonts w:ascii="Arial" w:hAnsi="Arial" w:cs="Arial"/>
              <w:sz w:val="22"/>
              <w:szCs w:val="22"/>
            </w:rPr>
            <w:t>It is against federal law (</w:t>
          </w:r>
          <w:r w:rsidR="001E5811">
            <w:rPr>
              <w:rFonts w:ascii="Arial" w:hAnsi="Arial" w:cs="Arial"/>
              <w:sz w:val="22"/>
              <w:szCs w:val="22"/>
            </w:rPr>
            <w:t xml:space="preserve">Genetic Information Nondiscrimination Act, or </w:t>
          </w:r>
          <w:r w:rsidR="0016466A" w:rsidRPr="005B7F2E">
            <w:rPr>
              <w:rFonts w:ascii="Arial" w:hAnsi="Arial" w:cs="Arial"/>
              <w:sz w:val="22"/>
              <w:szCs w:val="22"/>
            </w:rPr>
            <w:t>GINA) for health insurance companies to deny health insurance, or large employers to deny jobs, based on your genetic information. But the same law does not protect your ability to get disability, life, or long-term care insurance.</w:t>
          </w:r>
        </w:sdtContent>
      </w:sdt>
      <w:r w:rsidR="0016466A" w:rsidRPr="005B7F2E">
        <w:rPr>
          <w:rFonts w:ascii="Arial" w:hAnsi="Arial" w:cs="Arial"/>
          <w:sz w:val="22"/>
          <w:szCs w:val="22"/>
        </w:rPr>
        <w:t xml:space="preserve"> </w:t>
      </w:r>
    </w:p>
    <w:p w14:paraId="651AE71F" w14:textId="77777777" w:rsidR="0016466A" w:rsidRPr="005B7F2E" w:rsidRDefault="0016466A" w:rsidP="0016466A">
      <w:pPr>
        <w:rPr>
          <w:rFonts w:ascii="Arial" w:hAnsi="Arial" w:cs="Arial"/>
          <w:color w:val="3333FF"/>
          <w:sz w:val="22"/>
          <w:szCs w:val="22"/>
        </w:rPr>
      </w:pPr>
    </w:p>
    <w:p w14:paraId="54217C3C" w14:textId="78E01FFC" w:rsidR="0016466A" w:rsidRPr="00A440F5" w:rsidRDefault="0016466A" w:rsidP="00FE6190">
      <w:pPr>
        <w:pStyle w:val="subhead0"/>
        <w:rPr>
          <w:u w:val="none"/>
        </w:rPr>
      </w:pPr>
      <w:r w:rsidRPr="00A440F5">
        <w:rPr>
          <w:u w:val="none"/>
        </w:rPr>
        <w:t xml:space="preserve">My decision about the genetic </w:t>
      </w:r>
      <w:r w:rsidR="00FF4CEB">
        <w:rPr>
          <w:u w:val="none"/>
        </w:rPr>
        <w:t>research</w:t>
      </w:r>
      <w:r w:rsidR="00C1159D">
        <w:rPr>
          <w:u w:val="none"/>
        </w:rPr>
        <w:t xml:space="preserve"> </w:t>
      </w:r>
      <w:r w:rsidR="00C1159D" w:rsidRPr="00074636">
        <w:rPr>
          <w:color w:val="0000FF"/>
          <w:u w:val="none"/>
        </w:rPr>
        <w:t>[</w:t>
      </w:r>
      <w:r w:rsidR="00C1159D" w:rsidRPr="00074636">
        <w:rPr>
          <w:i/>
          <w:iCs/>
          <w:color w:val="0000FF"/>
          <w:u w:val="none"/>
        </w:rPr>
        <w:t xml:space="preserve">This section may be removed </w:t>
      </w:r>
      <w:r w:rsidR="0070769D" w:rsidRPr="00074636">
        <w:rPr>
          <w:i/>
          <w:iCs/>
          <w:color w:val="0000FF"/>
          <w:u w:val="none"/>
        </w:rPr>
        <w:t xml:space="preserve">only </w:t>
      </w:r>
      <w:r w:rsidR="00C1159D" w:rsidRPr="00074636">
        <w:rPr>
          <w:i/>
          <w:iCs/>
          <w:color w:val="0000FF"/>
          <w:u w:val="none"/>
        </w:rPr>
        <w:t>if genetic testing is a mandatory aspect of the project.</w:t>
      </w:r>
      <w:r w:rsidR="00C1159D" w:rsidRPr="00074636">
        <w:rPr>
          <w:color w:val="0000FF"/>
          <w:u w:val="none"/>
        </w:rPr>
        <w:t>]</w:t>
      </w:r>
    </w:p>
    <w:p w14:paraId="23A7D9D3" w14:textId="4594CE35"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w:t>
      </w:r>
      <w:r w:rsidR="00FF4CEB" w:rsidRPr="00FF4CEB">
        <w:rPr>
          <w:rFonts w:ascii="Arial" w:hAnsi="Arial" w:cs="Arial"/>
          <w:b/>
          <w:i/>
          <w:color w:val="0000FF"/>
          <w:sz w:val="22"/>
          <w:szCs w:val="22"/>
          <w:lang w:eastAsia="de-DE"/>
        </w:rPr>
        <w:t>project</w:t>
      </w:r>
      <w:r w:rsidRPr="00FF4CEB">
        <w:rPr>
          <w:rFonts w:ascii="Arial" w:hAnsi="Arial" w:cs="Arial"/>
          <w:b/>
          <w:i/>
          <w:color w:val="0000FF"/>
          <w:sz w:val="22"/>
          <w:szCs w:val="22"/>
          <w:lang w:eastAsia="de-DE"/>
        </w:rPr>
        <w:t xml:space="preserve">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CC79D9">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795C26D3" w14:textId="77777777" w:rsidR="0016466A" w:rsidRPr="005B7F2E" w:rsidRDefault="0016466A" w:rsidP="0016466A">
      <w:pPr>
        <w:rPr>
          <w:rFonts w:ascii="Arial" w:hAnsi="Arial" w:cs="Arial"/>
          <w:i/>
          <w:sz w:val="22"/>
          <w:szCs w:val="22"/>
        </w:rPr>
      </w:pPr>
    </w:p>
    <w:p w14:paraId="4583C9C3" w14:textId="2D310360" w:rsidR="00B35508" w:rsidRDefault="00B35508" w:rsidP="0016466A">
      <w:pPr>
        <w:ind w:left="720" w:hanging="720"/>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02BCD87F"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DF7491E" w14:textId="6A03CFA2" w:rsidR="00B35508" w:rsidRPr="005B7F2E" w:rsidRDefault="00B35508" w:rsidP="009B156A">
            <w:pPr>
              <w:rPr>
                <w:rFonts w:ascii="Arial" w:hAnsi="Arial" w:cs="Arial"/>
                <w:sz w:val="22"/>
                <w:szCs w:val="22"/>
              </w:rPr>
            </w:pPr>
            <w:r>
              <w:rPr>
                <w:rFonts w:ascii="Arial" w:hAnsi="Arial" w:cs="Arial"/>
                <w:sz w:val="22"/>
                <w:szCs w:val="22"/>
              </w:rPr>
              <w:t>Initial next to the appropriate statement(s) to indicate your decision</w:t>
            </w:r>
          </w:p>
        </w:tc>
      </w:tr>
      <w:tr w:rsidR="00B35508" w:rsidRPr="005B7F2E" w14:paraId="3EFCB9F6"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21CA3663" w14:textId="77777777" w:rsidR="00B35508" w:rsidRPr="00F73E8E" w:rsidRDefault="00B35508" w:rsidP="009B156A">
            <w:pPr>
              <w:jc w:val="center"/>
              <w:rPr>
                <w:rFonts w:ascii="Arial" w:hAnsi="Arial" w:cs="Arial"/>
                <w:b/>
                <w:bCs/>
                <w:color w:val="D9D9D9" w:themeColor="background1" w:themeShade="D9"/>
                <w:sz w:val="22"/>
                <w:szCs w:val="22"/>
              </w:rPr>
            </w:pPr>
          </w:p>
          <w:p w14:paraId="65953AEC"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902611A" w14:textId="7C8B95C4" w:rsidR="00B35508" w:rsidRDefault="00B35508" w:rsidP="009B156A">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5B53F577" w14:textId="66740C19" w:rsidR="00B35508" w:rsidRPr="00F73E8E" w:rsidRDefault="00B35508" w:rsidP="009B156A">
            <w:pPr>
              <w:rPr>
                <w:rFonts w:ascii="Arial" w:hAnsi="Arial" w:cs="Arial"/>
                <w:sz w:val="22"/>
                <w:szCs w:val="22"/>
              </w:rPr>
            </w:pPr>
          </w:p>
        </w:tc>
      </w:tr>
      <w:tr w:rsidR="00B35508" w:rsidRPr="005B7F2E" w14:paraId="53495967" w14:textId="77777777" w:rsidTr="009B156A">
        <w:trPr>
          <w:trHeight w:val="233"/>
        </w:trPr>
        <w:tc>
          <w:tcPr>
            <w:tcW w:w="1425" w:type="dxa"/>
            <w:tcBorders>
              <w:left w:val="single" w:sz="12" w:space="0" w:color="auto"/>
              <w:right w:val="single" w:sz="12" w:space="0" w:color="auto"/>
            </w:tcBorders>
            <w:shd w:val="clear" w:color="auto" w:fill="auto"/>
          </w:tcPr>
          <w:p w14:paraId="0076E325" w14:textId="77777777" w:rsidR="00B35508" w:rsidRPr="00F73E8E" w:rsidRDefault="00B35508" w:rsidP="009B156A">
            <w:pPr>
              <w:rPr>
                <w:rFonts w:ascii="Arial" w:hAnsi="Arial" w:cs="Arial"/>
                <w:b/>
                <w:bCs/>
                <w:color w:val="D9D9D9" w:themeColor="background1" w:themeShade="D9"/>
                <w:sz w:val="22"/>
                <w:szCs w:val="22"/>
              </w:rPr>
            </w:pPr>
          </w:p>
          <w:p w14:paraId="6BF4AE92"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24DA16B8" w14:textId="77777777" w:rsidR="00B35508" w:rsidRDefault="00B35508" w:rsidP="009B156A">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5DA663A3" w14:textId="77777777" w:rsidR="00B35508" w:rsidRPr="005B7F2E" w:rsidRDefault="00B35508" w:rsidP="009B156A">
            <w:pPr>
              <w:rPr>
                <w:rFonts w:ascii="Arial" w:hAnsi="Arial" w:cs="Arial"/>
                <w:sz w:val="22"/>
                <w:szCs w:val="22"/>
              </w:rPr>
            </w:pPr>
          </w:p>
        </w:tc>
      </w:tr>
      <w:tr w:rsidR="00B35508" w:rsidRPr="005B7F2E" w14:paraId="370E14D1" w14:textId="77777777" w:rsidTr="009B156A">
        <w:trPr>
          <w:trHeight w:val="233"/>
        </w:trPr>
        <w:tc>
          <w:tcPr>
            <w:tcW w:w="1425" w:type="dxa"/>
            <w:tcBorders>
              <w:left w:val="single" w:sz="12" w:space="0" w:color="auto"/>
              <w:bottom w:val="single" w:sz="12" w:space="0" w:color="auto"/>
              <w:right w:val="single" w:sz="12" w:space="0" w:color="auto"/>
            </w:tcBorders>
            <w:shd w:val="clear" w:color="auto" w:fill="auto"/>
          </w:tcPr>
          <w:p w14:paraId="3FF7A18E" w14:textId="77777777" w:rsidR="00B35508" w:rsidRPr="00F73E8E" w:rsidRDefault="00B35508" w:rsidP="009B156A">
            <w:pPr>
              <w:rPr>
                <w:rFonts w:ascii="Arial" w:hAnsi="Arial" w:cs="Arial"/>
                <w:b/>
                <w:bCs/>
                <w:color w:val="D9D9D9" w:themeColor="background1" w:themeShade="D9"/>
                <w:sz w:val="22"/>
                <w:szCs w:val="22"/>
              </w:rPr>
            </w:pPr>
          </w:p>
          <w:p w14:paraId="19FD95F6" w14:textId="77777777" w:rsidR="00B35508" w:rsidRPr="00F73E8E" w:rsidRDefault="00B35508" w:rsidP="009B156A">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06EBBE2" w14:textId="77777777" w:rsidR="00B35508" w:rsidRPr="00F73E8E" w:rsidRDefault="00B35508" w:rsidP="009B156A">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32AABD0" w14:textId="77777777" w:rsidR="00B35508" w:rsidRDefault="00B35508" w:rsidP="009B156A">
            <w:pPr>
              <w:rPr>
                <w:rFonts w:ascii="Arial" w:hAnsi="Arial" w:cs="Arial"/>
                <w:sz w:val="22"/>
                <w:szCs w:val="22"/>
              </w:rPr>
            </w:pPr>
          </w:p>
        </w:tc>
      </w:tr>
    </w:tbl>
    <w:p w14:paraId="0E9E6D6C" w14:textId="77777777" w:rsidR="00B35508" w:rsidRPr="00183981" w:rsidRDefault="00B35508" w:rsidP="0016466A">
      <w:pPr>
        <w:ind w:left="720" w:hanging="720"/>
        <w:rPr>
          <w:rFonts w:ascii="Arial" w:hAnsi="Arial" w:cs="Arial"/>
          <w:color w:val="0000FF"/>
          <w:sz w:val="22"/>
          <w:szCs w:val="22"/>
        </w:rPr>
      </w:pPr>
    </w:p>
    <w:p w14:paraId="337E7180" w14:textId="77777777" w:rsidR="0016466A" w:rsidRPr="005B7F2E" w:rsidRDefault="0016466A" w:rsidP="0016466A">
      <w:pPr>
        <w:ind w:left="720" w:hanging="720"/>
        <w:rPr>
          <w:rFonts w:ascii="Arial" w:hAnsi="Arial" w:cs="Arial"/>
          <w:sz w:val="22"/>
          <w:szCs w:val="22"/>
        </w:rPr>
      </w:pPr>
    </w:p>
    <w:p w14:paraId="14D50741" w14:textId="4C5B5297"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sidR="00FF4CEB">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CC79D9">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B841497" w14:textId="77777777" w:rsidR="0016466A" w:rsidRPr="005B7F2E" w:rsidRDefault="0016466A" w:rsidP="0016466A">
      <w:pPr>
        <w:ind w:left="720" w:hanging="720"/>
        <w:rPr>
          <w:rFonts w:ascii="Arial" w:hAnsi="Arial" w:cs="Arial"/>
          <w:b/>
          <w:sz w:val="22"/>
          <w:szCs w:val="22"/>
        </w:rPr>
      </w:pPr>
    </w:p>
    <w:p w14:paraId="1B836BBB" w14:textId="4BD06C90" w:rsidR="00B35508" w:rsidRDefault="00B35508" w:rsidP="00B35508">
      <w:pPr>
        <w:ind w:left="720" w:hanging="720"/>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41842848"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EDF8F2A" w14:textId="77777777" w:rsidR="00B35508" w:rsidRPr="005B7F2E" w:rsidRDefault="00B35508" w:rsidP="009B156A">
            <w:pPr>
              <w:rPr>
                <w:rFonts w:ascii="Arial" w:hAnsi="Arial" w:cs="Arial"/>
                <w:sz w:val="22"/>
                <w:szCs w:val="22"/>
              </w:rPr>
            </w:pPr>
            <w:bookmarkStart w:id="16" w:name="_Hlk158024898"/>
            <w:r>
              <w:rPr>
                <w:rFonts w:ascii="Arial" w:hAnsi="Arial" w:cs="Arial"/>
                <w:sz w:val="22"/>
                <w:szCs w:val="22"/>
              </w:rPr>
              <w:t>Initial next to the appropriate statement(s) to indicate your decision:</w:t>
            </w:r>
          </w:p>
        </w:tc>
      </w:tr>
      <w:tr w:rsidR="00B35508" w:rsidRPr="005B7F2E" w14:paraId="569F13F0"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060A2CD3" w14:textId="77777777" w:rsidR="00B35508" w:rsidRPr="00F73E8E" w:rsidRDefault="00B35508" w:rsidP="009B156A">
            <w:pPr>
              <w:jc w:val="center"/>
              <w:rPr>
                <w:rFonts w:ascii="Arial" w:hAnsi="Arial" w:cs="Arial"/>
                <w:b/>
                <w:bCs/>
                <w:color w:val="D9D9D9" w:themeColor="background1" w:themeShade="D9"/>
                <w:sz w:val="22"/>
                <w:szCs w:val="22"/>
              </w:rPr>
            </w:pPr>
          </w:p>
          <w:p w14:paraId="4F6645E3"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193E7E3" w14:textId="77777777" w:rsidR="00B35508" w:rsidRDefault="00B35508" w:rsidP="009B156A">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4233C1D0" w14:textId="77777777" w:rsidR="00B35508" w:rsidRPr="00F73E8E" w:rsidRDefault="00B35508" w:rsidP="009B156A">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B35508" w:rsidRPr="005B7F2E" w14:paraId="5FDC016A" w14:textId="77777777" w:rsidTr="009B156A">
        <w:trPr>
          <w:trHeight w:val="233"/>
        </w:trPr>
        <w:tc>
          <w:tcPr>
            <w:tcW w:w="1425" w:type="dxa"/>
            <w:tcBorders>
              <w:left w:val="single" w:sz="12" w:space="0" w:color="auto"/>
              <w:right w:val="single" w:sz="12" w:space="0" w:color="auto"/>
            </w:tcBorders>
            <w:shd w:val="clear" w:color="auto" w:fill="auto"/>
          </w:tcPr>
          <w:p w14:paraId="2FCCD40D" w14:textId="77777777" w:rsidR="00B35508" w:rsidRPr="00F73E8E" w:rsidRDefault="00B35508" w:rsidP="009B156A">
            <w:pPr>
              <w:rPr>
                <w:rFonts w:ascii="Arial" w:hAnsi="Arial" w:cs="Arial"/>
                <w:b/>
                <w:bCs/>
                <w:color w:val="D9D9D9" w:themeColor="background1" w:themeShade="D9"/>
                <w:sz w:val="22"/>
                <w:szCs w:val="22"/>
              </w:rPr>
            </w:pPr>
          </w:p>
          <w:p w14:paraId="5FEFC5D8"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0C85E87B" w14:textId="77777777" w:rsidR="00B35508" w:rsidRDefault="00B35508" w:rsidP="009B156A">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08347793" w14:textId="77777777" w:rsidR="00B35508" w:rsidRPr="005B7F2E" w:rsidRDefault="00B35508" w:rsidP="009B156A">
            <w:pPr>
              <w:rPr>
                <w:rFonts w:ascii="Arial" w:hAnsi="Arial" w:cs="Arial"/>
                <w:sz w:val="22"/>
                <w:szCs w:val="22"/>
              </w:rPr>
            </w:pPr>
          </w:p>
        </w:tc>
      </w:tr>
      <w:tr w:rsidR="00B35508" w:rsidRPr="005B7F2E" w14:paraId="720211E5" w14:textId="77777777" w:rsidTr="009B156A">
        <w:trPr>
          <w:trHeight w:val="233"/>
        </w:trPr>
        <w:tc>
          <w:tcPr>
            <w:tcW w:w="1425" w:type="dxa"/>
            <w:tcBorders>
              <w:left w:val="single" w:sz="12" w:space="0" w:color="auto"/>
              <w:bottom w:val="single" w:sz="12" w:space="0" w:color="auto"/>
              <w:right w:val="single" w:sz="12" w:space="0" w:color="auto"/>
            </w:tcBorders>
            <w:shd w:val="clear" w:color="auto" w:fill="auto"/>
          </w:tcPr>
          <w:p w14:paraId="162F367F" w14:textId="77777777" w:rsidR="00B35508" w:rsidRPr="00F73E8E" w:rsidRDefault="00B35508" w:rsidP="009B156A">
            <w:pPr>
              <w:rPr>
                <w:rFonts w:ascii="Arial" w:hAnsi="Arial" w:cs="Arial"/>
                <w:b/>
                <w:bCs/>
                <w:color w:val="D9D9D9" w:themeColor="background1" w:themeShade="D9"/>
                <w:sz w:val="22"/>
                <w:szCs w:val="22"/>
              </w:rPr>
            </w:pPr>
          </w:p>
          <w:p w14:paraId="2C4A6AB3" w14:textId="77777777" w:rsidR="00B35508" w:rsidRPr="00F73E8E" w:rsidRDefault="00B35508" w:rsidP="009B156A">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DEC1039" w14:textId="77777777" w:rsidR="00B35508" w:rsidRPr="00F73E8E" w:rsidRDefault="00B35508" w:rsidP="009B156A">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4372137" w14:textId="77777777" w:rsidR="00B35508" w:rsidRDefault="00B35508" w:rsidP="009B156A">
            <w:pPr>
              <w:rPr>
                <w:rFonts w:ascii="Arial" w:hAnsi="Arial" w:cs="Arial"/>
                <w:sz w:val="22"/>
                <w:szCs w:val="22"/>
              </w:rPr>
            </w:pPr>
          </w:p>
        </w:tc>
      </w:tr>
      <w:bookmarkEnd w:id="16"/>
    </w:tbl>
    <w:p w14:paraId="41541AD6" w14:textId="77777777" w:rsidR="00B35508" w:rsidRPr="00B35508" w:rsidRDefault="00B35508" w:rsidP="00B35508">
      <w:pPr>
        <w:ind w:left="720" w:hanging="720"/>
        <w:rPr>
          <w:rFonts w:ascii="Arial" w:hAnsi="Arial" w:cs="Arial"/>
          <w:color w:val="0000FF"/>
          <w:sz w:val="22"/>
          <w:szCs w:val="22"/>
        </w:rPr>
      </w:pPr>
    </w:p>
    <w:bookmarkEnd w:id="15"/>
    <w:p w14:paraId="5E556659" w14:textId="2B508589" w:rsidR="0016466A" w:rsidRPr="006A250D" w:rsidRDefault="0016466A" w:rsidP="0016466A">
      <w:pPr>
        <w:rPr>
          <w:rFonts w:ascii="Arial" w:hAnsi="Arial" w:cs="Arial"/>
          <w:color w:val="0000FF"/>
          <w:sz w:val="22"/>
          <w:szCs w:val="22"/>
        </w:rPr>
      </w:pPr>
    </w:p>
    <w:p w14:paraId="0FC35DA4" w14:textId="77777777" w:rsidR="00552149" w:rsidRPr="005B7F2E" w:rsidRDefault="00552149" w:rsidP="00552149">
      <w:pPr>
        <w:rPr>
          <w:rFonts w:ascii="Arial" w:hAnsi="Arial" w:cs="Arial"/>
          <w:color w:val="0000CC"/>
          <w:sz w:val="22"/>
          <w:szCs w:val="22"/>
        </w:rPr>
      </w:pPr>
    </w:p>
    <w:p w14:paraId="54EC166C" w14:textId="77777777" w:rsidR="00552149" w:rsidRPr="005B7F2E" w:rsidRDefault="00552149" w:rsidP="00552149">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98697495"/>
        <w:lock w:val="contentLocked"/>
        <w:placeholder>
          <w:docPart w:val="158B30B813CB46EEA1B0D6578D1F1E80"/>
        </w:placeholder>
        <w15:color w:val="FFFFFF"/>
      </w:sdtPr>
      <w:sdtEndPr/>
      <w:sdtContent>
        <w:p w14:paraId="00250FC5" w14:textId="77777777" w:rsidR="00552149" w:rsidRPr="005B7F2E" w:rsidRDefault="00552149" w:rsidP="00552149">
          <w:pPr>
            <w:rPr>
              <w:rFonts w:ascii="Arial" w:hAnsi="Arial" w:cs="Arial"/>
              <w:sz w:val="22"/>
              <w:szCs w:val="22"/>
            </w:rPr>
          </w:pPr>
          <w:r w:rsidRPr="005B7F2E">
            <w:rPr>
              <w:rFonts w:ascii="Arial" w:hAnsi="Arial" w:cs="Arial"/>
              <w:sz w:val="22"/>
              <w:szCs w:val="22"/>
            </w:rPr>
            <w:t>You will not be given your genetic test results.</w:t>
          </w:r>
        </w:p>
      </w:sdtContent>
    </w:sdt>
    <w:p w14:paraId="28DAA693" w14:textId="77777777" w:rsidR="00552149" w:rsidRPr="005B7F2E" w:rsidRDefault="00552149" w:rsidP="00552149">
      <w:pPr>
        <w:rPr>
          <w:rFonts w:ascii="Arial" w:hAnsi="Arial" w:cs="Arial"/>
          <w:sz w:val="22"/>
          <w:szCs w:val="22"/>
        </w:rPr>
      </w:pPr>
    </w:p>
    <w:p w14:paraId="67351D1C" w14:textId="77777777" w:rsidR="00552149" w:rsidRPr="005B7F2E" w:rsidRDefault="00552149" w:rsidP="00552149">
      <w:pPr>
        <w:rPr>
          <w:rFonts w:ascii="Arial" w:hAnsi="Arial" w:cs="Arial"/>
          <w:sz w:val="22"/>
          <w:szCs w:val="22"/>
        </w:rPr>
      </w:pPr>
      <w:r w:rsidRPr="009A63A1">
        <w:rPr>
          <w:rFonts w:ascii="Arial" w:hAnsi="Arial" w:cs="Arial"/>
          <w:color w:val="0000CC"/>
          <w:sz w:val="22"/>
          <w:szCs w:val="22"/>
        </w:rPr>
        <w:t>You will be given your genetic test results. // You will be given the results of [insert test(s)], but you will not be given the results of [insert test(s)].</w:t>
      </w:r>
      <w:r w:rsidRPr="005B7F2E">
        <w:rPr>
          <w:rFonts w:ascii="Arial" w:hAnsi="Arial" w:cs="Arial"/>
          <w:sz w:val="22"/>
          <w:szCs w:val="22"/>
        </w:rPr>
        <w:t xml:space="preserve"> 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626437448"/>
          <w:lock w:val="contentLocked"/>
          <w:placeholder>
            <w:docPart w:val="158B30B813CB46EEA1B0D6578D1F1E80"/>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5323267"/>
          <w:placeholder>
            <w:docPart w:val="158B30B813CB46EEA1B0D6578D1F1E80"/>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1FCBFE02" w14:textId="3EB90F1C" w:rsidR="004C3236" w:rsidRDefault="004C3236" w:rsidP="004C3236">
      <w:pPr>
        <w:ind w:left="720" w:hanging="72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25B3C3DE"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28B511E" w14:textId="382184D8" w:rsidR="00B35508" w:rsidRPr="005B7F2E" w:rsidRDefault="00B35508" w:rsidP="009B156A">
            <w:pPr>
              <w:rPr>
                <w:rFonts w:ascii="Arial" w:hAnsi="Arial" w:cs="Arial"/>
                <w:sz w:val="22"/>
                <w:szCs w:val="22"/>
              </w:rPr>
            </w:pPr>
            <w:r>
              <w:rPr>
                <w:rFonts w:ascii="Arial" w:hAnsi="Arial" w:cs="Arial"/>
                <w:sz w:val="22"/>
                <w:szCs w:val="22"/>
              </w:rPr>
              <w:t>Initial if you do NOT want to receive your genetic test results:</w:t>
            </w:r>
          </w:p>
        </w:tc>
      </w:tr>
      <w:tr w:rsidR="00B35508" w:rsidRPr="005B7F2E" w14:paraId="1B7A4852"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7C6DD890" w14:textId="77777777" w:rsidR="00B35508" w:rsidRPr="00F73E8E" w:rsidRDefault="00B35508" w:rsidP="009B156A">
            <w:pPr>
              <w:jc w:val="center"/>
              <w:rPr>
                <w:rFonts w:ascii="Arial" w:hAnsi="Arial" w:cs="Arial"/>
                <w:b/>
                <w:bCs/>
                <w:color w:val="D9D9D9" w:themeColor="background1" w:themeShade="D9"/>
                <w:sz w:val="22"/>
                <w:szCs w:val="22"/>
              </w:rPr>
            </w:pPr>
          </w:p>
          <w:p w14:paraId="1D1A0001"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7598927" w14:textId="77777777" w:rsidR="00B35508" w:rsidRDefault="00B35508" w:rsidP="00B35508">
            <w:pPr>
              <w:rPr>
                <w:rFonts w:ascii="Arial" w:hAnsi="Arial" w:cs="Arial"/>
                <w:sz w:val="22"/>
                <w:szCs w:val="22"/>
              </w:rPr>
            </w:pPr>
          </w:p>
          <w:p w14:paraId="6512C0C6" w14:textId="496F8BF8" w:rsidR="00B35508" w:rsidRPr="00F73E8E" w:rsidRDefault="00B35508" w:rsidP="00B35508">
            <w:pPr>
              <w:rPr>
                <w:rFonts w:ascii="Arial" w:hAnsi="Arial" w:cs="Arial"/>
                <w:sz w:val="22"/>
                <w:szCs w:val="22"/>
              </w:rPr>
            </w:pPr>
            <w:r>
              <w:rPr>
                <w:rFonts w:ascii="Arial" w:hAnsi="Arial" w:cs="Arial"/>
                <w:sz w:val="22"/>
                <w:szCs w:val="22"/>
              </w:rPr>
              <w:t>I do not want to receive my genetic test results</w:t>
            </w:r>
          </w:p>
        </w:tc>
      </w:tr>
    </w:tbl>
    <w:p w14:paraId="5C85800F" w14:textId="77777777" w:rsidR="00552149" w:rsidRPr="006A250D" w:rsidRDefault="00552149" w:rsidP="004C3236">
      <w:pPr>
        <w:ind w:left="720" w:hanging="720"/>
        <w:rPr>
          <w:rFonts w:ascii="Arial" w:hAnsi="Arial" w:cs="Arial"/>
          <w:sz w:val="22"/>
          <w:szCs w:val="22"/>
        </w:rPr>
      </w:pPr>
    </w:p>
    <w:p w14:paraId="6FDC6705" w14:textId="53225AE9" w:rsidR="004C3236" w:rsidRPr="006A250D" w:rsidRDefault="004C3236" w:rsidP="004C323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Insert the below language or equivalent if subjects are given the option of notifying a primary care physician or specialist</w:t>
      </w:r>
      <w:r w:rsidR="009623BA" w:rsidRPr="006A250D">
        <w:rPr>
          <w:rFonts w:ascii="Arial" w:hAnsi="Arial" w:cs="Arial"/>
          <w:b/>
          <w:i/>
          <w:color w:val="0000FF"/>
          <w:sz w:val="22"/>
          <w:szCs w:val="22"/>
          <w:lang w:eastAsia="de-DE"/>
        </w:rPr>
        <w:t xml:space="preserve">. Please note, this information </w:t>
      </w:r>
      <w:r w:rsidR="00F90774">
        <w:rPr>
          <w:rFonts w:ascii="Arial" w:hAnsi="Arial" w:cs="Arial"/>
          <w:b/>
          <w:i/>
          <w:color w:val="0000FF"/>
          <w:sz w:val="22"/>
          <w:szCs w:val="22"/>
          <w:lang w:eastAsia="de-DE"/>
        </w:rPr>
        <w:t>may be required by a Sponsor</w:t>
      </w:r>
      <w:r w:rsidR="009623BA" w:rsidRPr="006A250D">
        <w:rPr>
          <w:rFonts w:ascii="Arial" w:hAnsi="Arial" w:cs="Arial"/>
          <w:b/>
          <w:i/>
          <w:color w:val="0000FF"/>
          <w:sz w:val="22"/>
          <w:szCs w:val="22"/>
          <w:lang w:eastAsia="de-DE"/>
        </w:rPr>
        <w:t xml:space="preserve"> if a project follows ICH-GCP guidelines.</w:t>
      </w:r>
      <w:r w:rsidRPr="006A250D">
        <w:rPr>
          <w:rFonts w:ascii="Arial" w:hAnsi="Arial" w:cs="Arial"/>
          <w:b/>
          <w:i/>
          <w:color w:val="0000FF"/>
          <w:sz w:val="22"/>
          <w:szCs w:val="22"/>
          <w:lang w:eastAsia="de-DE"/>
        </w:rPr>
        <w:t xml:space="preserve"> </w:t>
      </w:r>
    </w:p>
    <w:p w14:paraId="756911EA" w14:textId="77777777" w:rsidR="004C3236" w:rsidRPr="006A250D" w:rsidRDefault="004C3236" w:rsidP="004C3236">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5AE13BD0" w14:textId="77777777" w:rsidR="004C3236" w:rsidRPr="006A250D" w:rsidRDefault="004C3236" w:rsidP="004C3236">
      <w:pPr>
        <w:rPr>
          <w:rFonts w:ascii="Arial" w:hAnsi="Arial" w:cs="Arial"/>
          <w:b/>
          <w:bCs/>
          <w:color w:val="0000FF"/>
          <w:sz w:val="22"/>
          <w:szCs w:val="22"/>
          <w:shd w:val="clear" w:color="auto" w:fill="FFFFFF"/>
        </w:rPr>
      </w:pPr>
    </w:p>
    <w:p w14:paraId="140864F0" w14:textId="6CDB9797" w:rsidR="00B35508" w:rsidRDefault="00B35508" w:rsidP="004C3236">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3812DDE7"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9E02C5E" w14:textId="258613DC" w:rsidR="00B35508" w:rsidRPr="00872021" w:rsidRDefault="00B35508" w:rsidP="009B156A">
            <w:pPr>
              <w:rPr>
                <w:rFonts w:ascii="Arial" w:hAnsi="Arial" w:cs="Arial"/>
                <w:color w:val="0000FF"/>
                <w:sz w:val="22"/>
                <w:szCs w:val="22"/>
              </w:rPr>
            </w:pPr>
            <w:bookmarkStart w:id="17" w:name="_Hlk158024916"/>
            <w:r w:rsidRPr="00872021">
              <w:rPr>
                <w:rFonts w:ascii="Arial" w:hAnsi="Arial" w:cs="Arial"/>
                <w:color w:val="0000FF"/>
                <w:sz w:val="22"/>
                <w:szCs w:val="22"/>
              </w:rPr>
              <w:t>Please indicate below whether you want us to notify your primary care physician or your specialist or your participation in this project.</w:t>
            </w:r>
          </w:p>
        </w:tc>
      </w:tr>
      <w:tr w:rsidR="00B35508" w:rsidRPr="005B7F2E" w14:paraId="240B17D2"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46D7B2E5" w14:textId="77777777" w:rsidR="00B35508" w:rsidRPr="00872021" w:rsidRDefault="00B35508" w:rsidP="009B156A">
            <w:pPr>
              <w:jc w:val="center"/>
              <w:rPr>
                <w:rFonts w:ascii="Arial" w:hAnsi="Arial" w:cs="Arial"/>
                <w:b/>
                <w:bCs/>
                <w:color w:val="0000FF"/>
                <w:sz w:val="22"/>
                <w:szCs w:val="22"/>
              </w:rPr>
            </w:pPr>
          </w:p>
          <w:p w14:paraId="5BF6DC13" w14:textId="77777777" w:rsidR="00B35508" w:rsidRPr="00872021" w:rsidRDefault="00B35508" w:rsidP="009B156A">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CBB99E0" w14:textId="724BDF5A" w:rsidR="00B35508" w:rsidRPr="00872021" w:rsidRDefault="00B35508" w:rsidP="009B156A">
            <w:pPr>
              <w:rPr>
                <w:rFonts w:ascii="Arial" w:hAnsi="Arial" w:cs="Arial"/>
                <w:color w:val="0000FF"/>
                <w:sz w:val="22"/>
                <w:szCs w:val="22"/>
              </w:rPr>
            </w:pPr>
            <w:r w:rsidRPr="00872021">
              <w:rPr>
                <w:rFonts w:ascii="Arial" w:hAnsi="Arial" w:cs="Arial"/>
                <w:color w:val="0000FF"/>
                <w:sz w:val="22"/>
                <w:szCs w:val="22"/>
              </w:rPr>
              <w:t>Yes, I want the &lt;&lt;research doctor/researcher/research director&gt;&gt; to inform my primary care physician / specialist of my participation in this project.</w:t>
            </w:r>
          </w:p>
        </w:tc>
      </w:tr>
      <w:tr w:rsidR="00B35508" w:rsidRPr="005B7F2E" w14:paraId="01E9DF9B" w14:textId="77777777" w:rsidTr="009B156A">
        <w:trPr>
          <w:trHeight w:val="233"/>
        </w:trPr>
        <w:tc>
          <w:tcPr>
            <w:tcW w:w="1425" w:type="dxa"/>
            <w:tcBorders>
              <w:left w:val="single" w:sz="12" w:space="0" w:color="auto"/>
              <w:right w:val="single" w:sz="12" w:space="0" w:color="auto"/>
            </w:tcBorders>
            <w:shd w:val="clear" w:color="auto" w:fill="auto"/>
          </w:tcPr>
          <w:p w14:paraId="589D86EA" w14:textId="77777777" w:rsidR="00B35508" w:rsidRPr="00872021" w:rsidRDefault="00B35508" w:rsidP="009B156A">
            <w:pPr>
              <w:rPr>
                <w:rFonts w:ascii="Arial" w:hAnsi="Arial" w:cs="Arial"/>
                <w:b/>
                <w:bCs/>
                <w:color w:val="0000FF"/>
                <w:sz w:val="22"/>
                <w:szCs w:val="22"/>
              </w:rPr>
            </w:pPr>
          </w:p>
          <w:p w14:paraId="2E4D9E9E" w14:textId="77777777" w:rsidR="00B35508" w:rsidRPr="00872021" w:rsidRDefault="00B35508" w:rsidP="009B156A">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6CAE9DD5" w14:textId="4F73328E" w:rsidR="00B35508" w:rsidRPr="00872021" w:rsidRDefault="00B35508" w:rsidP="009B156A">
            <w:pPr>
              <w:rPr>
                <w:rFonts w:ascii="Arial" w:hAnsi="Arial" w:cs="Arial"/>
                <w:color w:val="0000FF"/>
                <w:sz w:val="22"/>
                <w:szCs w:val="22"/>
              </w:rPr>
            </w:pPr>
            <w:r w:rsidRPr="00872021">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35508" w:rsidRPr="005B7F2E" w14:paraId="0C4593C3" w14:textId="77777777" w:rsidTr="009B156A">
        <w:trPr>
          <w:trHeight w:val="233"/>
        </w:trPr>
        <w:tc>
          <w:tcPr>
            <w:tcW w:w="1425" w:type="dxa"/>
            <w:tcBorders>
              <w:left w:val="single" w:sz="12" w:space="0" w:color="auto"/>
              <w:bottom w:val="single" w:sz="12" w:space="0" w:color="auto"/>
              <w:right w:val="single" w:sz="12" w:space="0" w:color="auto"/>
            </w:tcBorders>
            <w:shd w:val="clear" w:color="auto" w:fill="auto"/>
          </w:tcPr>
          <w:p w14:paraId="0433EE17" w14:textId="77777777" w:rsidR="00B35508" w:rsidRPr="00872021" w:rsidRDefault="00B35508" w:rsidP="009B156A">
            <w:pPr>
              <w:rPr>
                <w:rFonts w:ascii="Arial" w:hAnsi="Arial" w:cs="Arial"/>
                <w:b/>
                <w:bCs/>
                <w:color w:val="0000FF"/>
                <w:sz w:val="22"/>
                <w:szCs w:val="22"/>
              </w:rPr>
            </w:pPr>
          </w:p>
          <w:p w14:paraId="5741A559" w14:textId="77777777" w:rsidR="00B35508" w:rsidRPr="00872021" w:rsidRDefault="00B35508" w:rsidP="009B156A">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AA0AE80" w14:textId="77777777" w:rsidR="00B35508" w:rsidRPr="00B35508" w:rsidRDefault="00B35508" w:rsidP="009B156A">
            <w:pPr>
              <w:rPr>
                <w:rFonts w:ascii="Arial" w:hAnsi="Arial" w:cs="Arial"/>
                <w:color w:val="0000FF"/>
                <w:sz w:val="22"/>
                <w:szCs w:val="22"/>
              </w:rPr>
            </w:pPr>
          </w:p>
          <w:p w14:paraId="0BAD169D" w14:textId="77777777" w:rsidR="00B35508" w:rsidRPr="00B35508" w:rsidRDefault="00B35508" w:rsidP="009B156A">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6DAFCC82" w14:textId="1454938C" w:rsidR="00B35508" w:rsidRPr="00872021" w:rsidRDefault="00B35508" w:rsidP="009B156A">
            <w:pPr>
              <w:rPr>
                <w:rFonts w:ascii="Arial" w:hAnsi="Arial" w:cs="Arial"/>
                <w:color w:val="0000FF"/>
                <w:sz w:val="22"/>
                <w:szCs w:val="22"/>
              </w:rPr>
            </w:pPr>
          </w:p>
        </w:tc>
      </w:tr>
      <w:bookmarkEnd w:id="17"/>
    </w:tbl>
    <w:p w14:paraId="0C6967C8" w14:textId="77777777" w:rsidR="004C3236" w:rsidRPr="006A250D" w:rsidRDefault="004C3236" w:rsidP="004C3236">
      <w:pPr>
        <w:rPr>
          <w:rFonts w:ascii="Arial" w:hAnsi="Arial" w:cs="Arial"/>
          <w:color w:val="0000FF"/>
          <w:sz w:val="22"/>
          <w:szCs w:val="22"/>
          <w:shd w:val="clear" w:color="auto" w:fill="FFFFFF"/>
        </w:rPr>
      </w:pPr>
    </w:p>
    <w:p w14:paraId="4E4486A6" w14:textId="77777777" w:rsidR="00E455D6" w:rsidRPr="006A250D" w:rsidRDefault="00E455D6" w:rsidP="00E455D6">
      <w:pPr>
        <w:ind w:left="720" w:hanging="720"/>
        <w:contextualSpacing/>
        <w:rPr>
          <w:rFonts w:ascii="Arial" w:hAnsi="Arial" w:cs="Arial"/>
          <w:sz w:val="22"/>
          <w:szCs w:val="22"/>
        </w:rPr>
      </w:pPr>
      <w:bookmarkStart w:id="18" w:name="_Hlk99978232"/>
    </w:p>
    <w:p w14:paraId="35EE7C13" w14:textId="77777777" w:rsidR="00E455D6" w:rsidRPr="006A250D" w:rsidRDefault="00E455D6" w:rsidP="00E455D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bookmarkStart w:id="19" w:name="_Hlk99977624"/>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156137C5" w14:textId="3AC7F5CE" w:rsidR="00346A77" w:rsidRPr="005B7F2E" w:rsidRDefault="00E455D6" w:rsidP="0016466A">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w:t>
      </w:r>
      <w:r w:rsidRPr="008F5C49">
        <w:rPr>
          <w:rFonts w:ascii="Arial" w:hAnsi="Arial" w:cs="Arial"/>
          <w:color w:val="0000FF"/>
          <w:sz w:val="22"/>
          <w:szCs w:val="22"/>
        </w:rPr>
        <w:lastRenderedPageBreak/>
        <w:t xml:space="preserve">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bookmarkEnd w:id="19"/>
      <w:bookmarkEnd w:id="18"/>
    </w:p>
    <w:p w14:paraId="0948584F" w14:textId="77777777" w:rsidR="00E455D6" w:rsidRDefault="00E455D6" w:rsidP="00FE6190">
      <w:pPr>
        <w:pStyle w:val="subhead0"/>
        <w:contextualSpacing/>
        <w:rPr>
          <w:u w:val="none"/>
        </w:rPr>
      </w:pPr>
    </w:p>
    <w:bookmarkEnd w:id="14"/>
    <w:p w14:paraId="0D445DA5" w14:textId="0048F0BE" w:rsidR="0007170C" w:rsidRPr="00A440F5" w:rsidRDefault="00DC4CEB" w:rsidP="00FE6190">
      <w:pPr>
        <w:pStyle w:val="subhead0"/>
        <w:contextualSpacing/>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FF4CEB">
        <w:rPr>
          <w:u w:val="none"/>
        </w:rPr>
        <w:t>PROJECT</w:t>
      </w:r>
      <w:r w:rsidR="0007170C" w:rsidRPr="00A440F5">
        <w:rPr>
          <w:u w:val="none"/>
        </w:rPr>
        <w:t>?</w:t>
      </w:r>
    </w:p>
    <w:p w14:paraId="12C93958"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4CA99380"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FF4CEB">
        <w:rPr>
          <w:rFonts w:ascii="Arial" w:hAnsi="Arial" w:cs="Arial"/>
          <w:bCs/>
          <w:color w:val="0000FF"/>
          <w:kern w:val="32"/>
          <w:sz w:val="22"/>
          <w:szCs w:val="22"/>
        </w:rPr>
        <w:t xml:space="preserve">project </w:t>
      </w:r>
      <w:r w:rsidRPr="005B7F2E">
        <w:rPr>
          <w:rFonts w:ascii="Arial" w:hAnsi="Arial" w:cs="Arial"/>
          <w:bCs/>
          <w:color w:val="0000FF"/>
          <w:kern w:val="32"/>
          <w:sz w:val="22"/>
          <w:szCs w:val="22"/>
        </w:rPr>
        <w:t>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08C67A0"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FF4CEB">
        <w:rPr>
          <w:rFonts w:ascii="Arial" w:hAnsi="Arial" w:cs="Arial"/>
          <w:bCs/>
          <w:iCs/>
          <w:color w:val="0000FF"/>
          <w:kern w:val="32"/>
          <w:sz w:val="22"/>
          <w:szCs w:val="22"/>
        </w:rPr>
        <w:t>drug/intervention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45701B99" w14:textId="77777777" w:rsidR="00C05E82" w:rsidRPr="005B7F2E"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78DF9871" w14:textId="77777777" w:rsidR="001963FB" w:rsidRPr="005B7F2E" w:rsidRDefault="001963FB" w:rsidP="001963FB">
      <w:pPr>
        <w:rPr>
          <w:rFonts w:ascii="Arial" w:hAnsi="Arial" w:cs="Arial"/>
          <w:b/>
          <w:sz w:val="22"/>
          <w:szCs w:val="22"/>
          <w:u w:val="single"/>
        </w:rPr>
      </w:pPr>
    </w:p>
    <w:p w14:paraId="34E81B6A"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FF4CEB">
        <w:rPr>
          <w:u w:val="none"/>
        </w:rPr>
        <w:t>PROJECT</w:t>
      </w:r>
      <w:r w:rsidR="001963FB" w:rsidRPr="00A440F5">
        <w:rPr>
          <w:u w:val="none"/>
        </w:rPr>
        <w:t xml:space="preserve">?  </w:t>
      </w:r>
    </w:p>
    <w:p w14:paraId="47708ECB"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4422E10E" w14:textId="0EEFF7D7" w:rsidR="0067569A" w:rsidRPr="005B7F2E" w:rsidRDefault="0067569A" w:rsidP="0067569A">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Pr="005B7F2E">
        <w:rPr>
          <w:rFonts w:ascii="Arial" w:hAnsi="Arial" w:cs="Arial"/>
          <w:sz w:val="22"/>
          <w:szCs w:val="22"/>
          <w:lang w:val="en"/>
        </w:rPr>
        <w:t xml:space="preserve"> the </w:t>
      </w:r>
      <w:r w:rsidR="00FF4CEB">
        <w:rPr>
          <w:rFonts w:ascii="Arial" w:hAnsi="Arial" w:cs="Arial"/>
          <w:sz w:val="22"/>
          <w:szCs w:val="22"/>
          <w:lang w:val="en"/>
        </w:rPr>
        <w:t>project</w:t>
      </w:r>
      <w:r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w:t>
      </w:r>
      <w:sdt>
        <w:sdtPr>
          <w:rPr>
            <w:rFonts w:ascii="Arial" w:hAnsi="Arial" w:cs="Arial"/>
            <w:sz w:val="22"/>
            <w:szCs w:val="22"/>
            <w:lang w:val="en"/>
          </w:rPr>
          <w:id w:val="-434214086"/>
          <w:lock w:val="sdtContentLocked"/>
          <w:placeholder>
            <w:docPart w:val="DefaultPlaceholder_-1854013440"/>
          </w:placeholder>
          <w15:color w:val="FFFFFF"/>
        </w:sdtPr>
        <w:sdtEndPr/>
        <w:sdtContent>
          <w:r w:rsidR="004F5E3E" w:rsidRPr="005B7F2E">
            <w:rPr>
              <w:rFonts w:ascii="Arial" w:hAnsi="Arial" w:cs="Arial"/>
              <w:sz w:val="22"/>
              <w:szCs w:val="22"/>
              <w:lang w:val="en"/>
            </w:rPr>
            <w:t>If you leave, your regular medical care will not change.</w:t>
          </w:r>
          <w:r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Pr="005B7F2E">
            <w:rPr>
              <w:rFonts w:ascii="Arial" w:hAnsi="Arial" w:cs="Arial"/>
              <w:sz w:val="22"/>
              <w:szCs w:val="22"/>
              <w:lang w:val="en"/>
            </w:rPr>
            <w:t>, please tell</w:t>
          </w:r>
        </w:sdtContent>
      </w:sdt>
      <w:r w:rsidRPr="005B7F2E">
        <w:rPr>
          <w:rFonts w:ascii="Arial" w:hAnsi="Arial" w:cs="Arial"/>
          <w:sz w:val="22"/>
          <w:szCs w:val="22"/>
          <w:lang w:val="en"/>
        </w:rPr>
        <w:t xml:space="preserve"> the </w:t>
      </w:r>
      <w:bookmarkStart w:id="20" w:name="_Hlk139898912"/>
      <w:r w:rsidR="008524C6" w:rsidRPr="008524C6">
        <w:rPr>
          <w:rFonts w:ascii="Arial" w:hAnsi="Arial" w:cs="Arial"/>
          <w:color w:val="0000FF"/>
          <w:sz w:val="22"/>
          <w:szCs w:val="22"/>
          <w:lang w:val="en"/>
        </w:rPr>
        <w:t>&lt;&lt;</w:t>
      </w:r>
      <w:r w:rsidR="00FF4CEB" w:rsidRPr="008524C6">
        <w:rPr>
          <w:rFonts w:ascii="Arial" w:hAnsi="Arial" w:cs="Arial"/>
          <w:color w:val="0000FF"/>
          <w:sz w:val="22"/>
          <w:szCs w:val="22"/>
          <w:lang w:val="en"/>
        </w:rPr>
        <w:t>research doctor</w:t>
      </w:r>
      <w:r w:rsidR="008524C6" w:rsidRPr="008524C6">
        <w:rPr>
          <w:rFonts w:ascii="Arial" w:hAnsi="Arial" w:cs="Arial"/>
          <w:color w:val="0000FF"/>
          <w:sz w:val="22"/>
          <w:szCs w:val="22"/>
          <w:lang w:val="en"/>
        </w:rPr>
        <w:t>/researcher/research director&gt;&gt;</w:t>
      </w:r>
      <w:r w:rsidRPr="008524C6">
        <w:rPr>
          <w:rFonts w:ascii="Arial" w:hAnsi="Arial" w:cs="Arial"/>
          <w:color w:val="0000FF"/>
          <w:sz w:val="22"/>
          <w:szCs w:val="22"/>
          <w:lang w:val="en"/>
        </w:rPr>
        <w:t>.</w:t>
      </w:r>
      <w:r w:rsidRPr="005B7F2E">
        <w:rPr>
          <w:rFonts w:ascii="Arial" w:hAnsi="Arial" w:cs="Arial"/>
          <w:sz w:val="22"/>
          <w:szCs w:val="22"/>
          <w:lang w:val="en"/>
        </w:rPr>
        <w:t xml:space="preserve"> </w:t>
      </w:r>
      <w:bookmarkEnd w:id="20"/>
    </w:p>
    <w:p w14:paraId="0920B1BA" w14:textId="2F4D3A70"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54533A" w:rsidRPr="008524C6">
        <w:rPr>
          <w:rFonts w:ascii="Arial" w:hAnsi="Arial" w:cs="Arial"/>
          <w:color w:val="0000FF"/>
          <w:sz w:val="22"/>
          <w:szCs w:val="22"/>
          <w:lang w:val="en"/>
        </w:rPr>
        <w:t>&lt;&lt;research doctor/researcher/research director&gt;&gt;</w:t>
      </w:r>
      <w:r w:rsidR="0054533A">
        <w:rPr>
          <w:rFonts w:ascii="Arial" w:hAnsi="Arial" w:cs="Arial"/>
          <w:color w:val="0000FF"/>
          <w:sz w:val="22"/>
          <w:szCs w:val="22"/>
          <w:lang w:val="en"/>
        </w:rPr>
        <w:t xml:space="preserve"> </w:t>
      </w:r>
      <w:r w:rsidRPr="005B7F2E">
        <w:rPr>
          <w:rFonts w:ascii="Arial" w:hAnsi="Arial" w:cs="Arial"/>
          <w:color w:val="0000FF"/>
          <w:sz w:val="22"/>
          <w:szCs w:val="22"/>
          <w:lang w:val="en"/>
        </w:rPr>
        <w:t xml:space="preserve">can tell you about the effects of stopping, </w:t>
      </w:r>
      <w:r w:rsidRPr="005B7F2E">
        <w:rPr>
          <w:rFonts w:ascii="Arial" w:hAnsi="Arial" w:cs="Arial"/>
          <w:color w:val="0000FF"/>
          <w:sz w:val="22"/>
          <w:szCs w:val="22"/>
        </w:rPr>
        <w:t xml:space="preserve">and you and the </w:t>
      </w:r>
      <w:r w:rsidR="0054533A" w:rsidRPr="008524C6">
        <w:rPr>
          <w:rFonts w:ascii="Arial" w:hAnsi="Arial" w:cs="Arial"/>
          <w:color w:val="0000FF"/>
          <w:sz w:val="22"/>
          <w:szCs w:val="22"/>
          <w:lang w:val="en"/>
        </w:rPr>
        <w:t>&lt;&lt;research doctor/researcher/research director&gt;&gt;</w:t>
      </w:r>
      <w:r w:rsidR="0054533A">
        <w:rPr>
          <w:rFonts w:ascii="Arial" w:hAnsi="Arial" w:cs="Arial"/>
          <w:color w:val="0000FF"/>
          <w:sz w:val="22"/>
          <w:szCs w:val="22"/>
          <w:lang w:val="en"/>
        </w:rPr>
        <w:t xml:space="preserve"> </w:t>
      </w:r>
      <w:r w:rsidRPr="005B7F2E">
        <w:rPr>
          <w:rFonts w:ascii="Arial" w:hAnsi="Arial" w:cs="Arial"/>
          <w:color w:val="0000FF"/>
          <w:sz w:val="22"/>
          <w:szCs w:val="22"/>
        </w:rPr>
        <w:t>can talk about what follow-up care would help you the most.</w:t>
      </w:r>
    </w:p>
    <w:p w14:paraId="464EE5AA"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5BCD9455" w14:textId="502A7BD1"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08DCEC60" w14:textId="6F3F1B96" w:rsidR="00A04F04" w:rsidRDefault="00264A90" w:rsidP="0067569A">
      <w:pPr>
        <w:pStyle w:val="BodyTextBullet1"/>
        <w:numPr>
          <w:ilvl w:val="0"/>
          <w:numId w:val="10"/>
        </w:numPr>
        <w:tabs>
          <w:tab w:val="clear" w:pos="720"/>
          <w:tab w:val="num" w:pos="360"/>
        </w:tabs>
        <w:spacing w:before="0"/>
        <w:ind w:left="360"/>
        <w:rPr>
          <w:rFonts w:ascii="Arial" w:hAnsi="Arial" w:cs="Arial"/>
          <w:color w:val="0000FF"/>
          <w:sz w:val="22"/>
          <w:szCs w:val="22"/>
        </w:rPr>
      </w:pPr>
      <w:bookmarkStart w:id="21" w:name="_Hlk99977634"/>
      <w:r>
        <w:rPr>
          <w:rFonts w:ascii="Arial" w:hAnsi="Arial" w:cs="Arial"/>
          <w:color w:val="0000FF"/>
          <w:sz w:val="22"/>
          <w:szCs w:val="22"/>
        </w:rPr>
        <w:t>If you withdraw from the project, the research team may search public records to get information about your survival status.</w:t>
      </w:r>
    </w:p>
    <w:p w14:paraId="374CF0AB" w14:textId="15469763" w:rsidR="00A04F04" w:rsidRPr="005B7F2E" w:rsidRDefault="00A04F04"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p>
    <w:bookmarkEnd w:id="21"/>
    <w:p w14:paraId="78C05818" w14:textId="77777777" w:rsidR="0067569A" w:rsidRPr="005B7F2E" w:rsidRDefault="0067569A" w:rsidP="00473C0D">
      <w:pPr>
        <w:pStyle w:val="BodyText"/>
        <w:spacing w:before="0"/>
        <w:ind w:left="0"/>
        <w:rPr>
          <w:rFonts w:ascii="Arial" w:hAnsi="Arial" w:cs="Arial"/>
          <w:sz w:val="22"/>
          <w:szCs w:val="22"/>
          <w:lang w:val="en"/>
        </w:rPr>
      </w:pPr>
    </w:p>
    <w:p w14:paraId="06007B0C" w14:textId="783565C1"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54533A" w:rsidRPr="008524C6">
        <w:rPr>
          <w:rFonts w:ascii="Arial" w:hAnsi="Arial" w:cs="Arial"/>
          <w:color w:val="0000FF"/>
          <w:sz w:val="22"/>
          <w:szCs w:val="22"/>
          <w:lang w:val="en"/>
        </w:rPr>
        <w:t>&lt;&lt;research doctor/researcher/research director&gt;&gt;</w:t>
      </w:r>
      <w:r w:rsidR="0054533A">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209077770"/>
          <w:lock w:val="sdtLocked"/>
          <w:placeholder>
            <w:docPart w:val="923072C19970487194DA1E953EB009CC"/>
          </w:placeholder>
          <w15:color w:val="FFFFFF"/>
        </w:sdtPr>
        <w:sdtEndPr/>
        <w:sdtContent>
          <w:r w:rsidRPr="005B7F2E">
            <w:rPr>
              <w:rFonts w:ascii="Arial" w:hAnsi="Arial" w:cs="Arial"/>
              <w:sz w:val="22"/>
              <w:szCs w:val="22"/>
              <w:lang w:val="en"/>
            </w:rPr>
            <w:t xml:space="preserve">may take you out of this </w:t>
          </w:r>
          <w:r w:rsidR="00B23457">
            <w:rPr>
              <w:rFonts w:ascii="Arial" w:hAnsi="Arial" w:cs="Arial"/>
              <w:sz w:val="22"/>
              <w:szCs w:val="22"/>
              <w:lang w:val="en"/>
            </w:rPr>
            <w:t xml:space="preserve">project </w:t>
          </w:r>
          <w:r w:rsidRPr="005B7F2E">
            <w:rPr>
              <w:rFonts w:ascii="Arial" w:hAnsi="Arial" w:cs="Arial"/>
              <w:sz w:val="22"/>
              <w:szCs w:val="22"/>
              <w:lang w:val="en"/>
            </w:rPr>
            <w:t>at any time</w:t>
          </w:r>
          <w:r w:rsidR="000D4017">
            <w:rPr>
              <w:rFonts w:ascii="Arial" w:hAnsi="Arial" w:cs="Arial"/>
              <w:sz w:val="22"/>
              <w:szCs w:val="22"/>
              <w:lang w:val="en"/>
            </w:rPr>
            <w:t xml:space="preserve"> for any reason, including if:</w:t>
          </w:r>
        </w:sdtContent>
      </w:sdt>
    </w:p>
    <w:sdt>
      <w:sdtPr>
        <w:rPr>
          <w:rFonts w:ascii="Arial" w:hAnsi="Arial" w:cs="Arial"/>
          <w:sz w:val="22"/>
          <w:szCs w:val="22"/>
          <w:lang w:val="en"/>
        </w:rPr>
        <w:id w:val="1646855189"/>
        <w:lock w:val="sdtContentLocked"/>
        <w:placeholder>
          <w:docPart w:val="DefaultPlaceholder_-1854013440"/>
        </w:placeholder>
        <w15:color w:val="FFFFFF"/>
      </w:sdtPr>
      <w:sdtEndPr/>
      <w:sdtContent>
        <w:p w14:paraId="5B7D253E"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6B0AA9F7" w14:textId="77777777" w:rsidR="00E17284" w:rsidRDefault="00621BFD" w:rsidP="00EF66A7">
          <w:pPr>
            <w:pStyle w:val="BodyTextBullet1"/>
            <w:tabs>
              <w:tab w:val="clear" w:pos="1080"/>
              <w:tab w:val="num" w:pos="720"/>
            </w:tabs>
            <w:spacing w:before="0"/>
            <w:ind w:left="720"/>
            <w:rPr>
              <w:rFonts w:ascii="Arial" w:hAnsi="Arial" w:cs="Arial"/>
              <w:sz w:val="22"/>
              <w:szCs w:val="22"/>
              <w:lang w:val="en"/>
            </w:rPr>
          </w:pPr>
          <w:r w:rsidRPr="00EF66A7">
            <w:rPr>
              <w:rFonts w:ascii="Arial" w:hAnsi="Arial" w:cs="Arial"/>
              <w:sz w:val="22"/>
              <w:szCs w:val="22"/>
              <w:lang w:val="en"/>
            </w:rPr>
            <w:t xml:space="preserve">You do not follow the </w:t>
          </w:r>
          <w:r w:rsidR="00B23457" w:rsidRPr="00EF66A7">
            <w:rPr>
              <w:rFonts w:ascii="Arial" w:hAnsi="Arial" w:cs="Arial"/>
              <w:sz w:val="22"/>
              <w:szCs w:val="22"/>
              <w:lang w:val="en"/>
            </w:rPr>
            <w:t>project</w:t>
          </w:r>
          <w:r w:rsidRPr="00EF66A7">
            <w:rPr>
              <w:rFonts w:ascii="Arial" w:hAnsi="Arial" w:cs="Arial"/>
              <w:sz w:val="22"/>
              <w:szCs w:val="22"/>
              <w:lang w:val="en"/>
            </w:rPr>
            <w:t xml:space="preserve"> rules.</w:t>
          </w:r>
        </w:p>
        <w:p w14:paraId="13275EE5" w14:textId="77777777" w:rsidR="00DD33A4" w:rsidRDefault="00E17284" w:rsidP="00EF66A7">
          <w:pPr>
            <w:pStyle w:val="BodyTextBullet1"/>
            <w:tabs>
              <w:tab w:val="clear" w:pos="1080"/>
              <w:tab w:val="num" w:pos="720"/>
            </w:tabs>
            <w:spacing w:before="0"/>
            <w:ind w:left="720"/>
            <w:rPr>
              <w:rFonts w:ascii="Arial" w:hAnsi="Arial" w:cs="Arial"/>
              <w:sz w:val="22"/>
              <w:szCs w:val="22"/>
              <w:lang w:val="en"/>
            </w:rPr>
          </w:pPr>
          <w:r>
            <w:rPr>
              <w:rFonts w:ascii="Arial" w:hAnsi="Arial" w:cs="Arial"/>
              <w:sz w:val="22"/>
              <w:szCs w:val="22"/>
              <w:lang w:val="en"/>
            </w:rPr>
            <w:t>The whole project is stopped.</w:t>
          </w:r>
        </w:p>
      </w:sdtContent>
    </w:sdt>
    <w:p w14:paraId="68703BE6" w14:textId="11B2012C" w:rsidR="003B5D25" w:rsidRPr="00EF66A7" w:rsidRDefault="00872021" w:rsidP="00FE6190">
      <w:pPr>
        <w:pStyle w:val="subhead0"/>
        <w:rPr>
          <w:b w:val="0"/>
          <w:u w:val="none"/>
        </w:rPr>
      </w:pPr>
      <w:sdt>
        <w:sdtPr>
          <w:rPr>
            <w:b w:val="0"/>
            <w:u w:val="none"/>
          </w:rPr>
          <w:id w:val="-372851141"/>
          <w:lock w:val="sdtContentLocked"/>
          <w:placeholder>
            <w:docPart w:val="DefaultPlaceholder_-1854013440"/>
          </w:placeholder>
          <w15:color w:val="FFFFFF"/>
        </w:sdtPr>
        <w:sdtEndPr/>
        <w:sdtContent>
          <w:r w:rsidR="00EF66A7" w:rsidRPr="00EF66A7">
            <w:rPr>
              <w:b w:val="0"/>
              <w:u w:val="none"/>
            </w:rPr>
            <w:t>If this happens, the</w:t>
          </w:r>
        </w:sdtContent>
      </w:sdt>
      <w:r w:rsidR="00EF66A7" w:rsidRPr="00EF66A7">
        <w:rPr>
          <w:b w:val="0"/>
          <w:u w:val="none"/>
        </w:rPr>
        <w:t xml:space="preserve"> </w:t>
      </w:r>
      <w:r w:rsidR="0054533A" w:rsidRPr="0054533A">
        <w:rPr>
          <w:b w:val="0"/>
          <w:bCs/>
          <w:color w:val="0000FF"/>
          <w:u w:val="none"/>
          <w:lang w:val="en"/>
        </w:rPr>
        <w:t>&lt;&lt;research doctor/researcher/research director</w:t>
      </w:r>
      <w:r w:rsidR="0054533A">
        <w:rPr>
          <w:b w:val="0"/>
          <w:bCs/>
          <w:color w:val="0000FF"/>
          <w:u w:val="none"/>
          <w:lang w:val="en"/>
        </w:rPr>
        <w:t xml:space="preserve">&gt;&gt; </w:t>
      </w:r>
      <w:sdt>
        <w:sdtPr>
          <w:rPr>
            <w:b w:val="0"/>
            <w:bCs/>
            <w:color w:val="0000FF"/>
            <w:u w:val="none"/>
            <w:lang w:val="en"/>
          </w:rPr>
          <w:id w:val="-1120294178"/>
          <w:lock w:val="sdtContentLocked"/>
          <w:placeholder>
            <w:docPart w:val="DefaultPlaceholder_-1854013440"/>
          </w:placeholder>
          <w15:color w:val="FFFFFF"/>
        </w:sdtPr>
        <w:sdtEndPr>
          <w:rPr>
            <w:bCs w:val="0"/>
            <w:color w:val="auto"/>
            <w:lang w:val="en-US"/>
          </w:rPr>
        </w:sdtEndPr>
        <w:sdtContent>
          <w:r w:rsidR="00EF66A7" w:rsidRPr="00EF66A7">
            <w:rPr>
              <w:b w:val="0"/>
              <w:u w:val="none"/>
            </w:rPr>
            <w:t>will tell you.</w:t>
          </w:r>
        </w:sdtContent>
      </w:sdt>
    </w:p>
    <w:p w14:paraId="34B6D60D"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E3025F">
        <w:rPr>
          <w:u w:val="none"/>
        </w:rPr>
        <w:t>PROJECT</w:t>
      </w:r>
      <w:r w:rsidR="006B1BF0" w:rsidRPr="00A440F5">
        <w:rPr>
          <w:u w:val="none"/>
        </w:rPr>
        <w:t xml:space="preserve">? </w:t>
      </w:r>
    </w:p>
    <w:p w14:paraId="653E6EFC"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3025F">
        <w:rPr>
          <w:rFonts w:ascii="Arial" w:hAnsi="Arial" w:cs="Arial"/>
          <w:b/>
          <w:i/>
          <w:color w:val="0000FF"/>
          <w:sz w:val="22"/>
          <w:szCs w:val="22"/>
        </w:rPr>
        <w:t>project</w:t>
      </w:r>
    </w:p>
    <w:p w14:paraId="2734B794"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2C73702C" w14:textId="77777777" w:rsidR="0012125D" w:rsidRPr="005B7F2E" w:rsidRDefault="0012125D" w:rsidP="0012125D">
      <w:pPr>
        <w:pStyle w:val="BodyText"/>
        <w:spacing w:before="0"/>
        <w:ind w:left="0"/>
        <w:rPr>
          <w:rFonts w:ascii="Arial" w:hAnsi="Arial" w:cs="Arial"/>
          <w:i/>
          <w:color w:val="0000FF"/>
          <w:sz w:val="22"/>
          <w:szCs w:val="22"/>
        </w:rPr>
      </w:pPr>
    </w:p>
    <w:p w14:paraId="63A325CB" w14:textId="77777777" w:rsidR="0012125D" w:rsidRPr="00A440F5" w:rsidRDefault="00DC4CEB" w:rsidP="00FE6190">
      <w:pPr>
        <w:pStyle w:val="subhead0"/>
        <w:rPr>
          <w:u w:val="none"/>
        </w:rPr>
      </w:pPr>
      <w:r w:rsidRPr="00A440F5">
        <w:rPr>
          <w:u w:val="none"/>
        </w:rPr>
        <w:lastRenderedPageBreak/>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3025F">
        <w:rPr>
          <w:u w:val="none"/>
        </w:rPr>
        <w:t>PROJECT</w:t>
      </w:r>
      <w:r w:rsidR="00AE1073" w:rsidRPr="00A440F5">
        <w:rPr>
          <w:u w:val="none"/>
        </w:rPr>
        <w:t>?</w:t>
      </w:r>
    </w:p>
    <w:p w14:paraId="04EDC679" w14:textId="77777777" w:rsidR="00296B45" w:rsidRPr="005B7F2E" w:rsidRDefault="00872021" w:rsidP="00F071B8">
      <w:pPr>
        <w:rPr>
          <w:rFonts w:ascii="Arial" w:hAnsi="Arial" w:cs="Arial"/>
          <w:sz w:val="22"/>
          <w:szCs w:val="22"/>
        </w:rPr>
      </w:pPr>
      <w:sdt>
        <w:sdtPr>
          <w:rPr>
            <w:rFonts w:ascii="Arial" w:hAnsi="Arial" w:cs="Arial"/>
            <w:sz w:val="22"/>
            <w:szCs w:val="22"/>
          </w:rPr>
          <w:id w:val="1644238294"/>
          <w:lock w:val="sdtContentLocked"/>
          <w:placeholder>
            <w:docPart w:val="923072C19970487194DA1E953EB009CC"/>
          </w:placeholder>
          <w15:color w:val="FFFFFF"/>
        </w:sdtPr>
        <w:sdtEndPr/>
        <w:sdtContent>
          <w:r w:rsidR="00296B45" w:rsidRPr="005B7F2E">
            <w:rPr>
              <w:rFonts w:ascii="Arial" w:hAnsi="Arial" w:cs="Arial"/>
              <w:sz w:val="22"/>
              <w:szCs w:val="22"/>
            </w:rPr>
            <w:t xml:space="preserve">There are risks to taking part in any research </w:t>
          </w:r>
          <w:r w:rsidR="00E3025F">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27476612"/>
          <w:lock w:val="sdtContentLocked"/>
          <w:placeholder>
            <w:docPart w:val="923072C19970487194DA1E953EB009CC"/>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454405417"/>
          <w:lock w:val="sdtContentLocked"/>
          <w:placeholder>
            <w:docPart w:val="923072C19970487194DA1E953EB009CC"/>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30E3CEC0" w14:textId="77777777" w:rsidR="008C38F1" w:rsidRPr="005B7F2E" w:rsidRDefault="008C38F1" w:rsidP="00473C0D">
      <w:pPr>
        <w:rPr>
          <w:rFonts w:ascii="Arial" w:hAnsi="Arial" w:cs="Arial"/>
          <w:b/>
          <w:sz w:val="22"/>
          <w:szCs w:val="22"/>
        </w:rPr>
      </w:pPr>
    </w:p>
    <w:p w14:paraId="2E7F5778" w14:textId="3B256D9C" w:rsidR="00C44E07" w:rsidRPr="005B7F2E" w:rsidRDefault="00872021" w:rsidP="00C44E07">
      <w:pPr>
        <w:pStyle w:val="BodyText"/>
        <w:spacing w:before="0"/>
        <w:ind w:left="0"/>
        <w:rPr>
          <w:rFonts w:ascii="Arial" w:hAnsi="Arial" w:cs="Arial"/>
          <w:color w:val="0000FF"/>
          <w:sz w:val="22"/>
          <w:szCs w:val="22"/>
        </w:rPr>
      </w:pPr>
      <w:sdt>
        <w:sdtPr>
          <w:rPr>
            <w:rFonts w:ascii="Arial" w:hAnsi="Arial" w:cs="Arial"/>
            <w:sz w:val="22"/>
            <w:szCs w:val="22"/>
          </w:rPr>
          <w:id w:val="1272280772"/>
          <w:lock w:val="sdtContentLocked"/>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3025F">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You need to tell the</w:t>
          </w:r>
        </w:sdtContent>
      </w:sdt>
      <w:r w:rsidR="00C44E07" w:rsidRPr="005B7F2E">
        <w:rPr>
          <w:rFonts w:ascii="Arial" w:hAnsi="Arial" w:cs="Arial"/>
          <w:b/>
          <w:sz w:val="22"/>
          <w:szCs w:val="22"/>
        </w:rPr>
        <w:t xml:space="preserve"> </w:t>
      </w:r>
      <w:r w:rsidR="0054533A" w:rsidRPr="0054533A">
        <w:rPr>
          <w:rFonts w:ascii="Arial" w:hAnsi="Arial" w:cs="Arial"/>
          <w:b/>
          <w:bCs/>
          <w:color w:val="0000FF"/>
          <w:sz w:val="22"/>
          <w:szCs w:val="22"/>
          <w:lang w:val="en"/>
        </w:rPr>
        <w:t>&lt;&lt;research doctor/researcher/research director</w:t>
      </w:r>
      <w:r w:rsidR="0054533A">
        <w:rPr>
          <w:rFonts w:ascii="Arial" w:hAnsi="Arial" w:cs="Arial"/>
          <w:color w:val="0000FF"/>
          <w:sz w:val="22"/>
          <w:szCs w:val="22"/>
          <w:lang w:val="en"/>
        </w:rPr>
        <w:t>&gt;&gt;</w:t>
      </w:r>
      <w:r w:rsidR="0054533A" w:rsidRPr="005B7F2E">
        <w:rPr>
          <w:rFonts w:ascii="Arial" w:hAnsi="Arial" w:cs="Arial"/>
          <w:sz w:val="22"/>
          <w:szCs w:val="22"/>
          <w:lang w:val="en"/>
        </w:rPr>
        <w:t xml:space="preserve"> </w:t>
      </w:r>
      <w:sdt>
        <w:sdtPr>
          <w:rPr>
            <w:rFonts w:ascii="Arial" w:hAnsi="Arial" w:cs="Arial"/>
            <w:sz w:val="22"/>
            <w:szCs w:val="22"/>
            <w:lang w:val="en"/>
          </w:rPr>
          <w:id w:val="-2048975703"/>
          <w:lock w:val="sdtContentLocked"/>
          <w:placeholder>
            <w:docPart w:val="DefaultPlaceholder_-1854013440"/>
          </w:placeholder>
          <w15:color w:val="FFFFFF"/>
        </w:sdtPr>
        <w:sdtEndPr>
          <w:rPr>
            <w:b/>
            <w:lang w:val="en-US"/>
          </w:rPr>
        </w:sdtEndPr>
        <w:sdtContent>
          <w:r w:rsidR="00C44E07" w:rsidRPr="005B7F2E">
            <w:rPr>
              <w:rFonts w:ascii="Arial" w:hAnsi="Arial" w:cs="Arial"/>
              <w:b/>
              <w:sz w:val="22"/>
              <w:szCs w:val="22"/>
            </w:rPr>
            <w:t xml:space="preserve">or a member of the </w:t>
          </w:r>
          <w:r w:rsidR="00E3025F">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664B6784" w14:textId="77777777" w:rsidR="00C44E07" w:rsidRPr="005B7F2E" w:rsidRDefault="00C44E07" w:rsidP="00C44E07">
      <w:pPr>
        <w:rPr>
          <w:rFonts w:ascii="Arial" w:hAnsi="Arial" w:cs="Arial"/>
          <w:i/>
          <w:color w:val="0000FF"/>
          <w:sz w:val="22"/>
          <w:szCs w:val="22"/>
        </w:rPr>
      </w:pPr>
    </w:p>
    <w:p w14:paraId="75CF1362" w14:textId="77777777" w:rsidR="0035233A" w:rsidRPr="005B7F2E" w:rsidRDefault="0035233A" w:rsidP="006D3392">
      <w:pPr>
        <w:rPr>
          <w:rFonts w:ascii="Arial" w:hAnsi="Arial" w:cs="Arial"/>
          <w:b/>
          <w:sz w:val="22"/>
          <w:szCs w:val="22"/>
        </w:rPr>
      </w:pPr>
    </w:p>
    <w:p w14:paraId="24278E0A" w14:textId="77777777" w:rsidR="006D3392" w:rsidRPr="00FE6190" w:rsidRDefault="00BD49B8" w:rsidP="00D12034">
      <w:pPr>
        <w:pStyle w:val="subhead0"/>
        <w:keepNext w:val="0"/>
        <w:keepLines/>
        <w:rPr>
          <w:color w:val="0000FF"/>
        </w:rPr>
      </w:pPr>
      <w:r w:rsidRPr="00A440F5">
        <w:rPr>
          <w:u w:val="none"/>
        </w:rPr>
        <w:t>C2. RISKS OF</w:t>
      </w:r>
      <w:r w:rsidRPr="005B7F2E">
        <w:t xml:space="preserve"> </w:t>
      </w:r>
      <w:r w:rsidRPr="00FE6190">
        <w:rPr>
          <w:color w:val="0000FF"/>
        </w:rPr>
        <w:t>_______ [THE INTERVENTION FOR GROUP A, GROUP B, ETC.]</w:t>
      </w:r>
    </w:p>
    <w:p w14:paraId="1C80DDCB" w14:textId="77777777" w:rsidR="005F6D05" w:rsidRPr="005B7F2E" w:rsidRDefault="00F071B8" w:rsidP="00D12034">
      <w:pPr>
        <w:keepLines/>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742017422"/>
          <w:lock w:val="sdtContentLocked"/>
          <w:placeholder>
            <w:docPart w:val="923072C19970487194DA1E953EB009CC"/>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16C96527" w14:textId="77777777" w:rsidR="00F071B8" w:rsidRPr="005B7F2E" w:rsidRDefault="00F071B8" w:rsidP="00D12034">
      <w:pPr>
        <w:keepLines/>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473A49AE" w14:textId="77777777" w:rsidR="00F071B8" w:rsidRPr="005B7F2E" w:rsidRDefault="00F071B8" w:rsidP="005C6AE5">
      <w:pPr>
        <w:keepNext/>
        <w:keepLines/>
        <w:rPr>
          <w:rFonts w:ascii="Arial" w:hAnsi="Arial" w:cs="Arial"/>
          <w:sz w:val="22"/>
          <w:szCs w:val="22"/>
        </w:rPr>
      </w:pPr>
    </w:p>
    <w:p w14:paraId="2229811D" w14:textId="77777777" w:rsidR="00805F12" w:rsidRPr="005B7F2E" w:rsidRDefault="00805F12" w:rsidP="00D12034">
      <w:pPr>
        <w:keepLines/>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2D4AF467" w14:textId="77777777"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2F8ED61B" w14:textId="77777777" w:rsidR="00D8134A" w:rsidRPr="005B7F2E" w:rsidRDefault="00D8134A"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15B8969D"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6576BF7A"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179C9F3D" w14:textId="77777777" w:rsidR="00A15A48" w:rsidRPr="005B7F2E" w:rsidRDefault="00A15A48" w:rsidP="005C6AE5">
      <w:pPr>
        <w:keepNext/>
        <w:keepLines/>
        <w:rPr>
          <w:rFonts w:ascii="Arial" w:hAnsi="Arial" w:cs="Arial"/>
          <w:i/>
          <w:color w:val="0000FF"/>
          <w:sz w:val="22"/>
          <w:szCs w:val="22"/>
        </w:rPr>
      </w:pPr>
    </w:p>
    <w:p w14:paraId="6E959A8F"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7C575103" w14:textId="77777777" w:rsidR="00C63CA1" w:rsidRDefault="00C63CA1" w:rsidP="00C63CA1">
      <w:pPr>
        <w:rPr>
          <w:rFonts w:ascii="Arial" w:hAnsi="Arial" w:cs="Arial"/>
          <w:i/>
          <w:color w:val="0000FF"/>
          <w:sz w:val="22"/>
          <w:szCs w:val="22"/>
        </w:rPr>
      </w:pPr>
    </w:p>
    <w:p w14:paraId="74F82886" w14:textId="36B8B84F" w:rsidR="000E6DF9" w:rsidRPr="002A6A69" w:rsidRDefault="00C63CA1" w:rsidP="000E6DF9">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study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study.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792192AC" w14:textId="77777777" w:rsidR="0006344E" w:rsidRPr="005B7F2E" w:rsidRDefault="0006344E" w:rsidP="000E6DF9">
      <w:pPr>
        <w:rPr>
          <w:rFonts w:ascii="Arial" w:hAnsi="Arial" w:cs="Arial"/>
          <w:i/>
          <w:color w:val="0000FF"/>
          <w:sz w:val="22"/>
          <w:szCs w:val="22"/>
        </w:rPr>
      </w:pPr>
    </w:p>
    <w:p w14:paraId="6F379529" w14:textId="77777777" w:rsidR="008C38F1" w:rsidRPr="00A440F5" w:rsidRDefault="00BD49B8" w:rsidP="00A440F5">
      <w:pPr>
        <w:pStyle w:val="subhead0"/>
        <w:rPr>
          <w:u w:val="none"/>
        </w:rPr>
      </w:pPr>
      <w:r w:rsidRPr="00A440F5">
        <w:rPr>
          <w:u w:val="none"/>
        </w:rPr>
        <w:lastRenderedPageBreak/>
        <w:t xml:space="preserve">C3. OTHER RISKS OF THIS RESEARCH </w:t>
      </w:r>
      <w:r w:rsidR="00E3025F">
        <w:rPr>
          <w:u w:val="none"/>
        </w:rPr>
        <w:t>PROJECT</w:t>
      </w:r>
    </w:p>
    <w:p w14:paraId="42624918"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E3025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4F9AF9A8"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07687701"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4DAA1417"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10D18F13" w14:textId="67837AD3" w:rsidR="008C38F1"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E3025F">
        <w:rPr>
          <w:rFonts w:ascii="Arial" w:hAnsi="Arial" w:cs="Arial"/>
          <w:sz w:val="22"/>
          <w:szCs w:val="22"/>
        </w:rPr>
        <w:t>research</w:t>
      </w:r>
      <w:r w:rsidRPr="005B7F2E">
        <w:rPr>
          <w:rFonts w:ascii="Arial" w:hAnsi="Arial" w:cs="Arial"/>
          <w:sz w:val="22"/>
          <w:szCs w:val="22"/>
        </w:rPr>
        <w:t xml:space="preserve"> also involve some risks:</w:t>
      </w:r>
    </w:p>
    <w:p w14:paraId="3A0BDF79" w14:textId="7488F13B" w:rsidR="002A6A69" w:rsidRDefault="002A6A69" w:rsidP="00FE6190">
      <w:pPr>
        <w:keepLines/>
        <w:rPr>
          <w:rFonts w:ascii="Arial" w:hAnsi="Arial" w:cs="Arial"/>
          <w:sz w:val="22"/>
          <w:szCs w:val="22"/>
        </w:rPr>
      </w:pPr>
    </w:p>
    <w:p w14:paraId="17EC58EA" w14:textId="77777777" w:rsidR="002A6A69" w:rsidRPr="00D65DE1" w:rsidRDefault="002A6A69" w:rsidP="00766E24">
      <w:pPr>
        <w:rPr>
          <w:rFonts w:ascii="Arial" w:hAnsi="Arial" w:cs="Arial"/>
          <w:color w:val="0000FF"/>
          <w:sz w:val="22"/>
          <w:szCs w:val="22"/>
        </w:rPr>
      </w:pPr>
    </w:p>
    <w:p w14:paraId="611BC0C1" w14:textId="77777777" w:rsidR="002A6A69" w:rsidRPr="005B7F2E" w:rsidRDefault="002A6A69" w:rsidP="00766E2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D5C5F6CBC0B949C5B57714F55F8D9C5B"/>
        </w:placeholder>
        <w15:color w:val="FFFFFF"/>
      </w:sdtPr>
      <w:sdtEndPr/>
      <w:sdtContent>
        <w:p w14:paraId="449B6130" w14:textId="3BB1C841" w:rsidR="002A6A69" w:rsidRPr="005B7F2E" w:rsidRDefault="002A6A69" w:rsidP="00FE6190">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w:t>
          </w:r>
          <w:bookmarkStart w:id="22" w:name="_Hlk99707635"/>
          <w:r w:rsidRPr="008F0CCF">
            <w:rPr>
              <w:rFonts w:ascii="Arial" w:hAnsi="Arial" w:cs="Arial"/>
              <w:sz w:val="22"/>
              <w:szCs w:val="22"/>
            </w:rPr>
            <w:t xml:space="preserve">Depending on the kind of information being collected, </w:t>
          </w:r>
          <w:r w:rsidR="001168D4">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w:t>
          </w:r>
          <w:r w:rsidR="001168D4">
            <w:rPr>
              <w:rFonts w:ascii="Arial" w:hAnsi="Arial" w:cs="Arial"/>
              <w:sz w:val="22"/>
              <w:szCs w:val="22"/>
            </w:rPr>
            <w:t>.</w:t>
          </w:r>
          <w:bookmarkEnd w:id="22"/>
          <w:r w:rsidRPr="008F0CCF">
            <w:rPr>
              <w:rFonts w:ascii="Arial" w:hAnsi="Arial" w:cs="Arial"/>
              <w:sz w:val="22"/>
              <w:szCs w:val="22"/>
            </w:rPr>
            <w:t xml:space="preserve">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526A81C6" w14:textId="77777777" w:rsidR="000E6DF9" w:rsidRPr="005B7F2E" w:rsidRDefault="008C38F1" w:rsidP="00473C0D">
      <w:pPr>
        <w:rPr>
          <w:rFonts w:ascii="Arial" w:hAnsi="Arial" w:cs="Arial"/>
          <w:sz w:val="22"/>
          <w:szCs w:val="22"/>
        </w:rPr>
      </w:pPr>
      <w:r w:rsidRPr="005B7F2E">
        <w:rPr>
          <w:rFonts w:ascii="Arial" w:hAnsi="Arial" w:cs="Arial"/>
          <w:sz w:val="22"/>
          <w:szCs w:val="22"/>
        </w:rPr>
        <w:t xml:space="preserve"> </w:t>
      </w:r>
    </w:p>
    <w:p w14:paraId="5B0179C5" w14:textId="77777777" w:rsidR="00FE2753" w:rsidRPr="00A440F5" w:rsidRDefault="00FE2753" w:rsidP="00A440F5">
      <w:pPr>
        <w:pStyle w:val="subhead0"/>
        <w:rPr>
          <w:u w:val="none"/>
        </w:rPr>
      </w:pPr>
      <w:r w:rsidRPr="00A440F5">
        <w:rPr>
          <w:u w:val="none"/>
        </w:rPr>
        <w:t>C4. REPRODUCTIVE RISKS</w:t>
      </w:r>
    </w:p>
    <w:p w14:paraId="62A96989" w14:textId="3E429F73" w:rsidR="00FE2753" w:rsidRPr="005B7F2E" w:rsidRDefault="00FE2753" w:rsidP="00FE2753">
      <w:pPr>
        <w:pStyle w:val="BodyText"/>
        <w:spacing w:before="0"/>
        <w:ind w:left="0"/>
        <w:rPr>
          <w:rFonts w:ascii="Arial" w:hAnsi="Arial" w:cs="Arial"/>
          <w:b/>
          <w:sz w:val="22"/>
          <w:szCs w:val="22"/>
        </w:rPr>
      </w:pPr>
      <w:bookmarkStart w:id="23" w:name="_Hlk504134478"/>
      <w:r w:rsidRPr="005B7F2E">
        <w:rPr>
          <w:rFonts w:ascii="Arial" w:hAnsi="Arial" w:cs="Arial"/>
          <w:b/>
          <w:sz w:val="22"/>
          <w:szCs w:val="22"/>
        </w:rPr>
        <w:t xml:space="preserve">Risks to </w:t>
      </w:r>
      <w:r w:rsidR="00662691">
        <w:rPr>
          <w:rFonts w:ascii="Arial" w:hAnsi="Arial" w:cs="Arial"/>
          <w:b/>
          <w:sz w:val="22"/>
          <w:szCs w:val="22"/>
        </w:rPr>
        <w:t xml:space="preserve">subjects </w:t>
      </w:r>
      <w:r w:rsidRPr="005B7F2E">
        <w:rPr>
          <w:rFonts w:ascii="Arial" w:hAnsi="Arial" w:cs="Arial"/>
          <w:b/>
          <w:sz w:val="22"/>
          <w:szCs w:val="22"/>
        </w:rPr>
        <w:t>who could become pregnant</w:t>
      </w:r>
      <w:r w:rsidR="008D1B9C">
        <w:rPr>
          <w:rFonts w:ascii="Arial" w:hAnsi="Arial" w:cs="Arial"/>
          <w:b/>
          <w:sz w:val="22"/>
          <w:szCs w:val="22"/>
        </w:rPr>
        <w:t xml:space="preserve"> </w:t>
      </w:r>
    </w:p>
    <w:p w14:paraId="184286FC" w14:textId="77777777" w:rsidR="00FE2753" w:rsidRPr="005B7F2E" w:rsidRDefault="00FE2753" w:rsidP="00FE2753">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4" w:name="_Hlk503532928"/>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4"/>
    <w:p w14:paraId="6D402859" w14:textId="2628BF96" w:rsidR="00F078B3" w:rsidRDefault="00872021" w:rsidP="00FE2753">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DefaultPlaceholder_-1854013440"/>
          </w:placeholder>
          <w15:color w:val="FFFFFF"/>
        </w:sdtPr>
        <w:sdtEndPr/>
        <w:sdtContent>
          <w:r w:rsidR="00FE2753" w:rsidRPr="005B7F2E">
            <w:rPr>
              <w:rFonts w:ascii="Arial" w:hAnsi="Arial" w:cs="Arial"/>
              <w:sz w:val="22"/>
              <w:szCs w:val="22"/>
            </w:rPr>
            <w:t>We do not know if the</w:t>
          </w:r>
        </w:sdtContent>
      </w:sdt>
      <w:r w:rsidR="00FE2753" w:rsidRPr="005B7F2E">
        <w:rPr>
          <w:rFonts w:ascii="Arial" w:hAnsi="Arial" w:cs="Arial"/>
          <w:sz w:val="22"/>
          <w:szCs w:val="22"/>
        </w:rPr>
        <w:t xml:space="preserve"> </w:t>
      </w:r>
      <w:r w:rsidR="00FE2753" w:rsidRPr="00563DC6">
        <w:rPr>
          <w:rFonts w:ascii="Arial" w:hAnsi="Arial" w:cs="Arial"/>
          <w:color w:val="0000FF"/>
          <w:sz w:val="22"/>
          <w:szCs w:val="22"/>
        </w:rPr>
        <w:t>[drug</w:t>
      </w:r>
      <w:r w:rsidR="00563DC6">
        <w:rPr>
          <w:rFonts w:ascii="Arial" w:hAnsi="Arial" w:cs="Arial"/>
          <w:color w:val="0000FF"/>
          <w:sz w:val="22"/>
          <w:szCs w:val="22"/>
        </w:rPr>
        <w:t xml:space="preserve">(s) </w:t>
      </w:r>
      <w:r w:rsidR="00FE2753" w:rsidRPr="005B7F2E">
        <w:rPr>
          <w:rFonts w:ascii="Arial" w:hAnsi="Arial" w:cs="Arial"/>
          <w:color w:val="0000FF"/>
          <w:sz w:val="22"/>
          <w:szCs w:val="22"/>
        </w:rPr>
        <w:t>/</w:t>
      </w:r>
      <w:r w:rsidR="00563DC6">
        <w:rPr>
          <w:rFonts w:ascii="Arial" w:hAnsi="Arial" w:cs="Arial"/>
          <w:color w:val="0000FF"/>
          <w:sz w:val="22"/>
          <w:szCs w:val="22"/>
        </w:rPr>
        <w:t xml:space="preserve"> </w:t>
      </w:r>
      <w:r w:rsidR="00FE2753" w:rsidRPr="005B7F2E">
        <w:rPr>
          <w:rFonts w:ascii="Arial" w:hAnsi="Arial" w:cs="Arial"/>
          <w:color w:val="0000FF"/>
          <w:sz w:val="22"/>
          <w:szCs w:val="22"/>
        </w:rPr>
        <w:t>intervention]</w:t>
      </w:r>
      <w:r w:rsidR="002660DC">
        <w:rPr>
          <w:rFonts w:ascii="Arial" w:hAnsi="Arial" w:cs="Arial"/>
          <w:color w:val="0000FF"/>
          <w:sz w:val="22"/>
          <w:szCs w:val="22"/>
        </w:rPr>
        <w:t xml:space="preserve"> cause(s)</w:t>
      </w:r>
      <w:r w:rsidR="00FE2753" w:rsidRPr="005B7F2E">
        <w:rPr>
          <w:rFonts w:ascii="Arial" w:hAnsi="Arial" w:cs="Arial"/>
          <w:sz w:val="22"/>
          <w:szCs w:val="22"/>
        </w:rPr>
        <w:t xml:space="preserve"> </w:t>
      </w:r>
      <w:sdt>
        <w:sdtPr>
          <w:rPr>
            <w:rFonts w:ascii="Arial" w:hAnsi="Arial" w:cs="Arial"/>
            <w:sz w:val="22"/>
            <w:szCs w:val="22"/>
          </w:rPr>
          <w:id w:val="1419050740"/>
          <w:lock w:val="contentLocked"/>
          <w:placeholder>
            <w:docPart w:val="DefaultPlaceholder_-1854013440"/>
          </w:placeholder>
          <w15:color w:val="FFFFFF"/>
        </w:sdtPr>
        <w:sdtEndPr/>
        <w:sdtContent>
          <w:r w:rsidR="00FE2753" w:rsidRPr="005B7F2E">
            <w:rPr>
              <w:rFonts w:ascii="Arial" w:hAnsi="Arial" w:cs="Arial"/>
              <w:sz w:val="22"/>
              <w:szCs w:val="22"/>
            </w:rPr>
            <w:t xml:space="preserve">harm to a baby, so we do not want anyone who might be pregnant to enter the </w:t>
          </w:r>
          <w:r w:rsidR="00726938">
            <w:rPr>
              <w:rFonts w:ascii="Arial" w:hAnsi="Arial" w:cs="Arial"/>
              <w:sz w:val="22"/>
              <w:szCs w:val="22"/>
            </w:rPr>
            <w:t>project</w:t>
          </w:r>
          <w:r w:rsidR="00FE2753" w:rsidRPr="005B7F2E">
            <w:rPr>
              <w:rFonts w:ascii="Arial" w:hAnsi="Arial" w:cs="Arial"/>
              <w:sz w:val="22"/>
              <w:szCs w:val="22"/>
            </w:rPr>
            <w:t>.</w:t>
          </w:r>
        </w:sdtContent>
      </w:sdt>
      <w:r w:rsidR="00F078B3">
        <w:rPr>
          <w:rFonts w:ascii="Arial" w:hAnsi="Arial" w:cs="Arial"/>
          <w:sz w:val="22"/>
          <w:szCs w:val="22"/>
        </w:rPr>
        <w:t xml:space="preserve"> // </w:t>
      </w:r>
      <w:sdt>
        <w:sdtPr>
          <w:rPr>
            <w:rFonts w:ascii="Arial" w:hAnsi="Arial" w:cs="Arial"/>
            <w:sz w:val="22"/>
            <w:szCs w:val="22"/>
          </w:rPr>
          <w:id w:val="1994756111"/>
          <w:lock w:val="contentLocked"/>
          <w:placeholder>
            <w:docPart w:val="DefaultPlaceholder_-1854013440"/>
          </w:placeholder>
          <w15:color w:val="FFFFFF"/>
        </w:sdtPr>
        <w:sdtEndPr/>
        <w:sdtContent>
          <w:r w:rsidR="00F078B3">
            <w:rPr>
              <w:rFonts w:ascii="Arial" w:hAnsi="Arial" w:cs="Arial"/>
              <w:sz w:val="22"/>
              <w:szCs w:val="22"/>
            </w:rPr>
            <w:t>We know the</w:t>
          </w:r>
        </w:sdtContent>
      </w:sdt>
      <w:r w:rsidR="00F078B3">
        <w:rPr>
          <w:rFonts w:ascii="Arial" w:hAnsi="Arial" w:cs="Arial"/>
          <w:sz w:val="22"/>
          <w:szCs w:val="22"/>
        </w:rPr>
        <w:t xml:space="preserve"> </w:t>
      </w:r>
      <w:r w:rsidR="00563DC6" w:rsidRPr="00563DC6">
        <w:rPr>
          <w:rFonts w:ascii="Arial" w:hAnsi="Arial" w:cs="Arial"/>
          <w:color w:val="0000FF"/>
          <w:sz w:val="22"/>
          <w:szCs w:val="22"/>
        </w:rPr>
        <w:t>[</w:t>
      </w:r>
      <w:r w:rsidR="00F078B3" w:rsidRPr="00563DC6">
        <w:rPr>
          <w:rFonts w:ascii="Arial" w:hAnsi="Arial" w:cs="Arial"/>
          <w:color w:val="0000FF"/>
          <w:sz w:val="22"/>
          <w:szCs w:val="22"/>
        </w:rPr>
        <w:t>drug(s)</w:t>
      </w:r>
      <w:r w:rsidR="00563DC6" w:rsidRPr="00563DC6">
        <w:rPr>
          <w:rFonts w:ascii="Arial" w:hAnsi="Arial" w:cs="Arial"/>
          <w:color w:val="0000FF"/>
          <w:sz w:val="22"/>
          <w:szCs w:val="22"/>
        </w:rPr>
        <w:t xml:space="preserve"> / intervention]</w:t>
      </w:r>
      <w:r w:rsidR="00F078B3">
        <w:rPr>
          <w:rFonts w:ascii="Arial" w:hAnsi="Arial" w:cs="Arial"/>
          <w:sz w:val="22"/>
          <w:szCs w:val="22"/>
        </w:rPr>
        <w:t xml:space="preserve"> in this project </w:t>
      </w:r>
      <w:r w:rsidR="00F078B3" w:rsidRPr="00563DC6">
        <w:rPr>
          <w:rFonts w:ascii="Arial" w:hAnsi="Arial" w:cs="Arial"/>
          <w:color w:val="0000FF"/>
          <w:sz w:val="22"/>
          <w:szCs w:val="22"/>
        </w:rPr>
        <w:t>affect(s)</w:t>
      </w:r>
      <w:r w:rsidR="00F078B3">
        <w:rPr>
          <w:rFonts w:ascii="Arial" w:hAnsi="Arial" w:cs="Arial"/>
          <w:sz w:val="22"/>
          <w:szCs w:val="22"/>
        </w:rPr>
        <w:t xml:space="preserve"> babies, </w:t>
      </w:r>
      <w:sdt>
        <w:sdtPr>
          <w:rPr>
            <w:rFonts w:ascii="Arial" w:hAnsi="Arial" w:cs="Arial"/>
            <w:sz w:val="22"/>
            <w:szCs w:val="22"/>
          </w:rPr>
          <w:id w:val="144014262"/>
          <w:lock w:val="contentLocked"/>
          <w:placeholder>
            <w:docPart w:val="DefaultPlaceholder_-1854013440"/>
          </w:placeholder>
          <w15:color w:val="FFFFFF"/>
        </w:sdtPr>
        <w:sdtEndPr/>
        <w:sdtContent>
          <w:r w:rsidR="00F078B3">
            <w:rPr>
              <w:rFonts w:ascii="Arial" w:hAnsi="Arial" w:cs="Arial"/>
              <w:sz w:val="22"/>
              <w:szCs w:val="22"/>
            </w:rPr>
            <w:t>so we do not want anyone who might be pregnant to enter the project.</w:t>
          </w:r>
        </w:sdtContent>
      </w:sdt>
      <w:r w:rsidR="00FE2753" w:rsidRPr="005B7F2E">
        <w:rPr>
          <w:rFonts w:ascii="Arial" w:hAnsi="Arial" w:cs="Arial"/>
          <w:sz w:val="22"/>
          <w:szCs w:val="22"/>
        </w:rPr>
        <w:t xml:space="preserve"> </w:t>
      </w:r>
    </w:p>
    <w:p w14:paraId="574477A0" w14:textId="77777777" w:rsidR="00F078B3" w:rsidRDefault="00F078B3" w:rsidP="00FE2753">
      <w:pPr>
        <w:pStyle w:val="BodyText"/>
        <w:spacing w:before="0"/>
        <w:ind w:left="0"/>
        <w:rPr>
          <w:rFonts w:ascii="Arial" w:hAnsi="Arial" w:cs="Arial"/>
          <w:sz w:val="22"/>
          <w:szCs w:val="22"/>
        </w:rPr>
      </w:pPr>
    </w:p>
    <w:p w14:paraId="4B413FB2" w14:textId="7C209A14" w:rsidR="00FE2753" w:rsidRDefault="00872021" w:rsidP="00FE2753">
      <w:pPr>
        <w:pStyle w:val="BodyText"/>
        <w:spacing w:before="0"/>
        <w:ind w:left="0"/>
        <w:rPr>
          <w:rFonts w:ascii="Arial" w:hAnsi="Arial" w:cs="Arial"/>
          <w:sz w:val="22"/>
          <w:szCs w:val="22"/>
        </w:rPr>
      </w:pPr>
      <w:sdt>
        <w:sdtPr>
          <w:rPr>
            <w:rFonts w:ascii="Arial" w:hAnsi="Arial" w:cs="Arial"/>
            <w:sz w:val="22"/>
            <w:szCs w:val="22"/>
          </w:rPr>
          <w:id w:val="327644963"/>
          <w:lock w:val="contentLocked"/>
          <w:placeholder>
            <w:docPart w:val="DefaultPlaceholder_-1854013440"/>
          </w:placeholder>
          <w15:color w:val="FFFFFF"/>
        </w:sdtPr>
        <w:sdtEndPr/>
        <w:sdtContent>
          <w:r w:rsidR="00FE2753" w:rsidRPr="005B7F2E">
            <w:rPr>
              <w:rFonts w:ascii="Arial" w:hAnsi="Arial" w:cs="Arial"/>
              <w:sz w:val="22"/>
              <w:szCs w:val="22"/>
            </w:rPr>
            <w:t xml:space="preserve">You should not become pregnant or nurse a baby while in this </w:t>
          </w:r>
          <w:r w:rsidR="00726938">
            <w:rPr>
              <w:rFonts w:ascii="Arial" w:hAnsi="Arial" w:cs="Arial"/>
              <w:sz w:val="22"/>
              <w:szCs w:val="22"/>
            </w:rPr>
            <w:t>project</w:t>
          </w:r>
          <w:r w:rsidR="00FE2753" w:rsidRPr="005B7F2E">
            <w:rPr>
              <w:rFonts w:ascii="Arial" w:hAnsi="Arial" w:cs="Arial"/>
              <w:sz w:val="22"/>
              <w:szCs w:val="22"/>
            </w:rPr>
            <w:t xml:space="preserve">. </w:t>
          </w:r>
          <w:r w:rsidR="002E2C03" w:rsidRPr="005B7F2E">
            <w:rPr>
              <w:rFonts w:ascii="Arial" w:hAnsi="Arial" w:cs="Arial"/>
              <w:sz w:val="22"/>
              <w:szCs w:val="22"/>
            </w:rPr>
            <w:t>You must tell</w:t>
          </w:r>
        </w:sdtContent>
      </w:sdt>
      <w:r w:rsidR="002E2C03" w:rsidRPr="005B7F2E">
        <w:rPr>
          <w:rFonts w:ascii="Arial" w:hAnsi="Arial" w:cs="Arial"/>
          <w:sz w:val="22"/>
          <w:szCs w:val="22"/>
        </w:rPr>
        <w:t xml:space="preserve"> the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sdt>
        <w:sdtPr>
          <w:rPr>
            <w:rFonts w:ascii="Arial" w:hAnsi="Arial" w:cs="Arial"/>
            <w:sz w:val="22"/>
            <w:szCs w:val="22"/>
            <w:lang w:val="en"/>
          </w:rPr>
          <w:id w:val="-212041386"/>
          <w:lock w:val="contentLocked"/>
          <w:placeholder>
            <w:docPart w:val="DefaultPlaceholder_-1854013440"/>
          </w:placeholder>
          <w15:color w:val="FFFFFF"/>
        </w:sdtPr>
        <w:sdtEndPr>
          <w:rPr>
            <w:lang w:val="en-US"/>
          </w:rPr>
        </w:sdtEndPr>
        <w:sdtContent>
          <w:r w:rsidR="002E2C03" w:rsidRPr="005B7F2E">
            <w:rPr>
              <w:rFonts w:ascii="Arial" w:hAnsi="Arial" w:cs="Arial"/>
              <w:sz w:val="22"/>
              <w:szCs w:val="22"/>
            </w:rPr>
            <w:t xml:space="preserve">right away if you think you are pregnant. </w:t>
          </w:r>
          <w:r w:rsidR="00FE2753" w:rsidRPr="005B7F2E">
            <w:rPr>
              <w:rFonts w:ascii="Arial" w:hAnsi="Arial" w:cs="Arial"/>
              <w:sz w:val="22"/>
              <w:szCs w:val="22"/>
            </w:rPr>
            <w:t xml:space="preserve">You will be asked to have a pregnancy test to be sure you are not pregnant at the start of the </w:t>
          </w:r>
          <w:r w:rsidR="00726938">
            <w:rPr>
              <w:rFonts w:ascii="Arial" w:hAnsi="Arial" w:cs="Arial"/>
              <w:sz w:val="22"/>
              <w:szCs w:val="22"/>
            </w:rPr>
            <w:t>project</w:t>
          </w:r>
        </w:sdtContent>
      </w:sdt>
      <w:r w:rsidR="00FE2753" w:rsidRPr="005B7F2E">
        <w:rPr>
          <w:rFonts w:ascii="Arial" w:hAnsi="Arial" w:cs="Arial"/>
          <w:sz w:val="22"/>
          <w:szCs w:val="22"/>
        </w:rPr>
        <w:t xml:space="preserve"> </w:t>
      </w:r>
      <w:r w:rsidR="00FE2753" w:rsidRPr="005B7F2E">
        <w:rPr>
          <w:rFonts w:ascii="Arial" w:hAnsi="Arial" w:cs="Arial"/>
          <w:color w:val="0000FF"/>
          <w:sz w:val="22"/>
          <w:szCs w:val="22"/>
        </w:rPr>
        <w:t>/</w:t>
      </w:r>
      <w:proofErr w:type="gramStart"/>
      <w:r w:rsidR="00FE2753" w:rsidRPr="005B7F2E">
        <w:rPr>
          <w:rFonts w:ascii="Arial" w:hAnsi="Arial" w:cs="Arial"/>
          <w:color w:val="0000FF"/>
          <w:sz w:val="22"/>
          <w:szCs w:val="22"/>
        </w:rPr>
        <w:t>and</w:t>
      </w:r>
      <w:proofErr w:type="gramEnd"/>
      <w:r w:rsidR="00FE2753" w:rsidRPr="005B7F2E">
        <w:rPr>
          <w:rFonts w:ascii="Arial" w:hAnsi="Arial" w:cs="Arial"/>
          <w:color w:val="0000FF"/>
          <w:sz w:val="22"/>
          <w:szCs w:val="22"/>
        </w:rPr>
        <w:t xml:space="preserve"> during the </w:t>
      </w:r>
      <w:r w:rsidR="00726938">
        <w:rPr>
          <w:rFonts w:ascii="Arial" w:hAnsi="Arial" w:cs="Arial"/>
          <w:color w:val="0000FF"/>
          <w:sz w:val="22"/>
          <w:szCs w:val="22"/>
        </w:rPr>
        <w:t>project</w:t>
      </w:r>
      <w:r w:rsidR="00FE2753" w:rsidRPr="005B7F2E">
        <w:rPr>
          <w:rFonts w:ascii="Arial" w:hAnsi="Arial" w:cs="Arial"/>
          <w:color w:val="0000FF"/>
          <w:sz w:val="22"/>
          <w:szCs w:val="22"/>
        </w:rPr>
        <w:t xml:space="preserve"> / and at the end of the </w:t>
      </w:r>
      <w:r w:rsidR="00726938">
        <w:rPr>
          <w:rFonts w:ascii="Arial" w:hAnsi="Arial" w:cs="Arial"/>
          <w:color w:val="0000FF"/>
          <w:sz w:val="22"/>
          <w:szCs w:val="22"/>
        </w:rPr>
        <w:t>project</w:t>
      </w:r>
      <w:r w:rsidR="00FE2753" w:rsidRPr="005B7F2E">
        <w:rPr>
          <w:rFonts w:ascii="Arial" w:hAnsi="Arial" w:cs="Arial"/>
          <w:sz w:val="22"/>
          <w:szCs w:val="22"/>
        </w:rPr>
        <w:t xml:space="preserve">. </w:t>
      </w:r>
    </w:p>
    <w:p w14:paraId="314135C3" w14:textId="05B1DFE8" w:rsidR="00FF3342" w:rsidRDefault="00FF3342" w:rsidP="00FE2753">
      <w:pPr>
        <w:pStyle w:val="BodyText"/>
        <w:spacing w:before="0"/>
        <w:ind w:left="0"/>
        <w:rPr>
          <w:rFonts w:ascii="Arial" w:hAnsi="Arial" w:cs="Arial"/>
          <w:sz w:val="22"/>
          <w:szCs w:val="22"/>
        </w:rPr>
      </w:pPr>
    </w:p>
    <w:p w14:paraId="44418219"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028C330" w14:textId="77777777" w:rsidR="00FF3342" w:rsidRDefault="00FF3342" w:rsidP="00FF3342">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6446CD0B" w14:textId="77777777" w:rsidR="00FF3342" w:rsidRPr="005B7F2E" w:rsidRDefault="00FF3342" w:rsidP="00FF3342">
      <w:pPr>
        <w:pStyle w:val="BodyText"/>
        <w:spacing w:before="0"/>
        <w:ind w:left="0"/>
        <w:rPr>
          <w:rFonts w:ascii="Arial" w:hAnsi="Arial" w:cs="Arial"/>
          <w:sz w:val="22"/>
          <w:szCs w:val="22"/>
        </w:rPr>
      </w:pPr>
    </w:p>
    <w:p w14:paraId="0B351A2F"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F3A21DE" w14:textId="77777777" w:rsidR="00FF3342" w:rsidRDefault="00FF3342" w:rsidP="00FF3342">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21357AD0" w14:textId="77777777" w:rsidR="0084197F" w:rsidRPr="005B7F2E" w:rsidRDefault="0084197F" w:rsidP="00FE2753">
      <w:pPr>
        <w:pStyle w:val="BodyText"/>
        <w:spacing w:before="0"/>
        <w:ind w:left="0"/>
        <w:rPr>
          <w:rFonts w:ascii="Arial" w:hAnsi="Arial" w:cs="Arial"/>
          <w:sz w:val="22"/>
          <w:szCs w:val="22"/>
        </w:rPr>
      </w:pPr>
    </w:p>
    <w:p w14:paraId="1BB54DAA" w14:textId="77777777" w:rsidR="0035233A" w:rsidRPr="005B7F2E" w:rsidRDefault="0035233A"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5" w:name="_Hlk503532974"/>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5"/>
    <w:p w14:paraId="15712CE8" w14:textId="77777777" w:rsidR="00B73027" w:rsidRPr="005B7F2E" w:rsidRDefault="00B73027" w:rsidP="00B73027">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sidR="00726938">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31D471F6" w14:textId="77777777" w:rsidR="007F11F6" w:rsidRPr="005B7F2E" w:rsidRDefault="007F11F6" w:rsidP="00B73027">
      <w:pPr>
        <w:rPr>
          <w:rFonts w:ascii="Arial" w:hAnsi="Arial" w:cs="Arial"/>
          <w:color w:val="0000FF"/>
          <w:sz w:val="22"/>
          <w:szCs w:val="22"/>
        </w:rPr>
      </w:pPr>
    </w:p>
    <w:p w14:paraId="3E24AE41" w14:textId="77777777" w:rsidR="007F11F6" w:rsidRPr="005B7F2E" w:rsidRDefault="007F11F6" w:rsidP="00B73027">
      <w:pPr>
        <w:rPr>
          <w:rFonts w:ascii="Arial" w:hAnsi="Arial" w:cs="Arial"/>
          <w:color w:val="0000FF"/>
          <w:sz w:val="22"/>
          <w:szCs w:val="22"/>
        </w:rPr>
      </w:pPr>
    </w:p>
    <w:p w14:paraId="203DBCD2" w14:textId="77777777" w:rsidR="0035233A" w:rsidRPr="005B7F2E" w:rsidRDefault="0035233A"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6" w:name="_Hlk503532994"/>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6"/>
    <w:p w14:paraId="7B818985" w14:textId="5FA8B8D0" w:rsidR="00B73027" w:rsidRDefault="00C0112D" w:rsidP="00FE2753">
      <w:pPr>
        <w:pStyle w:val="BodyText"/>
        <w:spacing w:before="0"/>
        <w:ind w:left="0"/>
        <w:rPr>
          <w:rFonts w:ascii="Arial" w:hAnsi="Arial" w:cs="Arial"/>
          <w:color w:val="0000FF"/>
          <w:sz w:val="22"/>
          <w:szCs w:val="22"/>
        </w:rPr>
      </w:pPr>
      <w:r w:rsidRPr="005B7F2E">
        <w:rPr>
          <w:rFonts w:ascii="Arial" w:hAnsi="Arial" w:cs="Arial"/>
          <w:color w:val="0000FF"/>
          <w:sz w:val="22"/>
          <w:szCs w:val="22"/>
        </w:rPr>
        <w:lastRenderedPageBreak/>
        <w:t xml:space="preserve">If you become pregnant during the </w:t>
      </w:r>
      <w:r w:rsidR="00726938">
        <w:rPr>
          <w:rFonts w:ascii="Arial" w:hAnsi="Arial" w:cs="Arial"/>
          <w:color w:val="0000FF"/>
          <w:sz w:val="22"/>
          <w:szCs w:val="22"/>
        </w:rPr>
        <w:t>project</w:t>
      </w:r>
      <w:r w:rsidRPr="005B7F2E">
        <w:rPr>
          <w:rFonts w:ascii="Arial" w:hAnsi="Arial" w:cs="Arial"/>
          <w:color w:val="0000FF"/>
          <w:sz w:val="22"/>
          <w:szCs w:val="22"/>
        </w:rPr>
        <w:t xml:space="preserve">, </w:t>
      </w:r>
      <w:r w:rsidR="004F5DA6">
        <w:rPr>
          <w:rFonts w:ascii="Arial" w:hAnsi="Arial" w:cs="Arial"/>
          <w:color w:val="0000FF"/>
          <w:sz w:val="22"/>
          <w:szCs w:val="22"/>
        </w:rPr>
        <w:t>&lt;</w:t>
      </w:r>
      <w:r w:rsidRPr="005B7F2E">
        <w:rPr>
          <w:rFonts w:ascii="Arial" w:hAnsi="Arial" w:cs="Arial"/>
          <w:color w:val="0000FF"/>
          <w:sz w:val="22"/>
          <w:szCs w:val="22"/>
        </w:rPr>
        <w:t xml:space="preserve">you will be </w:t>
      </w:r>
      <w:r w:rsidR="008C2535">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sidR="004F5DA6">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r w:rsidRPr="005B7F2E">
        <w:rPr>
          <w:rFonts w:ascii="Arial" w:hAnsi="Arial" w:cs="Arial"/>
          <w:color w:val="0000FF"/>
          <w:sz w:val="22"/>
          <w:szCs w:val="22"/>
        </w:rPr>
        <w:t xml:space="preserve">immediately. The </w:t>
      </w:r>
      <w:r w:rsidR="0054533A" w:rsidRPr="0054533A">
        <w:rPr>
          <w:rFonts w:ascii="Arial" w:hAnsi="Arial" w:cs="Arial"/>
          <w:color w:val="0000FF"/>
          <w:sz w:val="22"/>
          <w:szCs w:val="22"/>
        </w:rPr>
        <w:t xml:space="preserve">&lt;&lt;research doctor/researcher/research director&gt;&gt; </w:t>
      </w:r>
      <w:r w:rsidRPr="005B7F2E">
        <w:rPr>
          <w:rFonts w:ascii="Arial" w:hAnsi="Arial" w:cs="Arial"/>
          <w:color w:val="0000FF"/>
          <w:sz w:val="22"/>
          <w:szCs w:val="22"/>
        </w:rPr>
        <w:t>will ask you for written permission to obtain information from you or your obstetrician on your pregnancy and the health of the baby.</w:t>
      </w:r>
    </w:p>
    <w:p w14:paraId="6D0B282C" w14:textId="39AC58EA" w:rsidR="00FF3342" w:rsidRDefault="00FF3342" w:rsidP="00FE2753">
      <w:pPr>
        <w:pStyle w:val="BodyText"/>
        <w:spacing w:before="0"/>
        <w:ind w:left="0"/>
        <w:rPr>
          <w:rFonts w:ascii="Arial" w:hAnsi="Arial" w:cs="Arial"/>
          <w:color w:val="0000FF"/>
          <w:sz w:val="22"/>
          <w:szCs w:val="22"/>
        </w:rPr>
      </w:pPr>
    </w:p>
    <w:p w14:paraId="2DF9A040" w14:textId="77777777" w:rsidR="00FF3342" w:rsidRDefault="00FF3342" w:rsidP="00FF3342">
      <w:pPr>
        <w:pStyle w:val="BodyText"/>
        <w:spacing w:before="0"/>
        <w:ind w:left="0"/>
        <w:rPr>
          <w:rFonts w:ascii="Arial" w:hAnsi="Arial" w:cs="Arial"/>
          <w:sz w:val="22"/>
          <w:szCs w:val="22"/>
        </w:rPr>
      </w:pPr>
    </w:p>
    <w:p w14:paraId="5C857D62"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827F30B" w14:textId="7A32C468" w:rsidR="00FF3342" w:rsidRPr="007374E9" w:rsidRDefault="00FF3342" w:rsidP="00FF3342">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54533A" w:rsidRPr="0054533A">
        <w:rPr>
          <w:rFonts w:ascii="Arial" w:hAnsi="Arial" w:cs="Arial"/>
          <w:color w:val="0000FF"/>
          <w:sz w:val="22"/>
          <w:szCs w:val="22"/>
        </w:rPr>
        <w:t>&lt;&lt;research doctor/researcher/research director&gt;&gt;</w:t>
      </w:r>
      <w:r w:rsidRPr="005B7F2E">
        <w:rPr>
          <w:rFonts w:ascii="Arial" w:hAnsi="Arial" w:cs="Arial"/>
          <w:color w:val="0000FF"/>
          <w:sz w:val="22"/>
          <w:szCs w:val="22"/>
        </w:rPr>
        <w:t>.</w:t>
      </w:r>
    </w:p>
    <w:p w14:paraId="3385AD3A" w14:textId="77777777" w:rsidR="007F11F6" w:rsidRPr="005B7F2E" w:rsidRDefault="007F11F6" w:rsidP="00FE2753">
      <w:pPr>
        <w:pStyle w:val="BodyText"/>
        <w:spacing w:before="0"/>
        <w:ind w:left="0"/>
        <w:rPr>
          <w:rFonts w:ascii="Arial" w:hAnsi="Arial" w:cs="Arial"/>
          <w:sz w:val="22"/>
          <w:szCs w:val="22"/>
        </w:rPr>
      </w:pPr>
    </w:p>
    <w:p w14:paraId="2A5351EE" w14:textId="09D6D8D3" w:rsidR="00FE2753" w:rsidRPr="005B7F2E" w:rsidRDefault="00FE2753" w:rsidP="00FE2753">
      <w:pPr>
        <w:rPr>
          <w:rFonts w:ascii="Arial" w:hAnsi="Arial" w:cs="Arial"/>
          <w:b/>
          <w:bCs/>
          <w:sz w:val="22"/>
          <w:szCs w:val="22"/>
        </w:rPr>
      </w:pPr>
      <w:r w:rsidRPr="005B7F2E">
        <w:rPr>
          <w:rFonts w:ascii="Arial" w:hAnsi="Arial" w:cs="Arial"/>
          <w:b/>
          <w:bCs/>
          <w:sz w:val="22"/>
          <w:szCs w:val="22"/>
        </w:rPr>
        <w:t xml:space="preserve">Risks </w:t>
      </w:r>
      <w:r w:rsidR="00925425">
        <w:rPr>
          <w:rFonts w:ascii="Arial" w:hAnsi="Arial" w:cs="Arial"/>
          <w:b/>
          <w:bCs/>
          <w:sz w:val="22"/>
          <w:szCs w:val="22"/>
        </w:rPr>
        <w:t xml:space="preserve">to </w:t>
      </w:r>
      <w:r w:rsidR="00F078B3">
        <w:rPr>
          <w:rFonts w:ascii="Arial" w:hAnsi="Arial" w:cs="Arial"/>
          <w:b/>
          <w:bCs/>
          <w:sz w:val="22"/>
          <w:szCs w:val="22"/>
        </w:rPr>
        <w:t xml:space="preserve">a </w:t>
      </w:r>
      <w:r w:rsidR="00BF015D">
        <w:rPr>
          <w:rFonts w:ascii="Arial" w:hAnsi="Arial" w:cs="Arial"/>
          <w:b/>
          <w:bCs/>
          <w:sz w:val="22"/>
          <w:szCs w:val="22"/>
        </w:rPr>
        <w:t xml:space="preserve">subject who could father a child and the </w:t>
      </w:r>
      <w:r w:rsidR="00F078B3">
        <w:rPr>
          <w:rFonts w:ascii="Arial" w:hAnsi="Arial" w:cs="Arial"/>
          <w:b/>
          <w:bCs/>
          <w:sz w:val="22"/>
          <w:szCs w:val="22"/>
        </w:rPr>
        <w:t>subject’s partner</w:t>
      </w:r>
      <w:r w:rsidR="00FA4AA0">
        <w:rPr>
          <w:rFonts w:ascii="Arial" w:hAnsi="Arial" w:cs="Arial"/>
          <w:b/>
          <w:bCs/>
          <w:sz w:val="22"/>
          <w:szCs w:val="22"/>
        </w:rPr>
        <w:t>(s)</w:t>
      </w:r>
    </w:p>
    <w:p w14:paraId="597AD25A" w14:textId="77777777" w:rsidR="00FE2753" w:rsidRPr="005B7F2E" w:rsidRDefault="00FE2753" w:rsidP="00FE275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57E4BE0E" w14:textId="462B5959" w:rsidR="00FE2753" w:rsidRPr="005B7F2E" w:rsidRDefault="00872021" w:rsidP="00FE2753">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DefaultPlaceholder_-1854013440"/>
          </w:placeholder>
          <w15:color w:val="FFFFFF"/>
        </w:sdtPr>
        <w:sdtEndPr/>
        <w:sdtContent>
          <w:r w:rsidR="00FE2753" w:rsidRPr="005B7F2E">
            <w:rPr>
              <w:rFonts w:ascii="Arial" w:hAnsi="Arial" w:cs="Arial"/>
              <w:sz w:val="22"/>
              <w:szCs w:val="22"/>
            </w:rPr>
            <w:t xml:space="preserve">If </w:t>
          </w:r>
          <w:r w:rsidR="00FA4AA0">
            <w:rPr>
              <w:rFonts w:ascii="Arial" w:hAnsi="Arial" w:cs="Arial"/>
              <w:sz w:val="22"/>
              <w:szCs w:val="22"/>
            </w:rPr>
            <w:t xml:space="preserve">you and </w:t>
          </w:r>
          <w:r w:rsidR="00FE2753" w:rsidRPr="005B7F2E">
            <w:rPr>
              <w:rFonts w:ascii="Arial" w:hAnsi="Arial" w:cs="Arial"/>
              <w:sz w:val="22"/>
              <w:szCs w:val="22"/>
            </w:rPr>
            <w:t>your partner</w:t>
          </w:r>
          <w:r w:rsidR="00FA4AA0">
            <w:rPr>
              <w:rFonts w:ascii="Arial" w:hAnsi="Arial" w:cs="Arial"/>
              <w:sz w:val="22"/>
              <w:szCs w:val="22"/>
            </w:rPr>
            <w:t>(s)</w:t>
          </w:r>
          <w:r w:rsidR="00FE2753" w:rsidRPr="005B7F2E">
            <w:rPr>
              <w:rFonts w:ascii="Arial" w:hAnsi="Arial" w:cs="Arial"/>
              <w:sz w:val="22"/>
              <w:szCs w:val="22"/>
            </w:rPr>
            <w:t xml:space="preserve"> </w:t>
          </w:r>
          <w:r w:rsidR="00FA4AA0">
            <w:rPr>
              <w:rFonts w:ascii="Arial" w:hAnsi="Arial" w:cs="Arial"/>
              <w:sz w:val="22"/>
              <w:szCs w:val="22"/>
            </w:rPr>
            <w:t>are</w:t>
          </w:r>
          <w:r w:rsidR="00FE2753" w:rsidRPr="005B7F2E">
            <w:rPr>
              <w:rFonts w:ascii="Arial" w:hAnsi="Arial" w:cs="Arial"/>
              <w:sz w:val="22"/>
              <w:szCs w:val="22"/>
            </w:rPr>
            <w:t xml:space="preserve"> able to become pregnant, one or both of you must use some form of effective birth control</w:t>
          </w:r>
          <w:r w:rsidR="00925425">
            <w:rPr>
              <w:rFonts w:ascii="Arial" w:hAnsi="Arial" w:cs="Arial"/>
              <w:sz w:val="22"/>
              <w:szCs w:val="22"/>
            </w:rPr>
            <w:t>, because</w:t>
          </w:r>
        </w:sdtContent>
      </w:sdt>
      <w:r w:rsidR="00925425">
        <w:rPr>
          <w:rFonts w:ascii="Arial" w:hAnsi="Arial" w:cs="Arial"/>
          <w:sz w:val="22"/>
          <w:szCs w:val="22"/>
        </w:rPr>
        <w:t xml:space="preserve"> </w:t>
      </w:r>
      <w:r w:rsidR="00225002">
        <w:rPr>
          <w:rFonts w:ascii="Arial" w:hAnsi="Arial" w:cs="Arial"/>
          <w:sz w:val="22"/>
          <w:szCs w:val="22"/>
        </w:rPr>
        <w:t>[</w:t>
      </w:r>
      <w:r w:rsidR="00925425">
        <w:rPr>
          <w:rFonts w:ascii="Arial" w:hAnsi="Arial" w:cs="Arial"/>
          <w:sz w:val="22"/>
          <w:szCs w:val="22"/>
        </w:rPr>
        <w:t xml:space="preserve">it is unknown if </w:t>
      </w:r>
      <w:r w:rsidR="00925425" w:rsidRPr="00225002">
        <w:rPr>
          <w:rFonts w:ascii="Arial" w:hAnsi="Arial" w:cs="Arial"/>
          <w:color w:val="0000FF"/>
          <w:sz w:val="22"/>
          <w:szCs w:val="22"/>
        </w:rPr>
        <w:t>[drug/intervention]</w:t>
      </w:r>
      <w:r w:rsidR="00925425">
        <w:rPr>
          <w:rFonts w:ascii="Arial" w:hAnsi="Arial" w:cs="Arial"/>
          <w:sz w:val="22"/>
          <w:szCs w:val="22"/>
        </w:rPr>
        <w:t xml:space="preserve"> could affect a baby</w:t>
      </w:r>
      <w:r w:rsidR="00225002">
        <w:rPr>
          <w:rFonts w:ascii="Arial" w:hAnsi="Arial" w:cs="Arial"/>
          <w:sz w:val="22"/>
          <w:szCs w:val="22"/>
        </w:rPr>
        <w:t xml:space="preserve"> </w:t>
      </w:r>
      <w:r w:rsidR="0062337D">
        <w:rPr>
          <w:rFonts w:ascii="Arial" w:hAnsi="Arial" w:cs="Arial"/>
          <w:sz w:val="22"/>
          <w:szCs w:val="22"/>
        </w:rPr>
        <w:t>//</w:t>
      </w:r>
      <w:r w:rsidR="00225002">
        <w:rPr>
          <w:rFonts w:ascii="Arial" w:hAnsi="Arial" w:cs="Arial"/>
          <w:sz w:val="22"/>
          <w:szCs w:val="22"/>
        </w:rPr>
        <w:t xml:space="preserve"> </w:t>
      </w:r>
      <w:r w:rsidR="0062337D">
        <w:rPr>
          <w:rFonts w:ascii="Arial" w:hAnsi="Arial" w:cs="Arial"/>
          <w:sz w:val="22"/>
          <w:szCs w:val="22"/>
        </w:rPr>
        <w:t xml:space="preserve">we know that the </w:t>
      </w:r>
      <w:r w:rsidR="0062337D" w:rsidRPr="00225002">
        <w:rPr>
          <w:rFonts w:ascii="Arial" w:hAnsi="Arial" w:cs="Arial"/>
          <w:color w:val="0000FF"/>
          <w:sz w:val="22"/>
          <w:szCs w:val="22"/>
        </w:rPr>
        <w:t>[drug/intervention]</w:t>
      </w:r>
      <w:r w:rsidR="0062337D">
        <w:rPr>
          <w:rFonts w:ascii="Arial" w:hAnsi="Arial" w:cs="Arial"/>
          <w:sz w:val="22"/>
          <w:szCs w:val="22"/>
        </w:rPr>
        <w:t xml:space="preserve"> affects babies</w:t>
      </w:r>
      <w:r w:rsidR="00FE2753" w:rsidRPr="005B7F2E">
        <w:rPr>
          <w:rFonts w:ascii="Arial" w:hAnsi="Arial" w:cs="Arial"/>
          <w:sz w:val="22"/>
          <w:szCs w:val="22"/>
        </w:rPr>
        <w:t>.</w:t>
      </w:r>
      <w:r w:rsidR="00225002">
        <w:rPr>
          <w:rFonts w:ascii="Arial" w:hAnsi="Arial" w:cs="Arial"/>
          <w:sz w:val="22"/>
          <w:szCs w:val="22"/>
        </w:rPr>
        <w:t>]</w:t>
      </w:r>
      <w:r w:rsidR="00FE2753" w:rsidRPr="005B7F2E">
        <w:rPr>
          <w:rFonts w:ascii="Arial" w:hAnsi="Arial" w:cs="Arial"/>
          <w:sz w:val="22"/>
          <w:szCs w:val="22"/>
        </w:rPr>
        <w:t xml:space="preserve"> </w:t>
      </w:r>
      <w:sdt>
        <w:sdtPr>
          <w:rPr>
            <w:rFonts w:ascii="Arial" w:hAnsi="Arial" w:cs="Arial"/>
            <w:sz w:val="22"/>
            <w:szCs w:val="22"/>
          </w:rPr>
          <w:id w:val="270511882"/>
          <w:lock w:val="contentLocked"/>
          <w:placeholder>
            <w:docPart w:val="DefaultPlaceholder_-1854013440"/>
          </w:placeholder>
        </w:sdtPr>
        <w:sdtEndPr/>
        <w:sdtContent>
          <w:r w:rsidR="00FE2753" w:rsidRPr="005B7F2E">
            <w:rPr>
              <w:rFonts w:ascii="Arial" w:hAnsi="Arial" w:cs="Arial"/>
              <w:sz w:val="22"/>
              <w:szCs w:val="22"/>
            </w:rPr>
            <w:t>You must tell the</w:t>
          </w:r>
        </w:sdtContent>
      </w:sdt>
      <w:r w:rsidR="00FE2753" w:rsidRPr="005B7F2E">
        <w:rPr>
          <w:rFonts w:ascii="Arial" w:hAnsi="Arial" w:cs="Arial"/>
          <w:sz w:val="22"/>
          <w:szCs w:val="22"/>
        </w:rPr>
        <w:t xml:space="preserv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sdt>
        <w:sdtPr>
          <w:rPr>
            <w:rFonts w:ascii="Arial" w:hAnsi="Arial" w:cs="Arial"/>
            <w:sz w:val="22"/>
            <w:szCs w:val="22"/>
            <w:lang w:val="en"/>
          </w:rPr>
          <w:id w:val="1241678864"/>
          <w:lock w:val="contentLocked"/>
          <w:placeholder>
            <w:docPart w:val="DefaultPlaceholder_-1854013440"/>
          </w:placeholder>
          <w15:color w:val="FFFFFF"/>
        </w:sdtPr>
        <w:sdtEndPr>
          <w:rPr>
            <w:lang w:val="en-US"/>
          </w:rPr>
        </w:sdtEndPr>
        <w:sdtContent>
          <w:r w:rsidR="00FE2753" w:rsidRPr="005B7F2E">
            <w:rPr>
              <w:rFonts w:ascii="Arial" w:hAnsi="Arial" w:cs="Arial"/>
              <w:sz w:val="22"/>
              <w:szCs w:val="22"/>
            </w:rPr>
            <w:t>right away if you think your partner is pregnant.</w:t>
          </w:r>
        </w:sdtContent>
      </w:sdt>
    </w:p>
    <w:p w14:paraId="7D5C067C" w14:textId="2238FF2B" w:rsidR="00905E86" w:rsidRDefault="00905E86" w:rsidP="00FE2753">
      <w:pPr>
        <w:pStyle w:val="BodyText"/>
        <w:spacing w:before="0"/>
        <w:ind w:left="0"/>
        <w:rPr>
          <w:rFonts w:ascii="Arial" w:hAnsi="Arial" w:cs="Arial"/>
          <w:sz w:val="22"/>
          <w:szCs w:val="22"/>
        </w:rPr>
      </w:pPr>
    </w:p>
    <w:p w14:paraId="20FCE719"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13A7DEE" w14:textId="77777777" w:rsidR="00FF3342" w:rsidRPr="00AB23F8" w:rsidRDefault="00FF3342" w:rsidP="00FF3342">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7FA1CC24" w14:textId="77777777" w:rsidR="00FF3342" w:rsidRPr="005B7F2E" w:rsidRDefault="00FF3342" w:rsidP="00FE2753">
      <w:pPr>
        <w:pStyle w:val="BodyText"/>
        <w:spacing w:before="0"/>
        <w:ind w:left="0"/>
        <w:rPr>
          <w:rFonts w:ascii="Arial" w:hAnsi="Arial" w:cs="Arial"/>
          <w:sz w:val="22"/>
          <w:szCs w:val="22"/>
        </w:rPr>
      </w:pPr>
    </w:p>
    <w:p w14:paraId="4E71B65C" w14:textId="77777777" w:rsidR="0035233A" w:rsidRPr="005B7F2E" w:rsidRDefault="0035233A"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7" w:name="_Hlk503533006"/>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p w14:paraId="7B6DD63D" w14:textId="77777777" w:rsidR="00905E86" w:rsidRPr="005B7F2E" w:rsidRDefault="00905E86" w:rsidP="00FE2753">
      <w:pPr>
        <w:pStyle w:val="BodyText"/>
        <w:spacing w:before="0"/>
        <w:ind w:left="0"/>
        <w:rPr>
          <w:rFonts w:ascii="Arial" w:hAnsi="Arial" w:cs="Arial"/>
          <w:color w:val="0000FF"/>
          <w:sz w:val="22"/>
          <w:szCs w:val="22"/>
        </w:rPr>
      </w:pPr>
      <w:bookmarkStart w:id="28" w:name="_Hlk503357617"/>
      <w:bookmarkEnd w:id="27"/>
      <w:r w:rsidRPr="005B7F2E">
        <w:rPr>
          <w:rFonts w:ascii="Arial" w:hAnsi="Arial" w:cs="Arial"/>
          <w:color w:val="0000FF"/>
          <w:sz w:val="22"/>
          <w:szCs w:val="22"/>
        </w:rPr>
        <w:t xml:space="preserve">You may not donate sperm during your participation in the </w:t>
      </w:r>
      <w:r w:rsidR="00726938">
        <w:rPr>
          <w:rFonts w:ascii="Arial" w:hAnsi="Arial" w:cs="Arial"/>
          <w:color w:val="0000FF"/>
          <w:sz w:val="22"/>
          <w:szCs w:val="22"/>
        </w:rPr>
        <w:t>project</w:t>
      </w:r>
      <w:r w:rsidRPr="005B7F2E">
        <w:rPr>
          <w:rFonts w:ascii="Arial" w:hAnsi="Arial" w:cs="Arial"/>
          <w:color w:val="0000FF"/>
          <w:sz w:val="22"/>
          <w:szCs w:val="22"/>
        </w:rPr>
        <w:t xml:space="preserve"> or for </w:t>
      </w:r>
      <w:r w:rsidR="00B73027" w:rsidRPr="005B7F2E">
        <w:rPr>
          <w:rFonts w:ascii="Arial" w:hAnsi="Arial" w:cs="Arial"/>
          <w:color w:val="0000FF"/>
          <w:sz w:val="22"/>
          <w:szCs w:val="22"/>
        </w:rPr>
        <w:t>XX</w:t>
      </w:r>
      <w:r w:rsidRPr="005B7F2E">
        <w:rPr>
          <w:rFonts w:ascii="Arial" w:hAnsi="Arial" w:cs="Arial"/>
          <w:color w:val="0000FF"/>
          <w:sz w:val="22"/>
          <w:szCs w:val="22"/>
        </w:rPr>
        <w:t xml:space="preserve"> days</w:t>
      </w:r>
      <w:r w:rsidR="00B73027" w:rsidRPr="005B7F2E">
        <w:rPr>
          <w:rFonts w:ascii="Arial" w:hAnsi="Arial" w:cs="Arial"/>
          <w:color w:val="0000FF"/>
          <w:sz w:val="22"/>
          <w:szCs w:val="22"/>
        </w:rPr>
        <w:t>/months</w:t>
      </w:r>
      <w:r w:rsidRPr="005B7F2E">
        <w:rPr>
          <w:rFonts w:ascii="Arial" w:hAnsi="Arial" w:cs="Arial"/>
          <w:color w:val="0000FF"/>
          <w:sz w:val="22"/>
          <w:szCs w:val="22"/>
        </w:rPr>
        <w:t xml:space="preserve"> after stopping </w:t>
      </w:r>
      <w:r w:rsidR="00B73027" w:rsidRPr="005B7F2E">
        <w:rPr>
          <w:rFonts w:ascii="Arial" w:hAnsi="Arial" w:cs="Arial"/>
          <w:color w:val="0000FF"/>
          <w:sz w:val="22"/>
          <w:szCs w:val="22"/>
        </w:rPr>
        <w:t>[</w:t>
      </w:r>
      <w:r w:rsidRPr="005B7F2E">
        <w:rPr>
          <w:rFonts w:ascii="Arial" w:hAnsi="Arial" w:cs="Arial"/>
          <w:color w:val="0000FF"/>
          <w:sz w:val="22"/>
          <w:szCs w:val="22"/>
        </w:rPr>
        <w:t>drug</w:t>
      </w:r>
      <w:r w:rsidR="00B73027" w:rsidRPr="005B7F2E">
        <w:rPr>
          <w:rFonts w:ascii="Arial" w:hAnsi="Arial" w:cs="Arial"/>
          <w:color w:val="0000FF"/>
          <w:sz w:val="22"/>
          <w:szCs w:val="22"/>
        </w:rPr>
        <w:t>/intervention]</w:t>
      </w:r>
      <w:r w:rsidRPr="005B7F2E">
        <w:rPr>
          <w:rFonts w:ascii="Arial" w:hAnsi="Arial" w:cs="Arial"/>
          <w:color w:val="0000FF"/>
          <w:sz w:val="22"/>
          <w:szCs w:val="22"/>
        </w:rPr>
        <w:t>.</w:t>
      </w:r>
    </w:p>
    <w:p w14:paraId="3FC0D4CD" w14:textId="77777777" w:rsidR="007F11F6" w:rsidRPr="005B7F2E" w:rsidRDefault="007F11F6" w:rsidP="00FE2753">
      <w:pPr>
        <w:pStyle w:val="BodyText"/>
        <w:spacing w:before="0"/>
        <w:ind w:left="0"/>
        <w:rPr>
          <w:rFonts w:ascii="Arial" w:hAnsi="Arial" w:cs="Arial"/>
          <w:color w:val="0000FF"/>
          <w:sz w:val="22"/>
          <w:szCs w:val="22"/>
        </w:rPr>
      </w:pPr>
    </w:p>
    <w:p w14:paraId="63B09303" w14:textId="77777777" w:rsidR="0035233A" w:rsidRPr="005B7F2E" w:rsidRDefault="0035233A" w:rsidP="00FE6190">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p w14:paraId="0804D26E" w14:textId="78DC1683" w:rsidR="00FE2753" w:rsidRPr="005B7F2E" w:rsidRDefault="007F11F6" w:rsidP="00FE6190">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sidR="00544400">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r w:rsidRPr="005B7F2E">
        <w:rPr>
          <w:rFonts w:ascii="Arial" w:hAnsi="Arial" w:cs="Arial"/>
          <w:color w:val="0000FF"/>
          <w:sz w:val="22"/>
          <w:szCs w:val="22"/>
        </w:rPr>
        <w:t>immediately. At that time</w:t>
      </w:r>
      <w:r w:rsidR="004C1FA6" w:rsidRPr="005B7F2E">
        <w:rPr>
          <w:rFonts w:ascii="Arial" w:hAnsi="Arial" w:cs="Arial"/>
          <w:color w:val="0000FF"/>
          <w:sz w:val="22"/>
          <w:szCs w:val="22"/>
        </w:rPr>
        <w:t>,</w:t>
      </w:r>
      <w:r w:rsidRPr="005B7F2E">
        <w:rPr>
          <w:rFonts w:ascii="Arial" w:hAnsi="Arial" w:cs="Arial"/>
          <w:color w:val="0000FF"/>
          <w:sz w:val="22"/>
          <w:szCs w:val="22"/>
        </w:rPr>
        <w:t xml:space="preserve"> the </w:t>
      </w:r>
      <w:r w:rsidR="0054533A" w:rsidRPr="0054533A">
        <w:rPr>
          <w:rFonts w:ascii="Arial" w:hAnsi="Arial" w:cs="Arial"/>
          <w:color w:val="0000FF"/>
          <w:sz w:val="22"/>
          <w:szCs w:val="22"/>
        </w:rPr>
        <w:t xml:space="preserve">&lt;&lt;research doctor/researcher/research director&gt;&gt; </w:t>
      </w:r>
      <w:r w:rsidRPr="005B7F2E">
        <w:rPr>
          <w:rFonts w:ascii="Arial" w:hAnsi="Arial" w:cs="Arial"/>
          <w:color w:val="0000FF"/>
          <w:sz w:val="22"/>
          <w:szCs w:val="22"/>
        </w:rPr>
        <w:t xml:space="preserve">will ask permission of your partner for the use and disclosure of health information regarding the pregnancy. </w:t>
      </w:r>
      <w:r w:rsidR="00F60816">
        <w:rPr>
          <w:rFonts w:ascii="Arial" w:hAnsi="Arial" w:cs="Arial"/>
          <w:color w:val="0000FF"/>
          <w:sz w:val="22"/>
          <w:szCs w:val="22"/>
        </w:rPr>
        <w:t>Your partner</w:t>
      </w:r>
      <w:r w:rsidR="00F60816" w:rsidRPr="005B7F2E">
        <w:rPr>
          <w:rFonts w:ascii="Arial" w:hAnsi="Arial" w:cs="Arial"/>
          <w:color w:val="0000FF"/>
          <w:sz w:val="22"/>
          <w:szCs w:val="22"/>
        </w:rPr>
        <w:t xml:space="preserve"> </w:t>
      </w:r>
      <w:r w:rsidRPr="005B7F2E">
        <w:rPr>
          <w:rFonts w:ascii="Arial" w:hAnsi="Arial" w:cs="Arial"/>
          <w:color w:val="0000FF"/>
          <w:sz w:val="22"/>
          <w:szCs w:val="22"/>
        </w:rPr>
        <w:t>will be asked to sign a separate consent form</w:t>
      </w:r>
      <w:r w:rsidR="00F60816">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sidR="00F60816">
        <w:rPr>
          <w:rFonts w:ascii="Arial" w:hAnsi="Arial" w:cs="Arial"/>
          <w:color w:val="0000FF"/>
          <w:sz w:val="22"/>
          <w:szCs w:val="22"/>
        </w:rPr>
        <w:t>Your partner</w:t>
      </w:r>
      <w:r w:rsidR="00F60816" w:rsidRPr="005B7F2E">
        <w:rPr>
          <w:rFonts w:ascii="Arial" w:hAnsi="Arial" w:cs="Arial"/>
          <w:color w:val="0000FF"/>
          <w:sz w:val="22"/>
          <w:szCs w:val="22"/>
        </w:rPr>
        <w:t xml:space="preserve"> </w:t>
      </w:r>
      <w:r w:rsidRPr="005B7F2E">
        <w:rPr>
          <w:rFonts w:ascii="Arial" w:hAnsi="Arial" w:cs="Arial"/>
          <w:color w:val="0000FF"/>
          <w:sz w:val="22"/>
          <w:szCs w:val="22"/>
        </w:rPr>
        <w:t xml:space="preserve">will be asked to sign this form to allow your </w:t>
      </w:r>
      <w:r w:rsidR="0054533A" w:rsidRPr="0054533A">
        <w:rPr>
          <w:rFonts w:ascii="Arial" w:hAnsi="Arial" w:cs="Arial"/>
          <w:color w:val="0000FF"/>
          <w:sz w:val="22"/>
          <w:szCs w:val="22"/>
        </w:rPr>
        <w:t xml:space="preserve">&lt;&lt;research doctor/researcher/research director&gt;&gt; </w:t>
      </w:r>
      <w:r w:rsidRPr="005B7F2E">
        <w:rPr>
          <w:rFonts w:ascii="Arial" w:hAnsi="Arial" w:cs="Arial"/>
          <w:color w:val="0000FF"/>
          <w:sz w:val="22"/>
          <w:szCs w:val="22"/>
        </w:rPr>
        <w:t xml:space="preserve">to contact </w:t>
      </w:r>
      <w:r w:rsidR="00F60816">
        <w:rPr>
          <w:rFonts w:ascii="Arial" w:hAnsi="Arial" w:cs="Arial"/>
          <w:color w:val="0000FF"/>
          <w:sz w:val="22"/>
          <w:szCs w:val="22"/>
        </w:rPr>
        <w:t>your partner’s</w:t>
      </w:r>
      <w:r w:rsidR="00F60816" w:rsidRPr="005B7F2E">
        <w:rPr>
          <w:rFonts w:ascii="Arial" w:hAnsi="Arial" w:cs="Arial"/>
          <w:color w:val="0000FF"/>
          <w:sz w:val="22"/>
          <w:szCs w:val="22"/>
        </w:rPr>
        <w:t xml:space="preserve"> </w:t>
      </w:r>
      <w:r w:rsidRPr="005B7F2E">
        <w:rPr>
          <w:rFonts w:ascii="Arial" w:hAnsi="Arial" w:cs="Arial"/>
          <w:color w:val="0000FF"/>
          <w:sz w:val="22"/>
          <w:szCs w:val="22"/>
        </w:rPr>
        <w:t xml:space="preserve">obstetrician to collect information on the progress of the pregnancy and its outcome. The </w:t>
      </w:r>
      <w:r w:rsidR="0054533A" w:rsidRPr="0054533A">
        <w:rPr>
          <w:rFonts w:ascii="Arial" w:hAnsi="Arial" w:cs="Arial"/>
          <w:color w:val="0000FF"/>
          <w:sz w:val="22"/>
          <w:szCs w:val="22"/>
        </w:rPr>
        <w:t xml:space="preserve">&lt;&lt;research doctor/researcher/research director&gt;&gt; </w:t>
      </w:r>
      <w:r w:rsidRPr="005B7F2E">
        <w:rPr>
          <w:rFonts w:ascii="Arial" w:hAnsi="Arial" w:cs="Arial"/>
          <w:color w:val="0000FF"/>
          <w:sz w:val="22"/>
          <w:szCs w:val="22"/>
        </w:rPr>
        <w:t>will make this information available to the sponsor for safety monitoring.</w:t>
      </w:r>
    </w:p>
    <w:p w14:paraId="3C096E7F" w14:textId="0BCA7AC9" w:rsidR="007F11F6" w:rsidRDefault="007F11F6" w:rsidP="00FE2753">
      <w:pPr>
        <w:pStyle w:val="BodyText"/>
        <w:spacing w:before="0"/>
        <w:ind w:left="0"/>
        <w:rPr>
          <w:rFonts w:ascii="Arial" w:hAnsi="Arial" w:cs="Arial"/>
          <w:color w:val="0000FF"/>
          <w:sz w:val="22"/>
          <w:szCs w:val="22"/>
        </w:rPr>
      </w:pPr>
    </w:p>
    <w:p w14:paraId="09A62F74"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D5337A" w14:textId="689BC296" w:rsidR="00FF3342" w:rsidRDefault="00FF3342" w:rsidP="00173D97">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54533A" w:rsidRPr="008524C6">
        <w:rPr>
          <w:rFonts w:ascii="Arial" w:hAnsi="Arial" w:cs="Arial"/>
          <w:color w:val="0000FF"/>
          <w:sz w:val="22"/>
          <w:szCs w:val="22"/>
          <w:lang w:val="en"/>
        </w:rPr>
        <w:t>&lt;&lt;research doctor/researcher/research director&gt;&gt;</w:t>
      </w:r>
      <w:r w:rsidRPr="005B7F2E">
        <w:rPr>
          <w:rFonts w:ascii="Arial" w:hAnsi="Arial" w:cs="Arial"/>
          <w:color w:val="0000FF"/>
          <w:sz w:val="22"/>
          <w:szCs w:val="22"/>
        </w:rPr>
        <w:t>.</w:t>
      </w:r>
    </w:p>
    <w:p w14:paraId="4A1BB3A6" w14:textId="77777777" w:rsidR="00FF3342" w:rsidRPr="005B7F2E" w:rsidRDefault="00FF3342" w:rsidP="00FE2753">
      <w:pPr>
        <w:pStyle w:val="BodyText"/>
        <w:spacing w:before="0"/>
        <w:ind w:left="0"/>
        <w:rPr>
          <w:rFonts w:ascii="Arial" w:hAnsi="Arial" w:cs="Arial"/>
          <w:color w:val="0000FF"/>
          <w:sz w:val="22"/>
          <w:szCs w:val="22"/>
        </w:rPr>
      </w:pPr>
    </w:p>
    <w:bookmarkEnd w:id="28"/>
    <w:p w14:paraId="50E0E23D" w14:textId="77777777" w:rsidR="008A361E" w:rsidRPr="005B7F2E" w:rsidRDefault="008A361E" w:rsidP="00FE6190">
      <w:pPr>
        <w:pStyle w:val="BodyText"/>
        <w:keepLines/>
        <w:spacing w:before="0"/>
        <w:ind w:left="0"/>
        <w:rPr>
          <w:rFonts w:ascii="Arial" w:hAnsi="Arial" w:cs="Arial"/>
          <w:b/>
          <w:sz w:val="22"/>
          <w:szCs w:val="22"/>
        </w:rPr>
      </w:pPr>
      <w:r w:rsidRPr="005B7F2E">
        <w:rPr>
          <w:rFonts w:ascii="Arial" w:hAnsi="Arial" w:cs="Arial"/>
          <w:b/>
          <w:sz w:val="22"/>
          <w:szCs w:val="22"/>
        </w:rPr>
        <w:t>Birth control methods</w:t>
      </w:r>
      <w:r w:rsidR="001324BD" w:rsidRPr="005B7F2E">
        <w:rPr>
          <w:rFonts w:ascii="Arial" w:hAnsi="Arial" w:cs="Arial"/>
          <w:b/>
          <w:sz w:val="22"/>
          <w:szCs w:val="22"/>
        </w:rPr>
        <w:t xml:space="preserve"> for all subjects</w:t>
      </w:r>
    </w:p>
    <w:p w14:paraId="5E5431C6" w14:textId="774D4D22" w:rsidR="00FE2753" w:rsidRPr="005B7F2E" w:rsidRDefault="00FE2753" w:rsidP="00FE6190">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9" w:name="_Hlk503359183"/>
      <w:r w:rsidRPr="005B7F2E">
        <w:rPr>
          <w:rFonts w:ascii="Arial" w:hAnsi="Arial" w:cs="Arial"/>
          <w:b/>
          <w:i/>
          <w:color w:val="0000FF"/>
          <w:sz w:val="22"/>
          <w:szCs w:val="22"/>
        </w:rPr>
        <w:lastRenderedPageBreak/>
        <w:t>Insert this section if needed and modify list as needed</w:t>
      </w:r>
      <w:r w:rsidR="009A22E0">
        <w:rPr>
          <w:rFonts w:ascii="Arial" w:hAnsi="Arial" w:cs="Arial"/>
          <w:b/>
          <w:i/>
          <w:color w:val="0000FF"/>
          <w:sz w:val="22"/>
          <w:szCs w:val="22"/>
        </w:rPr>
        <w:t xml:space="preserve">. The list of birth control methods may be separated into methods required for subjects who could become pregnant and </w:t>
      </w:r>
      <w:r w:rsidR="00AC4951">
        <w:rPr>
          <w:rFonts w:ascii="Arial" w:hAnsi="Arial" w:cs="Arial"/>
          <w:b/>
          <w:i/>
          <w:color w:val="0000FF"/>
          <w:sz w:val="22"/>
          <w:szCs w:val="22"/>
        </w:rPr>
        <w:t>subjects whose partner could become pregnant.</w:t>
      </w:r>
    </w:p>
    <w:bookmarkEnd w:id="29"/>
    <w:p w14:paraId="5F065D2F" w14:textId="63A388BE" w:rsidR="00FE2753" w:rsidRPr="005B7F2E" w:rsidRDefault="00872021" w:rsidP="00FE6190">
      <w:pPr>
        <w:pStyle w:val="BodyText"/>
        <w:keepLines/>
        <w:spacing w:before="0"/>
        <w:ind w:left="0"/>
        <w:rPr>
          <w:rFonts w:ascii="Arial" w:hAnsi="Arial" w:cs="Arial"/>
          <w:sz w:val="22"/>
          <w:szCs w:val="22"/>
        </w:rPr>
      </w:pPr>
      <w:sdt>
        <w:sdtPr>
          <w:rPr>
            <w:rFonts w:ascii="Arial" w:hAnsi="Arial" w:cs="Arial"/>
            <w:sz w:val="22"/>
            <w:szCs w:val="22"/>
          </w:rPr>
          <w:id w:val="905579581"/>
          <w:lock w:val="contentLocked"/>
          <w:placeholder>
            <w:docPart w:val="DefaultPlaceholder_-1854013440"/>
          </w:placeholder>
          <w15:color w:val="FFFFFF"/>
        </w:sdtPr>
        <w:sdtEndPr/>
        <w:sdtContent>
          <w:r w:rsidR="00FE2753" w:rsidRPr="005B7F2E">
            <w:rPr>
              <w:rFonts w:ascii="Arial" w:hAnsi="Arial" w:cs="Arial"/>
              <w:sz w:val="22"/>
              <w:szCs w:val="22"/>
            </w:rPr>
            <w:t>Check with the</w:t>
          </w:r>
        </w:sdtContent>
      </w:sdt>
      <w:r w:rsidR="00FE2753" w:rsidRPr="005B7F2E">
        <w:rPr>
          <w:rFonts w:ascii="Arial" w:hAnsi="Arial" w:cs="Arial"/>
          <w:sz w:val="22"/>
          <w:szCs w:val="22"/>
        </w:rPr>
        <w:t xml:space="preserv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sdt>
        <w:sdtPr>
          <w:rPr>
            <w:rFonts w:ascii="Arial" w:hAnsi="Arial" w:cs="Arial"/>
            <w:sz w:val="22"/>
            <w:szCs w:val="22"/>
            <w:lang w:val="en"/>
          </w:rPr>
          <w:id w:val="662902741"/>
          <w:lock w:val="contentLocked"/>
          <w:placeholder>
            <w:docPart w:val="DefaultPlaceholder_-1854013440"/>
          </w:placeholder>
          <w15:color w:val="FFFFFF"/>
        </w:sdtPr>
        <w:sdtEndPr>
          <w:rPr>
            <w:lang w:val="en-US"/>
          </w:rPr>
        </w:sdtEndPr>
        <w:sdtContent>
          <w:r w:rsidR="00FE2753" w:rsidRPr="005B7F2E">
            <w:rPr>
              <w:rFonts w:ascii="Arial" w:hAnsi="Arial" w:cs="Arial"/>
              <w:sz w:val="22"/>
              <w:szCs w:val="22"/>
            </w:rPr>
            <w:t xml:space="preserve">about the birth control methods needed for this </w:t>
          </w:r>
          <w:r w:rsidR="00B301B1">
            <w:rPr>
              <w:rFonts w:ascii="Arial" w:hAnsi="Arial" w:cs="Arial"/>
              <w:sz w:val="22"/>
              <w:szCs w:val="22"/>
            </w:rPr>
            <w:t>project</w:t>
          </w:r>
          <w:r w:rsidR="00FE2753" w:rsidRPr="005B7F2E">
            <w:rPr>
              <w:rFonts w:ascii="Arial" w:hAnsi="Arial" w:cs="Arial"/>
              <w:sz w:val="22"/>
              <w:szCs w:val="22"/>
            </w:rPr>
            <w:t xml:space="preserve"> and how long to use them. Some methods might not be good enough for this </w:t>
          </w:r>
          <w:r w:rsidR="00B301B1">
            <w:rPr>
              <w:rFonts w:ascii="Arial" w:hAnsi="Arial" w:cs="Arial"/>
              <w:sz w:val="22"/>
              <w:szCs w:val="22"/>
            </w:rPr>
            <w:t>project</w:t>
          </w:r>
          <w:r w:rsidR="00FE2753" w:rsidRPr="005B7F2E">
            <w:rPr>
              <w:rFonts w:ascii="Arial" w:hAnsi="Arial" w:cs="Arial"/>
              <w:sz w:val="22"/>
              <w:szCs w:val="22"/>
            </w:rPr>
            <w:t>. If you are having sex that could lead to pregnancy, you should use</w:t>
          </w:r>
        </w:sdtContent>
      </w:sdt>
      <w:r w:rsidR="00FE2753" w:rsidRPr="005B7F2E">
        <w:rPr>
          <w:rFonts w:ascii="Arial" w:hAnsi="Arial" w:cs="Arial"/>
          <w:sz w:val="22"/>
          <w:szCs w:val="22"/>
        </w:rPr>
        <w:t xml:space="preserve"> </w:t>
      </w:r>
      <w:r w:rsidR="009A22E0" w:rsidRPr="00CE2424">
        <w:rPr>
          <w:rFonts w:ascii="Arial" w:hAnsi="Arial" w:cs="Arial"/>
          <w:color w:val="0000FF"/>
          <w:sz w:val="22"/>
          <w:szCs w:val="22"/>
        </w:rPr>
        <w:t>[one form/two forms/one form of highly effective/ two forms of highly effective/etc.]</w:t>
      </w:r>
      <w:r w:rsidR="009A22E0">
        <w:rPr>
          <w:rFonts w:ascii="Arial" w:hAnsi="Arial" w:cs="Arial"/>
          <w:sz w:val="22"/>
          <w:szCs w:val="22"/>
        </w:rPr>
        <w:t xml:space="preserve"> </w:t>
      </w:r>
      <w:r w:rsidR="00FE2753" w:rsidRPr="005B7F2E">
        <w:rPr>
          <w:rFonts w:ascii="Arial" w:hAnsi="Arial" w:cs="Arial"/>
          <w:sz w:val="22"/>
          <w:szCs w:val="22"/>
        </w:rPr>
        <w:t xml:space="preserve">birth control while you are in this </w:t>
      </w:r>
      <w:r w:rsidR="00B301B1">
        <w:rPr>
          <w:rFonts w:ascii="Arial" w:hAnsi="Arial" w:cs="Arial"/>
          <w:sz w:val="22"/>
          <w:szCs w:val="22"/>
        </w:rPr>
        <w:t>project</w:t>
      </w:r>
      <w:r w:rsidR="00FE2753" w:rsidRPr="005B7F2E">
        <w:rPr>
          <w:rFonts w:ascii="Arial" w:hAnsi="Arial" w:cs="Arial"/>
          <w:sz w:val="22"/>
          <w:szCs w:val="22"/>
        </w:rPr>
        <w:t xml:space="preserve">.  </w:t>
      </w:r>
    </w:p>
    <w:p w14:paraId="06D8573E" w14:textId="77777777" w:rsidR="009A22E0" w:rsidRDefault="009A22E0" w:rsidP="00FE6190">
      <w:pPr>
        <w:pStyle w:val="BodyText"/>
        <w:keepLines/>
        <w:spacing w:before="0"/>
        <w:ind w:left="0"/>
        <w:rPr>
          <w:rFonts w:ascii="Arial" w:hAnsi="Arial" w:cs="Arial"/>
          <w:color w:val="0000FF"/>
          <w:sz w:val="22"/>
          <w:szCs w:val="22"/>
        </w:rPr>
      </w:pPr>
    </w:p>
    <w:p w14:paraId="1231AF44" w14:textId="59F0D2EB" w:rsidR="00FE2753" w:rsidRPr="005B7F2E" w:rsidRDefault="00FE2753" w:rsidP="00FE6190">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71D795B"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0C54DA1"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0C4014D3"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B3225D7" w14:textId="77777777" w:rsidR="00871277" w:rsidRDefault="00871277" w:rsidP="00871277">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7A8B4EF9" w14:textId="77777777" w:rsidR="00871277" w:rsidRDefault="00871277" w:rsidP="00871277">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674E82F4" w14:textId="04ACF6F9" w:rsidR="00FE2753" w:rsidRPr="005B7F2E" w:rsidRDefault="00FE2753" w:rsidP="00871277">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4A02A6E1"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2C8D037" w14:textId="77777777" w:rsidR="00FE2753" w:rsidRPr="005B7F2E" w:rsidRDefault="00FE2753" w:rsidP="00FE6190">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4CE8BCF3" w14:textId="77777777" w:rsidR="00FE2753" w:rsidRPr="005B7F2E" w:rsidRDefault="00FE2753" w:rsidP="00FE6190">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45A4FFEC" w14:textId="77777777" w:rsidR="00FE2753" w:rsidRPr="005B7F2E" w:rsidRDefault="00FE2753" w:rsidP="00FE6190">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bookmarkEnd w:id="23"/>
    <w:p w14:paraId="65FAEBE1" w14:textId="77777777" w:rsidR="00312D68" w:rsidRPr="005B7F2E" w:rsidRDefault="00312D68" w:rsidP="00473C0D">
      <w:pPr>
        <w:rPr>
          <w:rFonts w:ascii="Arial" w:hAnsi="Arial" w:cs="Arial"/>
          <w:sz w:val="22"/>
          <w:szCs w:val="22"/>
        </w:rPr>
      </w:pPr>
    </w:p>
    <w:p w14:paraId="66380D33"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301B1">
        <w:rPr>
          <w:u w:val="none"/>
        </w:rPr>
        <w:t>PROJECT</w:t>
      </w:r>
      <w:r w:rsidR="00665304" w:rsidRPr="00A440F5">
        <w:rPr>
          <w:u w:val="none"/>
        </w:rPr>
        <w:t>?</w:t>
      </w:r>
    </w:p>
    <w:p w14:paraId="0F5F3E0A"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301B1">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301B1">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53DBB74F"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2F143BF3"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364CA27C"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35023448"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study, choose an appropriate option and modify.</w:t>
      </w:r>
    </w:p>
    <w:p w14:paraId="309C81B4"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7F289E2B"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5448D846"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is not likely to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099DCAA0" w14:textId="77777777" w:rsidR="001B20BE" w:rsidRPr="005B7F2E" w:rsidRDefault="001B20BE" w:rsidP="001B20BE">
      <w:pPr>
        <w:pStyle w:val="NormalWeb"/>
        <w:spacing w:before="0" w:beforeAutospacing="0" w:after="0" w:afterAutospacing="0"/>
        <w:rPr>
          <w:rFonts w:ascii="Arial" w:hAnsi="Arial" w:cs="Arial"/>
          <w:sz w:val="22"/>
          <w:szCs w:val="22"/>
        </w:rPr>
      </w:pPr>
    </w:p>
    <w:p w14:paraId="057323C3"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2D2F95D4" w14:textId="777777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We don’t know if this study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1593C361"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60BB202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05CD4FB0"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may or may not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076CC69" w14:textId="77777777" w:rsidR="00647C34" w:rsidRPr="005B7F2E" w:rsidRDefault="00647C34" w:rsidP="00473C0D">
      <w:pPr>
        <w:pStyle w:val="BodyText"/>
        <w:spacing w:before="0"/>
        <w:rPr>
          <w:rFonts w:ascii="Arial" w:hAnsi="Arial" w:cs="Arial"/>
          <w:b/>
          <w:sz w:val="22"/>
          <w:szCs w:val="22"/>
        </w:rPr>
      </w:pPr>
    </w:p>
    <w:p w14:paraId="588C97D5" w14:textId="77777777" w:rsidR="00C331AE" w:rsidRPr="00A440F5" w:rsidRDefault="00C331AE" w:rsidP="00A440F5">
      <w:pPr>
        <w:pStyle w:val="subhead0"/>
        <w:rPr>
          <w:u w:val="none"/>
        </w:rPr>
      </w:pPr>
      <w:r w:rsidRPr="00A440F5">
        <w:rPr>
          <w:u w:val="none"/>
        </w:rPr>
        <w:lastRenderedPageBreak/>
        <w:t xml:space="preserve">D1. ARE THERE ANY COSTS TO BEING IN THE </w:t>
      </w:r>
      <w:r w:rsidR="00B301B1">
        <w:rPr>
          <w:u w:val="none"/>
        </w:rPr>
        <w:t>PROJECT</w:t>
      </w:r>
      <w:r w:rsidRPr="00A440F5">
        <w:rPr>
          <w:u w:val="none"/>
        </w:rPr>
        <w:t>?</w:t>
      </w:r>
    </w:p>
    <w:p w14:paraId="24A9AF5B"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1CB8FBE5"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7FA43EC1"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5B0865A7" w14:textId="77777777" w:rsidR="00C331AE" w:rsidRPr="005B7F2E" w:rsidRDefault="00B301B1"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6C30951A"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w:t>
      </w:r>
      <w:r w:rsidR="00B301B1">
        <w:rPr>
          <w:rFonts w:ascii="Arial" w:hAnsi="Arial" w:cs="Arial"/>
          <w:color w:val="0000FF"/>
          <w:sz w:val="22"/>
          <w:szCs w:val="22"/>
        </w:rPr>
        <w:t>this project</w:t>
      </w:r>
      <w:r w:rsidRPr="005B7F2E">
        <w:rPr>
          <w:rFonts w:ascii="Arial" w:hAnsi="Arial" w:cs="Arial"/>
          <w:color w:val="0000FF"/>
          <w:sz w:val="22"/>
          <w:szCs w:val="22"/>
        </w:rPr>
        <w:t xml:space="preserve">.  All costs will be paid by the </w:t>
      </w:r>
      <w:r w:rsidR="00B301B1">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1ED4F3B1" w14:textId="1D050A01" w:rsidR="00322DA2"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bookmarkStart w:id="30" w:name="_Hlk504134551"/>
      <w:r w:rsidRPr="005B7F2E">
        <w:rPr>
          <w:rFonts w:ascii="Arial" w:hAnsi="Arial" w:cs="Arial"/>
          <w:color w:val="0000FF"/>
          <w:sz w:val="22"/>
          <w:szCs w:val="22"/>
        </w:rPr>
        <w:t xml:space="preserve">Some of / </w:t>
      </w:r>
      <w:r w:rsidR="001B20BE" w:rsidRPr="005B7F2E">
        <w:rPr>
          <w:rFonts w:ascii="Arial" w:hAnsi="Arial" w:cs="Arial"/>
          <w:color w:val="0000FF"/>
          <w:sz w:val="22"/>
          <w:szCs w:val="22"/>
        </w:rPr>
        <w:t xml:space="preserve">Most of the medical care that you will receive in this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B301B1">
        <w:rPr>
          <w:rFonts w:ascii="Arial" w:hAnsi="Arial" w:cs="Arial"/>
          <w:color w:val="0000FF"/>
          <w:sz w:val="22"/>
          <w:szCs w:val="22"/>
        </w:rPr>
        <w:t>or not</w:t>
      </w:r>
      <w:proofErr w:type="gramEnd"/>
      <w:r w:rsidR="00B301B1">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85716E">
        <w:rPr>
          <w:rFonts w:ascii="Arial" w:hAnsi="Arial" w:cs="Arial"/>
          <w:color w:val="0000FF"/>
          <w:sz w:val="22"/>
          <w:szCs w:val="22"/>
        </w:rPr>
        <w:t xml:space="preserve">For routine clinical care, you will be responsible for paying any copayment, coinsurance, or deductible that is required by your insurance carrier. </w:t>
      </w:r>
      <w:r w:rsidR="001B20BE" w:rsidRPr="005B7F2E">
        <w:rPr>
          <w:rFonts w:ascii="Arial" w:hAnsi="Arial" w:cs="Arial"/>
          <w:color w:val="0000FF"/>
          <w:sz w:val="22"/>
          <w:szCs w:val="22"/>
        </w:rPr>
        <w:t xml:space="preserve">Activities / costs that are part of the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284A74">
        <w:rPr>
          <w:rFonts w:ascii="Arial" w:hAnsi="Arial" w:cs="Arial"/>
          <w:color w:val="0000FF"/>
          <w:sz w:val="22"/>
          <w:szCs w:val="22"/>
        </w:rPr>
        <w:t>project</w:t>
      </w:r>
      <w:r w:rsidR="001B20BE" w:rsidRPr="005B7F2E">
        <w:rPr>
          <w:rFonts w:ascii="Arial" w:hAnsi="Arial" w:cs="Arial"/>
          <w:color w:val="0000FF"/>
          <w:sz w:val="22"/>
          <w:szCs w:val="22"/>
        </w:rPr>
        <w:t>. If you have questions regarding costs, please contact Dr. ____.</w:t>
      </w:r>
    </w:p>
    <w:p w14:paraId="6F35486D" w14:textId="5E70A310" w:rsidR="00BC5B45" w:rsidRDefault="00BC5B45" w:rsidP="00BC5B45">
      <w:pPr>
        <w:pStyle w:val="BodyText"/>
        <w:keepLines/>
        <w:spacing w:before="0"/>
        <w:ind w:left="0"/>
        <w:rPr>
          <w:rFonts w:ascii="Arial" w:hAnsi="Arial" w:cs="Arial"/>
          <w:color w:val="0000FF"/>
          <w:sz w:val="22"/>
          <w:szCs w:val="22"/>
        </w:rPr>
      </w:pPr>
    </w:p>
    <w:p w14:paraId="56F86875" w14:textId="77777777" w:rsidR="00BC5B45" w:rsidRPr="00BC5B45" w:rsidRDefault="00BC5B45" w:rsidP="00BC5B45">
      <w:pPr>
        <w:pStyle w:val="Instruction"/>
        <w:shd w:val="clear" w:color="auto" w:fill="FFFFFF"/>
        <w:spacing w:before="0"/>
        <w:rPr>
          <w:color w:val="0000FF"/>
        </w:rPr>
      </w:pPr>
      <w:r w:rsidRPr="00BC5B45">
        <w:rPr>
          <w:b/>
          <w:bCs/>
          <w:i/>
          <w:iCs/>
          <w:color w:val="0000FF"/>
          <w:sz w:val="22"/>
          <w:szCs w:val="22"/>
          <w:lang w:val="en"/>
        </w:rPr>
        <w:t xml:space="preserve">Insert this section if study-related activities/financial costs involve </w:t>
      </w:r>
      <w:r w:rsidRPr="00BC5B45">
        <w:rPr>
          <w:b/>
          <w:bCs/>
          <w:i/>
          <w:iCs/>
          <w:color w:val="0000FF"/>
          <w:sz w:val="22"/>
          <w:szCs w:val="22"/>
        </w:rPr>
        <w:t>any Froedtert Health charges and/or MCW Professional charges requiring Epic Billing</w:t>
      </w:r>
    </w:p>
    <w:p w14:paraId="12CC4219" w14:textId="77777777" w:rsidR="00BC5B45" w:rsidRPr="00BC5B45" w:rsidRDefault="00BC5B45" w:rsidP="00BC5B45">
      <w:pPr>
        <w:rPr>
          <w:color w:val="0000FF"/>
        </w:rPr>
      </w:pPr>
      <w:r w:rsidRPr="00BC5B4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222C7980" w14:textId="1AA95C56" w:rsidR="00BC5B45" w:rsidRPr="005B7F2E" w:rsidRDefault="00BC5B45" w:rsidP="00BC5B45">
      <w:pPr>
        <w:pStyle w:val="BodyText"/>
        <w:keepLines/>
        <w:spacing w:before="0"/>
        <w:ind w:left="0"/>
        <w:rPr>
          <w:rFonts w:ascii="Arial" w:hAnsi="Arial" w:cs="Arial"/>
          <w:color w:val="0000FF"/>
          <w:sz w:val="22"/>
          <w:szCs w:val="22"/>
        </w:rPr>
      </w:pPr>
    </w:p>
    <w:bookmarkEnd w:id="30"/>
    <w:p w14:paraId="6A95A0D8" w14:textId="77777777" w:rsidR="00F34ADF" w:rsidRPr="005B7F2E" w:rsidRDefault="00F34ADF"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923072C19970487194DA1E953EB009CC"/>
        </w:placeholder>
        <w15:color w:val="FFFFFF"/>
      </w:sdtPr>
      <w:sdtEndPr/>
      <w:sdtContent>
        <w:p w14:paraId="09486C9E" w14:textId="77777777" w:rsidR="00F34ADF" w:rsidRPr="005B7F2E" w:rsidRDefault="00F34ADF" w:rsidP="00FE6190">
          <w:pPr>
            <w:pStyle w:val="BodyText"/>
            <w:keepLines/>
            <w:spacing w:before="0"/>
            <w:ind w:left="0"/>
            <w:rPr>
              <w:rStyle w:val="style14"/>
              <w:rFonts w:ascii="Arial" w:hAnsi="Arial" w:cs="Arial"/>
              <w:sz w:val="22"/>
              <w:szCs w:val="22"/>
            </w:rPr>
          </w:pPr>
          <w:r w:rsidRPr="005B7F2E">
            <w:rPr>
              <w:rFonts w:ascii="Arial" w:hAnsi="Arial" w:cs="Arial"/>
              <w:sz w:val="22"/>
              <w:szCs w:val="22"/>
            </w:rPr>
            <w:t>If you pa</w:t>
          </w:r>
          <w:r w:rsidR="00284A74">
            <w:rPr>
              <w:rFonts w:ascii="Arial" w:hAnsi="Arial" w:cs="Arial"/>
              <w:sz w:val="22"/>
              <w:szCs w:val="22"/>
            </w:rPr>
            <w:t>rticipate in this research</w:t>
          </w:r>
          <w:r w:rsidRPr="005B7F2E">
            <w:rPr>
              <w:rFonts w:ascii="Arial" w:hAnsi="Arial" w:cs="Arial"/>
              <w:sz w:val="22"/>
              <w:szCs w:val="22"/>
            </w:rPr>
            <w:t>, the costs of any necessary emergency medical treatment in the event of a research-related injury will be billed to you or your health insurance.</w:t>
          </w:r>
        </w:p>
      </w:sdtContent>
    </w:sdt>
    <w:p w14:paraId="3A7B9D53"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334F4E4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284A74">
        <w:rPr>
          <w:u w:val="none"/>
        </w:rPr>
        <w:t>PROJECT</w:t>
      </w:r>
      <w:r w:rsidR="00490CA7" w:rsidRPr="00A440F5">
        <w:rPr>
          <w:u w:val="none"/>
        </w:rPr>
        <w:t>?</w:t>
      </w:r>
    </w:p>
    <w:p w14:paraId="047A9419" w14:textId="0711A433"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9B421C">
        <w:rPr>
          <w:rFonts w:cs="Arial"/>
          <w:b/>
          <w:i/>
          <w:color w:val="0000FF"/>
          <w:sz w:val="22"/>
          <w:szCs w:val="22"/>
        </w:rPr>
        <w:t xml:space="preserve"> </w:t>
      </w:r>
      <w:r w:rsidRPr="005B7F2E">
        <w:rPr>
          <w:rFonts w:cs="Arial"/>
          <w:b/>
          <w:i/>
          <w:color w:val="0000FF"/>
          <w:sz w:val="22"/>
          <w:szCs w:val="22"/>
        </w:rPr>
        <w:t xml:space="preserve"> 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6D902D30"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BC3367">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4F228DC9"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7BA641E4" w14:textId="77777777" w:rsidR="00D272D1" w:rsidRPr="005B7F2E" w:rsidRDefault="00D272D1" w:rsidP="00FE6190">
      <w:pPr>
        <w:pStyle w:val="BodyText"/>
        <w:keepLines/>
        <w:spacing w:before="0"/>
        <w:rPr>
          <w:rFonts w:ascii="Arial" w:hAnsi="Arial" w:cs="Arial"/>
          <w:color w:val="0000FF"/>
          <w:sz w:val="22"/>
          <w:szCs w:val="22"/>
          <w:lang w:val="en"/>
        </w:rPr>
      </w:pPr>
    </w:p>
    <w:p w14:paraId="343ABAEB"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4C21A336" w14:textId="6A46D1AB" w:rsidR="00711255" w:rsidRPr="00E460E2" w:rsidRDefault="005053A5" w:rsidP="00FE6190">
      <w:pPr>
        <w:pStyle w:val="BodyText"/>
        <w:keepLines/>
        <w:numPr>
          <w:ilvl w:val="0"/>
          <w:numId w:val="29"/>
        </w:numPr>
        <w:tabs>
          <w:tab w:val="clear" w:pos="720"/>
          <w:tab w:val="num" w:pos="360"/>
        </w:tabs>
        <w:spacing w:before="0"/>
        <w:ind w:left="360"/>
        <w:rPr>
          <w:rFonts w:ascii="Arial" w:hAnsi="Arial" w:cs="Arial"/>
          <w:sz w:val="22"/>
          <w:szCs w:val="22"/>
          <w:lang w:val="en"/>
        </w:rPr>
      </w:pPr>
      <w:r>
        <w:rPr>
          <w:rFonts w:ascii="Arial" w:hAnsi="Arial" w:cs="Arial"/>
          <w:sz w:val="22"/>
          <w:szCs w:val="22"/>
          <w:lang w:val="en"/>
        </w:rPr>
        <w:lastRenderedPageBreak/>
        <w:t xml:space="preserve">The </w:t>
      </w:r>
      <w:r w:rsidR="00F87726">
        <w:rPr>
          <w:rFonts w:ascii="Arial" w:hAnsi="Arial" w:cs="Arial"/>
          <w:sz w:val="22"/>
          <w:szCs w:val="22"/>
          <w:lang w:val="en"/>
        </w:rPr>
        <w:t>research</w:t>
      </w:r>
      <w:r>
        <w:rPr>
          <w:rFonts w:ascii="Arial" w:hAnsi="Arial" w:cs="Arial"/>
          <w:sz w:val="22"/>
          <w:szCs w:val="22"/>
          <w:lang w:val="en"/>
        </w:rPr>
        <w:t xml:space="preserve"> s</w:t>
      </w:r>
      <w:r w:rsidR="00711255" w:rsidRPr="00E460E2">
        <w:rPr>
          <w:rFonts w:ascii="Arial" w:hAnsi="Arial" w:cs="Arial"/>
          <w:sz w:val="22"/>
          <w:szCs w:val="22"/>
          <w:lang w:val="en"/>
        </w:rPr>
        <w:t xml:space="preserve">ponsor, other researchers, or research companies may patent or sell products, discoveries and data or information that result from this research. Neither </w:t>
      </w:r>
      <w:r>
        <w:rPr>
          <w:rFonts w:ascii="Arial" w:hAnsi="Arial" w:cs="Arial"/>
          <w:sz w:val="22"/>
          <w:szCs w:val="22"/>
          <w:lang w:val="en"/>
        </w:rPr>
        <w:t xml:space="preserve">the </w:t>
      </w:r>
      <w:r w:rsidR="00F87726">
        <w:rPr>
          <w:rFonts w:ascii="Arial" w:hAnsi="Arial" w:cs="Arial"/>
          <w:sz w:val="22"/>
          <w:szCs w:val="22"/>
          <w:lang w:val="en"/>
        </w:rPr>
        <w:t>research</w:t>
      </w:r>
      <w:r>
        <w:rPr>
          <w:rFonts w:ascii="Arial" w:hAnsi="Arial" w:cs="Arial"/>
          <w:sz w:val="22"/>
          <w:szCs w:val="22"/>
          <w:lang w:val="en"/>
        </w:rPr>
        <w:t xml:space="preserve"> s</w:t>
      </w:r>
      <w:r w:rsidR="00711255" w:rsidRPr="00E460E2">
        <w:rPr>
          <w:rFonts w:ascii="Arial" w:hAnsi="Arial" w:cs="Arial"/>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E460E2">
        <w:rPr>
          <w:rFonts w:ascii="Arial" w:hAnsi="Arial" w:cs="Arial"/>
          <w:sz w:val="22"/>
          <w:szCs w:val="22"/>
          <w:lang w:val="en"/>
        </w:rPr>
        <w:t>s</w:t>
      </w:r>
      <w:r w:rsidR="00711255" w:rsidRPr="00E460E2">
        <w:rPr>
          <w:rFonts w:ascii="Arial" w:hAnsi="Arial" w:cs="Arial"/>
          <w:sz w:val="22"/>
          <w:szCs w:val="22"/>
          <w:lang w:val="en"/>
        </w:rPr>
        <w:t>&gt;.</w:t>
      </w:r>
    </w:p>
    <w:p w14:paraId="417F204A" w14:textId="77777777" w:rsidR="0094291C" w:rsidRPr="005B7F2E" w:rsidRDefault="0094291C" w:rsidP="00473C0D">
      <w:pPr>
        <w:pStyle w:val="BodyText"/>
        <w:spacing w:before="0"/>
        <w:ind w:left="0"/>
        <w:rPr>
          <w:rFonts w:ascii="Arial" w:hAnsi="Arial" w:cs="Arial"/>
          <w:b/>
          <w:sz w:val="22"/>
          <w:szCs w:val="22"/>
        </w:rPr>
      </w:pPr>
    </w:p>
    <w:p w14:paraId="45069046"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27D99BA8"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23547C8" w14:textId="1AB8BD9F" w:rsidR="00BA2017" w:rsidRPr="005B7F2E" w:rsidRDefault="00872021" w:rsidP="00FE6190">
      <w:pPr>
        <w:pStyle w:val="BodyText"/>
        <w:keepLines/>
        <w:spacing w:before="0"/>
        <w:ind w:left="0"/>
        <w:rPr>
          <w:rFonts w:ascii="Arial" w:hAnsi="Arial" w:cs="Arial"/>
          <w:sz w:val="22"/>
          <w:szCs w:val="22"/>
        </w:rPr>
      </w:pPr>
      <w:sdt>
        <w:sdtPr>
          <w:rPr>
            <w:rFonts w:ascii="Arial" w:hAnsi="Arial" w:cs="Arial"/>
            <w:sz w:val="22"/>
            <w:szCs w:val="22"/>
          </w:rPr>
          <w:id w:val="2023657510"/>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BC3367">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BC3367">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sdt>
        <w:sdtPr>
          <w:rPr>
            <w:rFonts w:ascii="Arial" w:hAnsi="Arial" w:cs="Arial"/>
            <w:sz w:val="22"/>
            <w:szCs w:val="22"/>
            <w:lang w:val="en"/>
          </w:rPr>
          <w:id w:val="-876461214"/>
          <w:lock w:val="sdtContentLocked"/>
          <w:placeholder>
            <w:docPart w:val="DefaultPlaceholder_-1854013440"/>
          </w:placeholder>
          <w15:color w:val="FFFFFF"/>
        </w:sdtPr>
        <w:sdtEndPr>
          <w:rPr>
            <w:lang w:val="en-US"/>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310FB600"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42C5D885"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[List/describe the different kinds of routine care for this condition or symptoms.]</w:t>
      </w:r>
    </w:p>
    <w:p w14:paraId="3B103AD6"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BC3367">
        <w:rPr>
          <w:rFonts w:ascii="Arial" w:hAnsi="Arial" w:cs="Arial"/>
          <w:color w:val="0000FF"/>
          <w:sz w:val="22"/>
          <w:szCs w:val="22"/>
          <w:lang w:val="en"/>
        </w:rPr>
        <w:t>project</w:t>
      </w:r>
    </w:p>
    <w:p w14:paraId="78ADF962"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w:t>
      </w:r>
      <w:r w:rsidR="00BC3367">
        <w:rPr>
          <w:rFonts w:ascii="Arial" w:hAnsi="Arial" w:cs="Arial"/>
          <w:color w:val="0000FF"/>
          <w:sz w:val="22"/>
          <w:szCs w:val="22"/>
        </w:rPr>
        <w:t xml:space="preserve">also </w:t>
      </w:r>
      <w:r w:rsidRPr="005B7F2E">
        <w:rPr>
          <w:rFonts w:ascii="Arial" w:hAnsi="Arial" w:cs="Arial"/>
          <w:color w:val="0000FF"/>
          <w:sz w:val="22"/>
          <w:szCs w:val="22"/>
        </w:rPr>
        <w:t xml:space="preserve">be available without being in any research </w:t>
      </w:r>
      <w:r w:rsidR="00BC3367">
        <w:rPr>
          <w:rFonts w:ascii="Arial" w:hAnsi="Arial" w:cs="Arial"/>
          <w:color w:val="0000FF"/>
          <w:sz w:val="22"/>
          <w:szCs w:val="22"/>
        </w:rPr>
        <w:t>project</w:t>
      </w:r>
      <w:r w:rsidRPr="005B7F2E">
        <w:rPr>
          <w:rFonts w:ascii="Arial" w:hAnsi="Arial" w:cs="Arial"/>
          <w:color w:val="0000FF"/>
          <w:sz w:val="22"/>
          <w:szCs w:val="22"/>
        </w:rPr>
        <w:t>.</w:t>
      </w:r>
    </w:p>
    <w:p w14:paraId="4545160B"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066B7E23" w14:textId="464661F5" w:rsidR="00005C10" w:rsidRPr="005B7F2E" w:rsidRDefault="00872021" w:rsidP="00FE6190">
      <w:pPr>
        <w:pStyle w:val="BodyTextBullet1"/>
        <w:keepLines/>
        <w:numPr>
          <w:ilvl w:val="0"/>
          <w:numId w:val="0"/>
        </w:numPr>
        <w:spacing w:before="0"/>
        <w:rPr>
          <w:rFonts w:ascii="Arial" w:hAnsi="Arial" w:cs="Arial"/>
          <w:sz w:val="22"/>
          <w:szCs w:val="22"/>
        </w:rPr>
      </w:pPr>
      <w:sdt>
        <w:sdtPr>
          <w:rPr>
            <w:rFonts w:ascii="Arial" w:hAnsi="Arial" w:cs="Arial"/>
            <w:sz w:val="22"/>
            <w:szCs w:val="22"/>
          </w:rPr>
          <w:id w:val="709995883"/>
          <w:lock w:val="sdtContentLocked"/>
          <w:placeholder>
            <w:docPart w:val="DefaultPlaceholder_-1854013440"/>
          </w:placeholder>
          <w15:color w:val="FFFFFF"/>
        </w:sdtPr>
        <w:sdtEndPr/>
        <w:sdtContent>
          <w:r w:rsidR="00005C10" w:rsidRPr="005B7F2E">
            <w:rPr>
              <w:rFonts w:ascii="Arial" w:hAnsi="Arial" w:cs="Arial"/>
              <w:sz w:val="22"/>
              <w:szCs w:val="22"/>
            </w:rPr>
            <w:t>The</w:t>
          </w:r>
        </w:sdtContent>
      </w:sdt>
      <w:r w:rsidR="00005C10" w:rsidRPr="005B7F2E">
        <w:rPr>
          <w:rFonts w:ascii="Arial" w:hAnsi="Arial" w:cs="Arial"/>
          <w:sz w:val="22"/>
          <w:szCs w:val="22"/>
        </w:rPr>
        <w:t xml:space="preserv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sdt>
        <w:sdtPr>
          <w:rPr>
            <w:rFonts w:ascii="Arial" w:hAnsi="Arial" w:cs="Arial"/>
            <w:sz w:val="22"/>
            <w:szCs w:val="22"/>
            <w:lang w:val="en"/>
          </w:rPr>
          <w:id w:val="2051954252"/>
          <w:lock w:val="sdtContentLocked"/>
          <w:placeholder>
            <w:docPart w:val="DefaultPlaceholder_-1854013440"/>
          </w:placeholder>
          <w15:color w:val="FFFFFF"/>
        </w:sdtPr>
        <w:sdtEndPr>
          <w:rPr>
            <w:lang w:val="en-US"/>
          </w:rPr>
        </w:sdtEndPr>
        <w:sdtContent>
          <w:r w:rsidR="00005C10" w:rsidRPr="005B7F2E">
            <w:rPr>
              <w:rFonts w:ascii="Arial" w:hAnsi="Arial" w:cs="Arial"/>
              <w:sz w:val="22"/>
              <w:szCs w:val="22"/>
            </w:rPr>
            <w:t>can explain both the possible benefits and the risks of other options that are available to you.</w:t>
          </w:r>
        </w:sdtContent>
      </w:sdt>
    </w:p>
    <w:p w14:paraId="64D2CBE5" w14:textId="77777777" w:rsidR="00570F00" w:rsidRPr="005B7F2E" w:rsidRDefault="00570F00" w:rsidP="00473C0D">
      <w:pPr>
        <w:rPr>
          <w:rFonts w:ascii="Arial" w:hAnsi="Arial" w:cs="Arial"/>
          <w:sz w:val="22"/>
          <w:szCs w:val="22"/>
        </w:rPr>
      </w:pPr>
    </w:p>
    <w:p w14:paraId="05E4FF77"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BC3367">
        <w:rPr>
          <w:u w:val="none"/>
        </w:rPr>
        <w:t>PROJECT</w:t>
      </w:r>
      <w:r w:rsidR="006B65C8" w:rsidRPr="00A440F5">
        <w:rPr>
          <w:u w:val="none"/>
        </w:rPr>
        <w:t>?</w:t>
      </w:r>
    </w:p>
    <w:p w14:paraId="3D292197" w14:textId="77777777" w:rsidR="0093677C" w:rsidRDefault="00872021"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923072C19970487194DA1E953EB009CC"/>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923072C19970487194DA1E953EB009CC"/>
          </w:placeholder>
          <w15:color w:val="FFFFFF"/>
        </w:sdtPr>
        <w:sdtEndPr/>
        <w:sdtContent>
          <w:r w:rsidR="00D8134A" w:rsidRPr="005B7F2E">
            <w:rPr>
              <w:rFonts w:ascii="Arial" w:hAnsi="Arial" w:cs="Arial"/>
              <w:sz w:val="22"/>
              <w:szCs w:val="22"/>
            </w:rPr>
            <w:t xml:space="preserve">that might change your mind about being in the </w:t>
          </w:r>
          <w:r w:rsidR="00BC3367">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C3367">
            <w:rPr>
              <w:rFonts w:ascii="Arial" w:hAnsi="Arial" w:cs="Arial"/>
              <w:sz w:val="22"/>
              <w:szCs w:val="22"/>
            </w:rPr>
            <w:t>project</w:t>
          </w:r>
          <w:r w:rsidR="0093677C" w:rsidRPr="005B7F2E">
            <w:rPr>
              <w:rFonts w:ascii="Arial" w:hAnsi="Arial" w:cs="Arial"/>
              <w:sz w:val="22"/>
              <w:szCs w:val="22"/>
            </w:rPr>
            <w:t>.</w:t>
          </w:r>
        </w:sdtContent>
      </w:sdt>
    </w:p>
    <w:p w14:paraId="6DFA81E2" w14:textId="77777777" w:rsidR="00464491" w:rsidRDefault="00464491" w:rsidP="00EF66A7">
      <w:pPr>
        <w:rPr>
          <w:rFonts w:ascii="Arial" w:hAnsi="Arial" w:cs="Arial"/>
          <w:sz w:val="22"/>
          <w:szCs w:val="22"/>
        </w:rPr>
      </w:pPr>
    </w:p>
    <w:p w14:paraId="3E55A7BF" w14:textId="77777777" w:rsidR="00464491" w:rsidRPr="005B7F2E" w:rsidRDefault="00464491" w:rsidP="00EF66A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71132E9" w14:textId="77777777" w:rsidR="00464491" w:rsidRDefault="00872021" w:rsidP="00EF66A7">
      <w:pPr>
        <w:rPr>
          <w:rFonts w:ascii="Arial" w:hAnsi="Arial" w:cs="Arial"/>
          <w:sz w:val="22"/>
          <w:szCs w:val="22"/>
        </w:rPr>
      </w:pPr>
      <w:sdt>
        <w:sdtPr>
          <w:rPr>
            <w:rFonts w:ascii="Arial" w:hAnsi="Arial" w:cs="Arial"/>
            <w:sz w:val="22"/>
            <w:szCs w:val="22"/>
          </w:rPr>
          <w:alias w:val="D4"/>
          <w:tag w:val="D4"/>
          <w:id w:val="1170527936"/>
          <w:lock w:val="contentLocked"/>
          <w:placeholder>
            <w:docPart w:val="AC83F4BF7C474EFE9041D6F441436587"/>
          </w:placeholder>
          <w15:color w:val="FFFFFF"/>
        </w:sdtPr>
        <w:sdtEndPr>
          <w:rPr>
            <w:color w:val="0000FF"/>
          </w:rPr>
        </w:sdtEndPr>
        <w:sdtContent>
          <w:r w:rsidR="00464491">
            <w:rPr>
              <w:rFonts w:ascii="Arial" w:hAnsi="Arial" w:cs="Arial"/>
              <w:sz w:val="22"/>
              <w:szCs w:val="22"/>
            </w:rPr>
            <w:t>When research</w:t>
          </w:r>
        </w:sdtContent>
      </w:sdt>
      <w:r w:rsidR="00464491" w:rsidRPr="006E5F27">
        <w:rPr>
          <w:rFonts w:ascii="Arial" w:hAnsi="Arial" w:cs="Arial"/>
          <w:color w:val="0000FF"/>
          <w:sz w:val="22"/>
          <w:szCs w:val="22"/>
        </w:rPr>
        <w:t xml:space="preserve"> [</w:t>
      </w:r>
      <w:r w:rsidR="00464491">
        <w:rPr>
          <w:rFonts w:ascii="Arial" w:hAnsi="Arial" w:cs="Arial"/>
          <w:color w:val="0000FF"/>
          <w:sz w:val="22"/>
          <w:szCs w:val="22"/>
        </w:rPr>
        <w:t>data/biospecimens/images/etc.</w:t>
      </w:r>
      <w:r w:rsidR="00464491" w:rsidRPr="006E5F27">
        <w:rPr>
          <w:rFonts w:ascii="Arial" w:hAnsi="Arial" w:cs="Arial"/>
          <w:color w:val="0000FF"/>
          <w:sz w:val="22"/>
          <w:szCs w:val="22"/>
        </w:rPr>
        <w:t>]</w:t>
      </w:r>
      <w:r w:rsidR="00464491">
        <w:rPr>
          <w:rFonts w:ascii="Arial" w:hAnsi="Arial" w:cs="Arial"/>
          <w:color w:val="0000FF"/>
          <w:sz w:val="22"/>
          <w:szCs w:val="22"/>
        </w:rPr>
        <w:t xml:space="preserve"> is/are</w:t>
      </w:r>
      <w:r w:rsidR="00464491"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83F4BF7C474EFE9041D6F441436587"/>
          </w:placeholder>
          <w15:color w:val="FFFFFF"/>
        </w:sdtPr>
        <w:sdtEndPr/>
        <w:sdtContent>
          <w:r w:rsidR="00464491">
            <w:rPr>
              <w:rFonts w:ascii="Arial" w:hAnsi="Arial" w:cs="Arial"/>
              <w:sz w:val="22"/>
              <w:szCs w:val="22"/>
            </w:rPr>
            <w:t xml:space="preserve">collected and analyzed </w:t>
          </w:r>
          <w:r w:rsidR="0046449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464491">
            <w:rPr>
              <w:rFonts w:ascii="Arial" w:hAnsi="Arial" w:cs="Arial"/>
              <w:sz w:val="22"/>
              <w:szCs w:val="22"/>
            </w:rPr>
            <w:t>ent is required or appropriate)</w:t>
          </w:r>
          <w:r w:rsidR="00464491" w:rsidRPr="00414ACF">
            <w:rPr>
              <w:rFonts w:ascii="Arial" w:hAnsi="Arial" w:cs="Arial"/>
              <w:sz w:val="22"/>
              <w:szCs w:val="22"/>
            </w:rPr>
            <w:t>.</w:t>
          </w:r>
        </w:sdtContent>
      </w:sdt>
      <w:r w:rsidR="00464491" w:rsidRPr="005B7F2E">
        <w:rPr>
          <w:rFonts w:ascii="Arial" w:hAnsi="Arial" w:cs="Arial"/>
          <w:sz w:val="22"/>
          <w:szCs w:val="22"/>
        </w:rPr>
        <w:t xml:space="preserve">  </w:t>
      </w:r>
    </w:p>
    <w:p w14:paraId="69DAFD64" w14:textId="77777777" w:rsidR="00464491" w:rsidRDefault="00464491" w:rsidP="00EF66A7">
      <w:pPr>
        <w:rPr>
          <w:rFonts w:ascii="Arial" w:hAnsi="Arial" w:cs="Arial"/>
          <w:sz w:val="22"/>
          <w:szCs w:val="22"/>
        </w:rPr>
      </w:pPr>
    </w:p>
    <w:p w14:paraId="1137E323" w14:textId="77777777" w:rsidR="00464491" w:rsidRPr="00854C8C" w:rsidRDefault="00872021" w:rsidP="00EF66A7">
      <w:pPr>
        <w:rPr>
          <w:rFonts w:ascii="Arial" w:hAnsi="Arial" w:cs="Arial"/>
          <w:sz w:val="22"/>
          <w:szCs w:val="22"/>
        </w:rPr>
      </w:pPr>
      <w:sdt>
        <w:sdtPr>
          <w:rPr>
            <w:rFonts w:ascii="Arial" w:hAnsi="Arial" w:cs="Arial"/>
            <w:sz w:val="22"/>
            <w:szCs w:val="22"/>
          </w:rPr>
          <w:id w:val="1101154057"/>
          <w:lock w:val="contentLocked"/>
          <w:placeholder>
            <w:docPart w:val="3137DCBC73094726AA468FB4FD44B959"/>
          </w:placeholder>
          <w15:color w:val="FFFFFF"/>
        </w:sdtPr>
        <w:sdtEndPr/>
        <w:sdtContent>
          <w:r w:rsidR="00464491"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1094436281"/>
          <w:lock w:val="contentLocked"/>
          <w:placeholder>
            <w:docPart w:val="3137DCBC73094726AA468FB4FD44B959"/>
          </w:placeholder>
          <w15:color w:val="FFFFFF"/>
        </w:sdtPr>
        <w:sdtEndPr/>
        <w:sdtContent>
          <w:r w:rsidR="00464491" w:rsidRPr="00854C8C">
            <w:rPr>
              <w:rFonts w:ascii="Arial" w:hAnsi="Arial" w:cs="Arial"/>
              <w:sz w:val="22"/>
              <w:szCs w:val="22"/>
            </w:rPr>
            <w:t>The results of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placed in your medical record.</w:t>
          </w:r>
        </w:sdtContent>
      </w:sdt>
      <w:r w:rsidR="00464491" w:rsidRPr="00854C8C">
        <w:rPr>
          <w:rFonts w:ascii="Arial" w:hAnsi="Arial" w:cs="Arial"/>
          <w:sz w:val="22"/>
          <w:szCs w:val="22"/>
        </w:rPr>
        <w:t xml:space="preserve"> </w:t>
      </w:r>
    </w:p>
    <w:p w14:paraId="28116838" w14:textId="77777777" w:rsidR="00464491" w:rsidRPr="00854C8C" w:rsidRDefault="00464491" w:rsidP="00EF66A7">
      <w:pPr>
        <w:rPr>
          <w:rFonts w:ascii="Arial" w:hAnsi="Arial" w:cs="Arial"/>
          <w:sz w:val="22"/>
          <w:szCs w:val="22"/>
        </w:rPr>
      </w:pPr>
    </w:p>
    <w:p w14:paraId="3ED7F027" w14:textId="77777777" w:rsidR="00464491" w:rsidRPr="00854C8C" w:rsidRDefault="00872021" w:rsidP="00EF66A7">
      <w:pPr>
        <w:rPr>
          <w:rFonts w:ascii="Arial" w:hAnsi="Arial" w:cs="Arial"/>
          <w:sz w:val="22"/>
          <w:szCs w:val="22"/>
        </w:rPr>
      </w:pPr>
      <w:sdt>
        <w:sdtPr>
          <w:rPr>
            <w:rFonts w:ascii="Arial" w:hAnsi="Arial" w:cs="Arial"/>
            <w:sz w:val="22"/>
            <w:szCs w:val="22"/>
          </w:rPr>
          <w:id w:val="-1318953849"/>
          <w:lock w:val="contentLocked"/>
          <w:placeholder>
            <w:docPart w:val="3137DCBC73094726AA468FB4FD44B959"/>
          </w:placeholder>
          <w15:color w:val="FFFFFF"/>
        </w:sdtPr>
        <w:sdtEndPr/>
        <w:sdtContent>
          <w:r w:rsidR="00464491" w:rsidRPr="00854C8C">
            <w:rPr>
              <w:rFonts w:ascii="Arial" w:hAnsi="Arial" w:cs="Arial"/>
              <w:sz w:val="22"/>
              <w:szCs w:val="22"/>
            </w:rPr>
            <w:t>The results from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3954432"/>
          <w:lock w:val="contentLocked"/>
          <w:placeholder>
            <w:docPart w:val="3137DCBC73094726AA468FB4FD44B959"/>
          </w:placeholder>
          <w15:color w:val="FFFFFF"/>
        </w:sdtPr>
        <w:sdtEndPr/>
        <w:sdtContent>
          <w:r w:rsidR="00464491" w:rsidRPr="00854C8C">
            <w:rPr>
              <w:rFonts w:ascii="Arial" w:hAnsi="Arial" w:cs="Arial"/>
              <w:sz w:val="22"/>
              <w:szCs w:val="22"/>
            </w:rPr>
            <w:t>we collect in this research study</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are/are not</w:t>
      </w:r>
      <w:r w:rsidR="00464491" w:rsidRPr="00854C8C">
        <w:rPr>
          <w:rFonts w:ascii="Arial" w:hAnsi="Arial" w:cs="Arial"/>
          <w:sz w:val="22"/>
          <w:szCs w:val="22"/>
        </w:rPr>
        <w:t xml:space="preserve"> </w:t>
      </w:r>
      <w:sdt>
        <w:sdtPr>
          <w:rPr>
            <w:rFonts w:ascii="Arial" w:hAnsi="Arial" w:cs="Arial"/>
            <w:sz w:val="22"/>
            <w:szCs w:val="22"/>
          </w:rPr>
          <w:id w:val="-284511656"/>
          <w:lock w:val="contentLocked"/>
          <w:placeholder>
            <w:docPart w:val="3137DCBC73094726AA468FB4FD44B959"/>
          </w:placeholder>
          <w15:color w:val="FFFFFF"/>
        </w:sdtPr>
        <w:sdtEndPr/>
        <w:sdtContent>
          <w:r w:rsidR="00464491" w:rsidRPr="00854C8C">
            <w:rPr>
              <w:rFonts w:ascii="Arial" w:hAnsi="Arial" w:cs="Arial"/>
              <w:sz w:val="22"/>
              <w:szCs w:val="22"/>
            </w:rPr>
            <w:t>the same quality as what you would receive as part of your health care.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464491" w:rsidRPr="00854C8C">
        <w:rPr>
          <w:rFonts w:ascii="Arial" w:hAnsi="Arial" w:cs="Arial"/>
          <w:sz w:val="22"/>
          <w:szCs w:val="22"/>
        </w:rPr>
        <w:t xml:space="preserve"> </w:t>
      </w:r>
    </w:p>
    <w:p w14:paraId="7D24F0C4" w14:textId="77777777" w:rsidR="00464491" w:rsidRPr="00854C8C" w:rsidRDefault="00464491" w:rsidP="00EF66A7">
      <w:pPr>
        <w:rPr>
          <w:rFonts w:ascii="Arial" w:hAnsi="Arial" w:cs="Arial"/>
          <w:sz w:val="22"/>
          <w:szCs w:val="22"/>
        </w:rPr>
      </w:pPr>
    </w:p>
    <w:p w14:paraId="0D357EED" w14:textId="6F63C262" w:rsidR="00464491" w:rsidRDefault="00464491" w:rsidP="00EF66A7">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61251C3D" w14:textId="67B94D10" w:rsidR="00790B7B" w:rsidRDefault="00790B7B" w:rsidP="00EF66A7">
      <w:pPr>
        <w:rPr>
          <w:rFonts w:ascii="Arial" w:hAnsi="Arial" w:cs="Arial"/>
          <w:sz w:val="22"/>
          <w:szCs w:val="22"/>
        </w:rPr>
      </w:pPr>
    </w:p>
    <w:p w14:paraId="68F21BB4" w14:textId="77777777" w:rsidR="00790B7B" w:rsidRPr="005B7F2E" w:rsidRDefault="00790B7B" w:rsidP="00790B7B">
      <w:pPr>
        <w:rPr>
          <w:rFonts w:ascii="Arial" w:hAnsi="Arial" w:cs="Arial"/>
          <w:sz w:val="22"/>
          <w:szCs w:val="22"/>
        </w:rPr>
      </w:pPr>
    </w:p>
    <w:p w14:paraId="2B1DAC7F" w14:textId="77777777" w:rsidR="00790B7B" w:rsidRPr="005B7F2E" w:rsidRDefault="00790B7B" w:rsidP="00790B7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C6F5164" w14:textId="274B77E1" w:rsidR="00790B7B" w:rsidRDefault="00790B7B" w:rsidP="00790B7B">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5922738" w14:textId="77777777" w:rsidR="00790B7B" w:rsidRDefault="00790B7B" w:rsidP="00790B7B">
      <w:pPr>
        <w:rPr>
          <w:rFonts w:ascii="Arial" w:hAnsi="Arial" w:cs="Arial"/>
          <w:sz w:val="22"/>
          <w:szCs w:val="22"/>
        </w:rPr>
      </w:pPr>
    </w:p>
    <w:p w14:paraId="12F76A89" w14:textId="77777777" w:rsidR="00790B7B" w:rsidRPr="00854C8C" w:rsidRDefault="00790B7B" w:rsidP="00790B7B">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8BEBF6B" w14:textId="77777777" w:rsidR="00790B7B" w:rsidRPr="00854C8C" w:rsidRDefault="00790B7B" w:rsidP="00790B7B">
      <w:pPr>
        <w:rPr>
          <w:rFonts w:ascii="Arial" w:hAnsi="Arial" w:cs="Arial"/>
          <w:sz w:val="22"/>
          <w:szCs w:val="22"/>
        </w:rPr>
      </w:pPr>
    </w:p>
    <w:p w14:paraId="08C247D0" w14:textId="77777777" w:rsidR="00790B7B" w:rsidRPr="00854C8C" w:rsidRDefault="00790B7B" w:rsidP="00790B7B">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49A52C" w14:textId="77777777" w:rsidR="00790B7B" w:rsidRPr="00854C8C" w:rsidRDefault="00790B7B" w:rsidP="00790B7B">
      <w:pPr>
        <w:rPr>
          <w:rFonts w:ascii="Arial" w:hAnsi="Arial" w:cs="Arial"/>
          <w:sz w:val="22"/>
          <w:szCs w:val="22"/>
        </w:rPr>
      </w:pPr>
    </w:p>
    <w:p w14:paraId="44523BB6" w14:textId="77777777" w:rsidR="00790B7B" w:rsidRPr="005B7F2E" w:rsidRDefault="00790B7B" w:rsidP="00790B7B">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4ACE5726" w14:textId="77777777" w:rsidR="00790B7B" w:rsidRPr="005B7F2E" w:rsidRDefault="00790B7B" w:rsidP="00EF66A7">
      <w:pPr>
        <w:rPr>
          <w:rFonts w:ascii="Arial" w:hAnsi="Arial" w:cs="Arial"/>
          <w:sz w:val="22"/>
          <w:szCs w:val="22"/>
        </w:rPr>
      </w:pPr>
    </w:p>
    <w:p w14:paraId="5852F6FB" w14:textId="77777777" w:rsidR="00464491" w:rsidRDefault="00464491" w:rsidP="00EF66A7">
      <w:pPr>
        <w:rPr>
          <w:rFonts w:ascii="Arial" w:hAnsi="Arial" w:cs="Arial"/>
          <w:sz w:val="22"/>
          <w:szCs w:val="22"/>
        </w:rPr>
      </w:pPr>
    </w:p>
    <w:p w14:paraId="01D9CD75" w14:textId="77777777" w:rsidR="00464491" w:rsidRPr="005B7F2E" w:rsidRDefault="00464491" w:rsidP="00EF66A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BABC5EA" w14:textId="77777777" w:rsidR="00464491" w:rsidRDefault="00464491" w:rsidP="00EF66A7">
      <w:pPr>
        <w:pStyle w:val="BodyText"/>
        <w:spacing w:before="0"/>
        <w:ind w:left="0"/>
        <w:rPr>
          <w:rFonts w:ascii="Arial" w:hAnsi="Arial" w:cs="Arial"/>
          <w:b/>
          <w:sz w:val="22"/>
          <w:szCs w:val="22"/>
          <w:u w:val="single"/>
        </w:rPr>
      </w:pPr>
    </w:p>
    <w:p w14:paraId="27D475A2" w14:textId="77777777" w:rsidR="00464491" w:rsidRPr="007258AD" w:rsidRDefault="00872021" w:rsidP="00EF66A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When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BD5280">
        <w:rPr>
          <w:rFonts w:ascii="Arial" w:hAnsi="Arial" w:cs="Arial"/>
          <w:color w:val="000000" w:themeColor="text1"/>
          <w:sz w:val="22"/>
          <w:shd w:val="clear" w:color="auto" w:fill="FFFFFF"/>
        </w:rPr>
        <w:t xml:space="preserve"> </w:t>
      </w:r>
      <w:r w:rsidR="00464491"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3137DCBC73094726AA468FB4FD44B959"/>
          </w:placeholder>
          <w15:color w:val="FFFFFF"/>
        </w:sdtPr>
        <w:sdtEndPr>
          <w:rPr>
            <w:color w:val="000000" w:themeColor="text1"/>
          </w:rPr>
        </w:sdtEndPr>
        <w:sdtContent>
          <w:r w:rsidR="00464491"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1CB1873E" w14:textId="77777777" w:rsidR="00464491" w:rsidRPr="007258AD" w:rsidRDefault="00464491" w:rsidP="00EF66A7">
      <w:pPr>
        <w:rPr>
          <w:rFonts w:ascii="Arial" w:hAnsi="Arial" w:cs="Arial"/>
          <w:color w:val="000000" w:themeColor="text1"/>
          <w:sz w:val="22"/>
        </w:rPr>
      </w:pPr>
    </w:p>
    <w:p w14:paraId="619E229F" w14:textId="77777777" w:rsidR="00464491" w:rsidRPr="00492FDB" w:rsidRDefault="00872021" w:rsidP="00EF66A7">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The results from the</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 xml:space="preserve">we collect in this research study are not the same quality as what you would receive as part of your health care, so you will not be </w:t>
          </w:r>
          <w:r w:rsidR="00464491" w:rsidRPr="007258AD">
            <w:rPr>
              <w:rFonts w:ascii="Arial" w:hAnsi="Arial" w:cs="Arial"/>
              <w:color w:val="000000" w:themeColor="text1"/>
              <w:sz w:val="22"/>
              <w:shd w:val="clear" w:color="auto" w:fill="FFFFFF"/>
            </w:rPr>
            <w:lastRenderedPageBreak/>
            <w:t>informed of any clinically relevant research findings. The results of your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will not be placed in your medical record.</w:t>
          </w:r>
        </w:sdtContent>
      </w:sdt>
      <w:r w:rsidR="00464491" w:rsidRPr="007258AD">
        <w:rPr>
          <w:rFonts w:ascii="Arial" w:hAnsi="Arial" w:cs="Arial"/>
          <w:color w:val="000000" w:themeColor="text1"/>
          <w:sz w:val="22"/>
          <w:shd w:val="clear" w:color="auto" w:fill="FFFFFF"/>
        </w:rPr>
        <w:t xml:space="preserve"> </w:t>
      </w:r>
    </w:p>
    <w:p w14:paraId="0AA32A72" w14:textId="77777777" w:rsidR="00464491" w:rsidRDefault="00464491" w:rsidP="00EF66A7">
      <w:pPr>
        <w:pStyle w:val="BodyText"/>
        <w:spacing w:before="0"/>
        <w:ind w:left="0"/>
        <w:rPr>
          <w:rFonts w:ascii="Arial" w:hAnsi="Arial" w:cs="Arial"/>
          <w:b/>
          <w:sz w:val="22"/>
          <w:szCs w:val="22"/>
          <w:u w:val="single"/>
        </w:rPr>
      </w:pPr>
    </w:p>
    <w:p w14:paraId="30A0147B" w14:textId="77777777" w:rsidR="00464491" w:rsidRPr="005B7F2E" w:rsidRDefault="00464491" w:rsidP="00473C0D">
      <w:pPr>
        <w:pStyle w:val="BodyText"/>
        <w:spacing w:before="0"/>
        <w:ind w:left="0"/>
        <w:rPr>
          <w:rFonts w:ascii="Arial" w:hAnsi="Arial" w:cs="Arial"/>
          <w:b/>
          <w:sz w:val="22"/>
          <w:szCs w:val="22"/>
          <w:u w:val="single"/>
        </w:rPr>
      </w:pPr>
    </w:p>
    <w:p w14:paraId="083E8DF3"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C3367">
        <w:rPr>
          <w:u w:val="none"/>
        </w:rPr>
        <w:t>PROJECT</w:t>
      </w:r>
      <w:r w:rsidR="006B65C8" w:rsidRPr="00A440F5">
        <w:rPr>
          <w:u w:val="none"/>
        </w:rPr>
        <w:t xml:space="preserve">? </w:t>
      </w:r>
    </w:p>
    <w:bookmarkStart w:id="31" w:name="_Hlk504134606" w:displacedByCustomXml="next"/>
    <w:sdt>
      <w:sdtPr>
        <w:rPr>
          <w:rStyle w:val="Emphasis"/>
          <w:rFonts w:ascii="Arial" w:hAnsi="Arial" w:cs="Arial"/>
          <w:i w:val="0"/>
          <w:lang w:val="en"/>
        </w:rPr>
        <w:alias w:val="D5"/>
        <w:tag w:val="D5"/>
        <w:id w:val="-827822935"/>
        <w:lock w:val="sdtContentLocked"/>
        <w:placeholder>
          <w:docPart w:val="923072C19970487194DA1E953EB009CC"/>
        </w:placeholder>
        <w15:color w:val="FFFFFF"/>
      </w:sdtPr>
      <w:sdtEndPr>
        <w:rPr>
          <w:rStyle w:val="Emphasis"/>
        </w:rPr>
      </w:sdtEndPr>
      <w:sdtContent>
        <w:p w14:paraId="62D85FE4"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C3367">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w:t>
          </w:r>
          <w:bookmarkEnd w:id="31"/>
          <w:r w:rsidRPr="005B7F2E">
            <w:rPr>
              <w:rStyle w:val="Emphasis"/>
              <w:rFonts w:ascii="Arial" w:hAnsi="Arial" w:cs="Arial"/>
              <w:i w:val="0"/>
              <w:lang w:val="en"/>
            </w:rPr>
            <w:t xml:space="preserve"> </w:t>
          </w:r>
        </w:p>
        <w:p w14:paraId="21E3AC02" w14:textId="77777777" w:rsidR="00F34ADF" w:rsidRPr="005B7F2E" w:rsidRDefault="00F34ADF" w:rsidP="00F34ADF">
          <w:pPr>
            <w:pStyle w:val="NoSpacing"/>
            <w:rPr>
              <w:rStyle w:val="Emphasis"/>
              <w:rFonts w:ascii="Arial" w:hAnsi="Arial" w:cs="Arial"/>
              <w:i w:val="0"/>
              <w:lang w:val="en"/>
            </w:rPr>
          </w:pPr>
        </w:p>
        <w:p w14:paraId="364A9E12"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679EEE1B" w14:textId="77777777" w:rsidR="00F34ADF" w:rsidRPr="005B7F2E" w:rsidRDefault="00872021" w:rsidP="00F34ADF">
          <w:pPr>
            <w:pStyle w:val="NoSpacing"/>
            <w:rPr>
              <w:rStyle w:val="Emphasis"/>
              <w:rFonts w:ascii="Arial" w:hAnsi="Arial" w:cs="Arial"/>
              <w:i w:val="0"/>
              <w:lang w:val="en"/>
            </w:rPr>
          </w:pPr>
        </w:p>
      </w:sdtContent>
    </w:sdt>
    <w:p w14:paraId="57216C48" w14:textId="3AA55BFA" w:rsidR="00F34ADF" w:rsidRPr="005B7F2E" w:rsidRDefault="00872021" w:rsidP="00F34ADF">
      <w:pPr>
        <w:pStyle w:val="NoSpacing"/>
        <w:rPr>
          <w:rStyle w:val="Emphasis"/>
          <w:rFonts w:ascii="Arial" w:hAnsi="Arial" w:cs="Arial"/>
          <w:i w:val="0"/>
          <w:lang w:val="en"/>
        </w:rPr>
      </w:pPr>
      <w:sdt>
        <w:sdtPr>
          <w:rPr>
            <w:rStyle w:val="Emphasis"/>
            <w:rFonts w:ascii="Arial" w:hAnsi="Arial" w:cs="Arial"/>
            <w:i w:val="0"/>
            <w:lang w:val="en"/>
          </w:rPr>
          <w:id w:val="-376703823"/>
          <w:lock w:val="sdt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BC3367">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230982" w:rsidRPr="00230982">
        <w:rPr>
          <w:rStyle w:val="Emphasis"/>
          <w:rFonts w:ascii="Arial" w:hAnsi="Arial" w:cs="Arial"/>
          <w:i w:val="0"/>
          <w:color w:val="0000FF"/>
          <w:lang w:val="en"/>
        </w:rPr>
        <w:t xml:space="preserve">&lt;&lt;research doctor/researcher/research director&gt;&gt; </w:t>
      </w:r>
      <w:sdt>
        <w:sdtPr>
          <w:rPr>
            <w:rStyle w:val="Emphasis"/>
            <w:rFonts w:ascii="Arial" w:hAnsi="Arial" w:cs="Arial"/>
            <w:i w:val="0"/>
            <w:color w:val="0000FF"/>
            <w:lang w:val="en"/>
          </w:rPr>
          <w:id w:val="-874154224"/>
          <w:lock w:val="sdtContentLocked"/>
          <w:placeholder>
            <w:docPart w:val="DefaultPlaceholder_-1854013440"/>
          </w:placeholder>
          <w15:color w:val="FFFFFF"/>
        </w:sdtPr>
        <w:sdtEndPr>
          <w:rPr>
            <w:rStyle w:val="Emphasis"/>
            <w:color w:val="auto"/>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843E444"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sdtContentLocked"/>
        <w:placeholder>
          <w:docPart w:val="923072C19970487194DA1E953EB009CC"/>
        </w:placeholder>
        <w15:color w:val="FFFFFF"/>
      </w:sdtPr>
      <w:sdtEndPr/>
      <w:sdtContent>
        <w:p w14:paraId="1F98E3F0" w14:textId="77777777" w:rsidR="00FE32BF" w:rsidRPr="005B7F2E" w:rsidRDefault="00F34ADF" w:rsidP="008367D3">
          <w:pPr>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476D42DB" w14:textId="77777777" w:rsidR="004B1926" w:rsidRPr="005B7F2E" w:rsidRDefault="004B1926" w:rsidP="00B75798">
      <w:pPr>
        <w:rPr>
          <w:rFonts w:ascii="Arial" w:hAnsi="Arial" w:cs="Arial"/>
          <w:sz w:val="22"/>
          <w:szCs w:val="22"/>
        </w:rPr>
      </w:pPr>
    </w:p>
    <w:p w14:paraId="45AAAF23" w14:textId="77777777" w:rsidR="006B65C8" w:rsidRPr="00A440F5" w:rsidRDefault="00DC4CEB" w:rsidP="00097416">
      <w:pPr>
        <w:pStyle w:val="subhead0"/>
        <w:keepNext w:val="0"/>
        <w:rPr>
          <w:u w:val="none"/>
        </w:rPr>
      </w:pPr>
      <w:r w:rsidRPr="00A440F5">
        <w:rPr>
          <w:u w:val="none"/>
        </w:rPr>
        <w:t xml:space="preserve">D6. </w:t>
      </w:r>
      <w:r w:rsidR="006B65C8" w:rsidRPr="00A440F5">
        <w:rPr>
          <w:u w:val="none"/>
        </w:rPr>
        <w:t xml:space="preserve">WHO CAN ANSWER MY QUESTIONS ABOUT THE </w:t>
      </w:r>
      <w:r w:rsidR="00BC3367">
        <w:rPr>
          <w:u w:val="none"/>
        </w:rPr>
        <w:t>PROJECT</w:t>
      </w:r>
      <w:r w:rsidR="006B65C8" w:rsidRPr="00A440F5">
        <w:rPr>
          <w:u w:val="none"/>
        </w:rPr>
        <w:t>?</w:t>
      </w:r>
    </w:p>
    <w:p w14:paraId="400DBAEA" w14:textId="77777777" w:rsidR="0000181D" w:rsidRPr="005B7F2E" w:rsidRDefault="00872021"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400108964"/>
          <w:lock w:val="sdtContentLocked"/>
          <w:placeholder>
            <w:docPart w:val="923072C19970487194DA1E953EB009CC"/>
          </w:placeholder>
          <w15:color w:val="FFFFFF"/>
        </w:sdtPr>
        <w:sdtEndPr/>
        <w:sdtContent>
          <w:r w:rsidR="0000181D" w:rsidRPr="005B7F2E">
            <w:rPr>
              <w:rFonts w:ascii="Arial" w:hAnsi="Arial" w:cs="Arial"/>
              <w:sz w:val="22"/>
              <w:szCs w:val="22"/>
            </w:rPr>
            <w:t xml:space="preserve">If you have more questions about this </w:t>
          </w:r>
          <w:r w:rsidR="00BC3367">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ContentLocked"/>
        <w:placeholder>
          <w:docPart w:val="923072C19970487194DA1E953EB009CC"/>
        </w:placeholder>
        <w15:color w:val="FFFFFF"/>
      </w:sdtPr>
      <w:sdtEndPr/>
      <w:sdtContent>
        <w:p w14:paraId="69C87DBE" w14:textId="77777777"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BC3367">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sdtContent>
    </w:sdt>
    <w:p w14:paraId="4B8CE0F4" w14:textId="77777777" w:rsidR="0000181D" w:rsidRPr="005B7F2E" w:rsidRDefault="0000181D" w:rsidP="00473C0D">
      <w:pPr>
        <w:rPr>
          <w:rFonts w:ascii="Arial" w:hAnsi="Arial" w:cs="Arial"/>
          <w:color w:val="0000FF"/>
          <w:sz w:val="22"/>
          <w:szCs w:val="22"/>
        </w:rPr>
      </w:pPr>
    </w:p>
    <w:p w14:paraId="769EBEF0"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430FF646" w14:textId="77777777" w:rsidR="000F2548" w:rsidRPr="005B7F2E" w:rsidRDefault="000F2548" w:rsidP="00FE6190">
      <w:pPr>
        <w:pStyle w:val="CM13"/>
        <w:keepLines/>
        <w:rPr>
          <w:rFonts w:ascii="Arial" w:hAnsi="Arial" w:cs="Arial"/>
          <w:sz w:val="22"/>
          <w:szCs w:val="22"/>
        </w:rPr>
      </w:pPr>
    </w:p>
    <w:p w14:paraId="5667A349"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C3367">
        <w:rPr>
          <w:u w:val="none"/>
        </w:rPr>
        <w:t>project</w:t>
      </w:r>
      <w:r w:rsidR="00A919AA" w:rsidRPr="00A440F5">
        <w:rPr>
          <w:u w:val="none"/>
        </w:rPr>
        <w:t>?</w:t>
      </w:r>
    </w:p>
    <w:bookmarkStart w:id="32" w:name="_Hlk504134703" w:displacedByCustomXml="next"/>
    <w:sdt>
      <w:sdtPr>
        <w:rPr>
          <w:rFonts w:ascii="Arial" w:hAnsi="Arial" w:cs="Arial"/>
          <w:sz w:val="22"/>
          <w:szCs w:val="22"/>
        </w:rPr>
        <w:alias w:val="E1"/>
        <w:tag w:val="E1"/>
        <w:id w:val="-799612738"/>
        <w:lock w:val="sdtLocked"/>
        <w:placeholder>
          <w:docPart w:val="923072C19970487194DA1E953EB009CC"/>
        </w:placeholder>
        <w15:color w:val="FFFFFF"/>
      </w:sdtPr>
      <w:sdtEndPr>
        <w:rPr>
          <w:b/>
          <w:i/>
        </w:rPr>
      </w:sdtEndPr>
      <w:sdtContent>
        <w:p w14:paraId="60F008C6" w14:textId="77777777"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BC3367">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C3367">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C336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BC3367">
            <w:rPr>
              <w:rFonts w:ascii="Arial" w:hAnsi="Arial" w:cs="Arial"/>
              <w:sz w:val="22"/>
              <w:szCs w:val="22"/>
            </w:rPr>
            <w:t>project</w:t>
          </w:r>
          <w:r w:rsidR="002B1693" w:rsidRPr="005B7F2E">
            <w:rPr>
              <w:rFonts w:ascii="Arial" w:hAnsi="Arial" w:cs="Arial"/>
              <w:sz w:val="22"/>
              <w:szCs w:val="22"/>
            </w:rPr>
            <w:t>.</w:t>
          </w:r>
          <w:bookmarkEnd w:id="32"/>
        </w:p>
        <w:p w14:paraId="738D8B4A" w14:textId="77777777" w:rsidR="00F34ADF" w:rsidRPr="005B7F2E" w:rsidRDefault="00F34ADF" w:rsidP="00FE6190">
          <w:pPr>
            <w:keepLines/>
            <w:rPr>
              <w:rFonts w:ascii="Arial" w:hAnsi="Arial" w:cs="Arial"/>
              <w:sz w:val="22"/>
              <w:szCs w:val="22"/>
            </w:rPr>
          </w:pPr>
        </w:p>
        <w:p w14:paraId="18257D49" w14:textId="45D4F20E" w:rsidR="00E87874" w:rsidRPr="005B7F2E" w:rsidRDefault="00E07297" w:rsidP="00FE6190">
          <w:pPr>
            <w:pStyle w:val="CM13"/>
            <w:keepLines/>
            <w:rPr>
              <w:rFonts w:ascii="Arial" w:hAnsi="Arial" w:cs="Arial"/>
              <w:sz w:val="22"/>
              <w:szCs w:val="22"/>
            </w:rPr>
          </w:pPr>
          <w:r w:rsidRPr="005B7F2E">
            <w:rPr>
              <w:rFonts w:ascii="Arial" w:hAnsi="Arial" w:cs="Arial"/>
              <w:sz w:val="22"/>
              <w:szCs w:val="22"/>
            </w:rPr>
            <w:lastRenderedPageBreak/>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C12255">
            <w:rPr>
              <w:rFonts w:ascii="Arial" w:hAnsi="Arial" w:cs="Arial"/>
              <w:color w:val="000000"/>
              <w:sz w:val="22"/>
              <w:szCs w:val="22"/>
            </w:rPr>
            <w:t>Versiti</w:t>
          </w:r>
          <w:proofErr w:type="spellEnd"/>
          <w:r w:rsidR="00C12255">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955B4A">
            <w:rPr>
              <w:rFonts w:ascii="Arial" w:hAnsi="Arial" w:cs="Arial"/>
              <w:color w:val="000000"/>
              <w:sz w:val="22"/>
              <w:szCs w:val="22"/>
            </w:rPr>
            <w:t xml:space="preserve">Froedtert </w:t>
          </w:r>
          <w:r w:rsidRPr="005B7F2E">
            <w:rPr>
              <w:rFonts w:ascii="Arial" w:hAnsi="Arial" w:cs="Arial"/>
              <w:color w:val="000000"/>
              <w:sz w:val="22"/>
              <w:szCs w:val="22"/>
            </w:rPr>
            <w:t>Menomonee Falls</w:t>
          </w:r>
          <w:r w:rsidR="00955B4A">
            <w:rPr>
              <w:rFonts w:ascii="Arial" w:hAnsi="Arial" w:cs="Arial"/>
              <w:color w:val="000000"/>
              <w:sz w:val="22"/>
              <w:szCs w:val="22"/>
            </w:rPr>
            <w:t xml:space="preserve"> Hospital</w:t>
          </w:r>
          <w:r w:rsidRPr="005B7F2E">
            <w:rPr>
              <w:rFonts w:ascii="Arial" w:hAnsi="Arial" w:cs="Arial"/>
              <w:color w:val="000000"/>
              <w:sz w:val="22"/>
              <w:szCs w:val="22"/>
            </w:rPr>
            <w:t>;  </w:t>
          </w:r>
          <w:r w:rsidR="00955B4A">
            <w:rPr>
              <w:rFonts w:ascii="Arial" w:hAnsi="Arial" w:cs="Arial"/>
              <w:color w:val="000000"/>
              <w:sz w:val="22"/>
              <w:szCs w:val="22"/>
            </w:rPr>
            <w:t>Froedtert</w:t>
          </w:r>
          <w:r w:rsidRPr="005B7F2E">
            <w:rPr>
              <w:rFonts w:ascii="Arial" w:hAnsi="Arial" w:cs="Arial"/>
              <w:color w:val="000000"/>
              <w:sz w:val="22"/>
              <w:szCs w:val="22"/>
            </w:rPr>
            <w:t xml:space="preserve"> West Bend</w:t>
          </w:r>
          <w:r w:rsidR="00955B4A">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71442678" w14:textId="77777777" w:rsidR="00E87874" w:rsidRPr="005B7F2E" w:rsidRDefault="00E87874" w:rsidP="00473C0D">
          <w:pPr>
            <w:pStyle w:val="CM13"/>
            <w:rPr>
              <w:rFonts w:ascii="Arial" w:hAnsi="Arial" w:cs="Arial"/>
              <w:sz w:val="22"/>
              <w:szCs w:val="22"/>
            </w:rPr>
          </w:pPr>
        </w:p>
        <w:p w14:paraId="5E84B856" w14:textId="77777777" w:rsidR="00633031" w:rsidRPr="005B7F2E" w:rsidRDefault="00597B51" w:rsidP="00FE6190">
          <w:pPr>
            <w:pStyle w:val="CM13"/>
            <w:keepLines/>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BC3367">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24A0A711"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BC3367">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4235F943"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2BA8611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75A2BDAC"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7F536066" w14:textId="77777777" w:rsidR="00C44E07" w:rsidRPr="005B7F2E" w:rsidRDefault="00C44E07" w:rsidP="00FE6190">
      <w:pPr>
        <w:keepLines/>
        <w:rPr>
          <w:rFonts w:ascii="Arial" w:hAnsi="Arial" w:cs="Arial"/>
          <w:snapToGrid w:val="0"/>
          <w:color w:val="000000"/>
          <w:sz w:val="22"/>
          <w:szCs w:val="22"/>
        </w:rPr>
      </w:pPr>
    </w:p>
    <w:p w14:paraId="3CA61F11"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C3367">
        <w:rPr>
          <w:u w:val="none"/>
        </w:rPr>
        <w:t>project</w:t>
      </w:r>
      <w:r w:rsidR="0050738D" w:rsidRPr="00A440F5">
        <w:rPr>
          <w:u w:val="none"/>
        </w:rPr>
        <w:t>?</w:t>
      </w:r>
    </w:p>
    <w:p w14:paraId="4C02AC50" w14:textId="6468F636" w:rsidR="00D67EEB" w:rsidRPr="005B7F2E" w:rsidRDefault="00872021" w:rsidP="00FE6190">
      <w:pPr>
        <w:keepLines/>
        <w:rPr>
          <w:rFonts w:ascii="Arial" w:hAnsi="Arial" w:cs="Arial"/>
          <w:sz w:val="22"/>
          <w:szCs w:val="22"/>
        </w:rPr>
      </w:pPr>
      <w:sdt>
        <w:sdtPr>
          <w:rPr>
            <w:rFonts w:ascii="Arial" w:hAnsi="Arial" w:cs="Arial"/>
            <w:sz w:val="22"/>
            <w:szCs w:val="22"/>
          </w:rPr>
          <w:alias w:val="E2"/>
          <w:tag w:val="E2"/>
          <w:id w:val="1118871155"/>
          <w:lock w:val="sdtContentLocked"/>
          <w:placeholder>
            <w:docPart w:val="923072C19970487194DA1E953EB009CC"/>
          </w:placeholder>
          <w15:color w:val="FFFFFF"/>
        </w:sdtPr>
        <w:sdtEndPr/>
        <w:sdtContent>
          <w:r w:rsidR="00067885"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sdtContent>
      </w:sdt>
      <w:r w:rsidR="000F7179" w:rsidRPr="005B7F2E">
        <w:rPr>
          <w:rFonts w:ascii="Arial" w:hAnsi="Arial" w:cs="Arial"/>
          <w:color w:val="0000FF"/>
          <w:sz w:val="22"/>
          <w:szCs w:val="22"/>
        </w:rPr>
        <w:t>/</w:t>
      </w:r>
      <w:proofErr w:type="spellStart"/>
      <w:r w:rsidR="00C12255">
        <w:rPr>
          <w:rFonts w:ascii="Arial" w:hAnsi="Arial" w:cs="Arial"/>
          <w:color w:val="0000FF"/>
          <w:sz w:val="22"/>
          <w:szCs w:val="22"/>
        </w:rPr>
        <w:t>Versiti</w:t>
      </w:r>
      <w:proofErr w:type="spellEnd"/>
      <w:r w:rsidR="00C12255">
        <w:rPr>
          <w:rFonts w:ascii="Arial" w:hAnsi="Arial" w:cs="Arial"/>
          <w:color w:val="0000FF"/>
          <w:sz w:val="22"/>
          <w:szCs w:val="22"/>
        </w:rPr>
        <w:t>, Inc.</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923072C19970487194DA1E953EB009CC"/>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33" w:name="OLE_LINK3"/>
          <w:bookmarkStart w:id="34" w:name="OLE_LINK4"/>
          <w:r w:rsidR="002B1325" w:rsidRPr="005B7F2E">
            <w:rPr>
              <w:rFonts w:ascii="Arial" w:hAnsi="Arial" w:cs="Arial"/>
              <w:sz w:val="22"/>
              <w:szCs w:val="22"/>
            </w:rPr>
            <w:t xml:space="preserve">on the </w:t>
          </w:r>
          <w:r w:rsidR="00BC3367">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1D994A70" w14:textId="77777777" w:rsidR="00F34ADF" w:rsidRPr="005B7F2E" w:rsidRDefault="00F34ADF" w:rsidP="00FE6190">
      <w:pPr>
        <w:keepLines/>
        <w:rPr>
          <w:rFonts w:ascii="Arial" w:hAnsi="Arial" w:cs="Arial"/>
          <w:sz w:val="22"/>
          <w:szCs w:val="22"/>
        </w:rPr>
      </w:pPr>
    </w:p>
    <w:sdt>
      <w:sdtPr>
        <w:rPr>
          <w:rFonts w:ascii="Arial" w:hAnsi="Arial" w:cs="Arial"/>
          <w:sz w:val="22"/>
          <w:szCs w:val="22"/>
        </w:rPr>
        <w:alias w:val="E2"/>
        <w:tag w:val="E2"/>
        <w:id w:val="-1080287523"/>
        <w:lock w:val="sdtContentLocked"/>
        <w:placeholder>
          <w:docPart w:val="923072C19970487194DA1E953EB009CC"/>
        </w:placeholder>
        <w15:color w:val="FFFFFF"/>
      </w:sdtPr>
      <w:sdtEndPr/>
      <w:sdtContent>
        <w:p w14:paraId="1CC96835"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33"/>
    <w:bookmarkEnd w:id="34"/>
    <w:p w14:paraId="75AF7199" w14:textId="77777777" w:rsidR="0096258D" w:rsidRPr="005B7F2E" w:rsidRDefault="0096258D" w:rsidP="00473C0D">
      <w:pPr>
        <w:rPr>
          <w:rFonts w:ascii="Arial" w:hAnsi="Arial" w:cs="Arial"/>
          <w:sz w:val="22"/>
          <w:szCs w:val="22"/>
        </w:rPr>
      </w:pPr>
    </w:p>
    <w:p w14:paraId="66A5EB32" w14:textId="7777777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77AF2">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 will access identified data</w:t>
      </w:r>
    </w:p>
    <w:bookmarkStart w:id="35" w:name="_Hlk504134803"/>
    <w:p w14:paraId="063CDDAC" w14:textId="537CB6D6" w:rsidR="001324BD" w:rsidRDefault="00872021" w:rsidP="001324BD">
      <w:pPr>
        <w:rPr>
          <w:rFonts w:ascii="Arial" w:hAnsi="Arial" w:cs="Arial"/>
          <w:sz w:val="22"/>
          <w:szCs w:val="22"/>
        </w:rPr>
      </w:pPr>
      <w:sdt>
        <w:sdtPr>
          <w:rPr>
            <w:rFonts w:ascii="Arial" w:hAnsi="Arial" w:cs="Arial"/>
            <w:snapToGrid w:val="0"/>
            <w:sz w:val="22"/>
            <w:szCs w:val="22"/>
          </w:rPr>
          <w:id w:val="1627742078"/>
          <w:lock w:val="contentLocked"/>
          <w:placeholder>
            <w:docPart w:val="923072C19970487194DA1E953EB009CC"/>
          </w:placeholder>
          <w15:color w:val="FFFFFF"/>
        </w:sdtPr>
        <w:sdtEndPr>
          <w:rPr>
            <w:color w:val="000000"/>
          </w:rPr>
        </w:sdtEndPr>
        <w:sdtContent>
          <w:r w:rsidR="00AD05E8" w:rsidRPr="005B7F2E">
            <w:rPr>
              <w:rFonts w:ascii="Arial" w:hAnsi="Arial" w:cs="Arial"/>
              <w:snapToGrid w:val="0"/>
              <w:sz w:val="22"/>
              <w:szCs w:val="22"/>
            </w:rPr>
            <w:t xml:space="preserve">The </w:t>
          </w:r>
          <w:r w:rsidR="00BC3367">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sdtContent>
      </w:sdt>
      <w:r w:rsidR="000F7179" w:rsidRPr="005B7F2E">
        <w:rPr>
          <w:rFonts w:ascii="Arial" w:hAnsi="Arial" w:cs="Arial"/>
          <w:snapToGrid w:val="0"/>
          <w:color w:val="0000FF"/>
          <w:sz w:val="22"/>
          <w:szCs w:val="22"/>
        </w:rPr>
        <w:t>/</w:t>
      </w:r>
      <w:proofErr w:type="spellStart"/>
      <w:r w:rsidR="00C12255">
        <w:rPr>
          <w:rFonts w:ascii="Arial" w:hAnsi="Arial" w:cs="Arial"/>
          <w:snapToGrid w:val="0"/>
          <w:color w:val="0000FF"/>
          <w:sz w:val="22"/>
          <w:szCs w:val="22"/>
        </w:rPr>
        <w:t>Versiti</w:t>
      </w:r>
      <w:proofErr w:type="spellEnd"/>
      <w:r w:rsidR="00C12255">
        <w:rPr>
          <w:rFonts w:ascii="Arial" w:hAnsi="Arial" w:cs="Arial"/>
          <w:snapToGrid w:val="0"/>
          <w:color w:val="0000FF"/>
          <w:sz w:val="22"/>
          <w:szCs w:val="22"/>
        </w:rPr>
        <w:t>, Inc.</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1454243482"/>
          <w:lock w:val="contentLocked"/>
          <w:placeholder>
            <w:docPart w:val="923072C19970487194DA1E953EB009CC"/>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BC3367">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sdtContent>
      </w:sdt>
      <w:r w:rsidR="000F7179" w:rsidRPr="005B7F2E">
        <w:rPr>
          <w:rFonts w:ascii="Arial" w:hAnsi="Arial" w:cs="Arial"/>
          <w:snapToGrid w:val="0"/>
          <w:color w:val="0000FF"/>
          <w:sz w:val="22"/>
          <w:szCs w:val="22"/>
        </w:rPr>
        <w:t>/</w:t>
      </w:r>
      <w:proofErr w:type="spellStart"/>
      <w:r w:rsidR="00C12255">
        <w:rPr>
          <w:rFonts w:ascii="Arial" w:hAnsi="Arial" w:cs="Arial"/>
          <w:snapToGrid w:val="0"/>
          <w:color w:val="0000FF"/>
          <w:sz w:val="22"/>
          <w:szCs w:val="22"/>
        </w:rPr>
        <w:t>Versiti</w:t>
      </w:r>
      <w:proofErr w:type="spellEnd"/>
      <w:r w:rsidR="00C12255">
        <w:rPr>
          <w:rFonts w:ascii="Arial" w:hAnsi="Arial" w:cs="Arial"/>
          <w:snapToGrid w:val="0"/>
          <w:color w:val="0000FF"/>
          <w:sz w:val="22"/>
          <w:szCs w:val="22"/>
        </w:rPr>
        <w:t>, Inc</w:t>
      </w:r>
      <w:r w:rsidR="001324BD" w:rsidRPr="005B7F2E">
        <w:rPr>
          <w:rFonts w:ascii="Arial" w:hAnsi="Arial" w:cs="Arial"/>
          <w:snapToGrid w:val="0"/>
          <w:sz w:val="22"/>
          <w:szCs w:val="22"/>
        </w:rPr>
        <w:t xml:space="preserve">.  </w:t>
      </w:r>
      <w:sdt>
        <w:sdtPr>
          <w:rPr>
            <w:rFonts w:ascii="Arial" w:hAnsi="Arial" w:cs="Arial"/>
            <w:snapToGrid w:val="0"/>
            <w:sz w:val="22"/>
            <w:szCs w:val="22"/>
          </w:rPr>
          <w:id w:val="18052513"/>
          <w:lock w:val="contentLocked"/>
          <w:placeholder>
            <w:docPart w:val="923072C19970487194DA1E953EB009CC"/>
          </w:placeholder>
          <w15:color w:val="FFFFFF"/>
        </w:sdtPr>
        <w:sdtEndPr>
          <w:rPr>
            <w:snapToGrid/>
          </w:rPr>
        </w:sdtEndPr>
        <w:sdtContent>
          <w:r w:rsidR="001324BD" w:rsidRPr="005B7F2E">
            <w:rPr>
              <w:rFonts w:ascii="Arial" w:hAnsi="Arial" w:cs="Arial"/>
              <w:sz w:val="22"/>
              <w:szCs w:val="22"/>
            </w:rPr>
            <w:t xml:space="preserve">For this </w:t>
          </w:r>
          <w:r w:rsidR="00BC3367">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BC3367">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727F1BB6" w14:textId="77777777" w:rsidR="00ED14B7" w:rsidRPr="005B7F2E" w:rsidRDefault="00ED14B7" w:rsidP="001324BD">
      <w:pPr>
        <w:rPr>
          <w:rFonts w:ascii="Arial" w:hAnsi="Arial" w:cs="Arial"/>
          <w:sz w:val="22"/>
          <w:szCs w:val="22"/>
        </w:rPr>
      </w:pPr>
    </w:p>
    <w:bookmarkEnd w:id="35"/>
    <w:p w14:paraId="4BC574E4"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1223BD9"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95ED8AF"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56AB9E4B"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0E49298"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2BD8818D"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2BEEB7C5"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00CC73A" w14:textId="77777777" w:rsidR="00ED14B7" w:rsidRPr="007E569D" w:rsidRDefault="00ED14B7" w:rsidP="00ED14B7">
      <w:pPr>
        <w:tabs>
          <w:tab w:val="left" w:pos="360"/>
          <w:tab w:val="left" w:leader="underscore" w:pos="4320"/>
          <w:tab w:val="left" w:pos="5040"/>
          <w:tab w:val="left" w:leader="underscore" w:pos="9000"/>
        </w:tabs>
        <w:rPr>
          <w:rFonts w:ascii="Arial" w:hAnsi="Arial" w:cs="Arial"/>
          <w:snapToGrid w:val="0"/>
          <w:color w:val="0000FF"/>
          <w:sz w:val="22"/>
          <w:szCs w:val="22"/>
        </w:rPr>
      </w:pPr>
      <w:r w:rsidRPr="007E569D">
        <w:rPr>
          <w:rFonts w:ascii="Arial" w:hAnsi="Arial" w:cs="Arial"/>
          <w:snapToGrid w:val="0"/>
          <w:color w:val="000000"/>
          <w:sz w:val="22"/>
          <w:szCs w:val="22"/>
        </w:rPr>
        <w:tab/>
      </w:r>
    </w:p>
    <w:p w14:paraId="6BFA3F3F"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A5937E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4BC2F8B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1CCE6FE"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CC65591"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5FCD9DD3" w14:textId="77777777" w:rsidR="001324BD" w:rsidRPr="005B7F2E" w:rsidRDefault="001324BD" w:rsidP="007E12AB">
      <w:pPr>
        <w:rPr>
          <w:rFonts w:ascii="Arial" w:hAnsi="Arial" w:cs="Arial"/>
          <w:sz w:val="22"/>
          <w:szCs w:val="22"/>
        </w:rPr>
      </w:pPr>
    </w:p>
    <w:p w14:paraId="6E2C951F"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C3367">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252665037"/>
        <w:lock w:val="contentLocked"/>
        <w:placeholder>
          <w:docPart w:val="923072C19970487194DA1E953EB009CC"/>
        </w:placeholder>
        <w15:color w:val="FFFFFF"/>
      </w:sdtPr>
      <w:sdtEndPr/>
      <w:sdtContent>
        <w:p w14:paraId="3F61AE90"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C3367">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C3367">
            <w:rPr>
              <w:rFonts w:ascii="Arial" w:hAnsi="Arial" w:cs="Arial"/>
              <w:sz w:val="22"/>
              <w:szCs w:val="22"/>
            </w:rPr>
            <w:t>project</w:t>
          </w:r>
          <w:r w:rsidRPr="005B7F2E">
            <w:rPr>
              <w:rFonts w:ascii="Arial" w:hAnsi="Arial" w:cs="Arial"/>
              <w:sz w:val="22"/>
              <w:szCs w:val="22"/>
            </w:rPr>
            <w:t xml:space="preserve"> records.</w:t>
          </w:r>
        </w:p>
      </w:sdtContent>
    </w:sdt>
    <w:p w14:paraId="5D97AD54" w14:textId="77777777" w:rsidR="004D736B" w:rsidRPr="005B7F2E" w:rsidRDefault="004D736B" w:rsidP="004D736B">
      <w:pPr>
        <w:rPr>
          <w:rFonts w:ascii="Arial" w:hAnsi="Arial" w:cs="Arial"/>
          <w:sz w:val="22"/>
          <w:szCs w:val="22"/>
        </w:rPr>
      </w:pPr>
    </w:p>
    <w:p w14:paraId="21729E29" w14:textId="1F464B42" w:rsidR="000F7C90" w:rsidRPr="00E460E2" w:rsidRDefault="004D736B" w:rsidP="00E460E2">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two</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paragraphs are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52A4830" w14:textId="0E6951AE" w:rsidR="00E620F3" w:rsidRPr="005B7F2E" w:rsidRDefault="00872021" w:rsidP="00FE6190">
      <w:pPr>
        <w:keepLines/>
        <w:rPr>
          <w:rFonts w:ascii="Arial" w:hAnsi="Arial" w:cs="Arial"/>
          <w:sz w:val="22"/>
          <w:szCs w:val="22"/>
        </w:rPr>
      </w:pPr>
      <w:sdt>
        <w:sdtPr>
          <w:rPr>
            <w:rFonts w:ascii="Arial" w:hAnsi="Arial" w:cs="Arial"/>
            <w:sz w:val="22"/>
            <w:szCs w:val="22"/>
          </w:rPr>
          <w:id w:val="1127434477"/>
          <w:lock w:val="contentLocked"/>
          <w:placeholder>
            <w:docPart w:val="923072C19970487194DA1E953EB009CC"/>
          </w:placeholder>
          <w15:color w:val="FFFFFF"/>
        </w:sdtPr>
        <w:sdtEndPr/>
        <w:sdtContent>
          <w:r w:rsidR="007E12AB" w:rsidRPr="005B7F2E">
            <w:rPr>
              <w:rFonts w:ascii="Arial" w:hAnsi="Arial" w:cs="Arial"/>
              <w:sz w:val="22"/>
              <w:szCs w:val="22"/>
            </w:rPr>
            <w:t>We may record your research information, including results of tests and procedures done for research, in your Froedtert Hospital and/or Medical College of Wisconsin medical record</w:t>
          </w:r>
        </w:sdtContent>
      </w:sdt>
      <w:r w:rsidR="000F7179" w:rsidRPr="005B7F2E">
        <w:rPr>
          <w:rFonts w:ascii="Arial" w:hAnsi="Arial" w:cs="Arial"/>
          <w:color w:val="0000FF"/>
          <w:sz w:val="22"/>
          <w:szCs w:val="22"/>
        </w:rPr>
        <w:t xml:space="preserve"> or </w:t>
      </w:r>
      <w:proofErr w:type="spellStart"/>
      <w:r w:rsidR="00C12255">
        <w:rPr>
          <w:rFonts w:ascii="Arial" w:hAnsi="Arial" w:cs="Arial"/>
          <w:color w:val="0000FF"/>
          <w:sz w:val="22"/>
          <w:szCs w:val="22"/>
        </w:rPr>
        <w:t>Versiti</w:t>
      </w:r>
      <w:proofErr w:type="spellEnd"/>
      <w:r w:rsidR="00C12255">
        <w:rPr>
          <w:rFonts w:ascii="Arial" w:hAnsi="Arial" w:cs="Arial"/>
          <w:color w:val="0000FF"/>
          <w:sz w:val="22"/>
          <w:szCs w:val="22"/>
        </w:rPr>
        <w:t>, Inc.</w:t>
      </w:r>
      <w:r w:rsidR="00C12255" w:rsidRPr="005B7F2E">
        <w:rPr>
          <w:rFonts w:ascii="Arial" w:hAnsi="Arial" w:cs="Arial"/>
          <w:color w:val="0000FF"/>
          <w:sz w:val="22"/>
          <w:szCs w:val="22"/>
        </w:rPr>
        <w:t xml:space="preserve"> </w:t>
      </w:r>
      <w:r w:rsidR="000F7179" w:rsidRPr="005B7F2E">
        <w:rPr>
          <w:rFonts w:ascii="Arial" w:hAnsi="Arial" w:cs="Arial"/>
          <w:color w:val="0000FF"/>
          <w:sz w:val="22"/>
          <w:szCs w:val="22"/>
        </w:rPr>
        <w:t>blood donor record</w:t>
      </w:r>
      <w:r w:rsidR="007E12AB" w:rsidRPr="005B7F2E">
        <w:rPr>
          <w:rFonts w:ascii="Arial" w:hAnsi="Arial" w:cs="Arial"/>
          <w:sz w:val="22"/>
          <w:szCs w:val="22"/>
        </w:rPr>
        <w:t>.  </w:t>
      </w:r>
      <w:sdt>
        <w:sdtPr>
          <w:rPr>
            <w:rFonts w:ascii="Arial" w:hAnsi="Arial" w:cs="Arial"/>
            <w:sz w:val="22"/>
            <w:szCs w:val="22"/>
          </w:rPr>
          <w:id w:val="-308864207"/>
          <w:lock w:val="contentLocked"/>
          <w:placeholder>
            <w:docPart w:val="923072C19970487194DA1E953EB009CC"/>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0220233F" w14:textId="77777777" w:rsidR="00E620F3" w:rsidRPr="005B7F2E" w:rsidRDefault="00E620F3" w:rsidP="00FE6190">
      <w:pPr>
        <w:keepLines/>
        <w:rPr>
          <w:rFonts w:ascii="Arial" w:hAnsi="Arial" w:cs="Arial"/>
          <w:sz w:val="22"/>
          <w:szCs w:val="22"/>
        </w:rPr>
      </w:pPr>
    </w:p>
    <w:bookmarkStart w:id="36" w:name="_Hlk504134859"/>
    <w:p w14:paraId="25F4D824" w14:textId="77777777" w:rsidR="00E620F3" w:rsidRDefault="00872021" w:rsidP="00FE6190">
      <w:pPr>
        <w:keepLines/>
        <w:rPr>
          <w:rFonts w:ascii="Arial" w:hAnsi="Arial" w:cs="Arial"/>
          <w:sz w:val="22"/>
          <w:szCs w:val="22"/>
        </w:rPr>
      </w:pPr>
      <w:sdt>
        <w:sdtPr>
          <w:rPr>
            <w:rFonts w:ascii="Arial" w:hAnsi="Arial" w:cs="Arial"/>
            <w:snapToGrid w:val="0"/>
            <w:color w:val="000000"/>
            <w:sz w:val="22"/>
            <w:szCs w:val="22"/>
          </w:rPr>
          <w:id w:val="2059436123"/>
          <w:lock w:val="contentLocked"/>
          <w:placeholder>
            <w:docPart w:val="923072C19970487194DA1E953EB009CC"/>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BC3367">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074650451"/>
          <w:lock w:val="contentLocked"/>
          <w:placeholder>
            <w:docPart w:val="923072C19970487194DA1E953EB009CC"/>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897002467"/>
          <w:lock w:val="contentLocked"/>
          <w:placeholder>
            <w:docPart w:val="923072C19970487194DA1E953EB009CC"/>
          </w:placeholder>
          <w15:color w:val="FFFFFF"/>
        </w:sdtPr>
        <w:sdtEndPr>
          <w:rPr>
            <w:color w:val="auto"/>
          </w:rPr>
        </w:sdtEndPr>
        <w:sdtContent>
          <w:r w:rsidR="0004689A" w:rsidRPr="005B7F2E">
            <w:rPr>
              <w:rFonts w:ascii="Arial" w:hAnsi="Arial" w:cs="Arial"/>
              <w:sz w:val="22"/>
              <w:szCs w:val="22"/>
            </w:rPr>
            <w:t>may</w:t>
          </w:r>
          <w:r w:rsidR="00BC3367">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3A704E">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D14B605" w14:textId="77777777" w:rsidR="00097416" w:rsidRPr="005B7F2E" w:rsidRDefault="00097416" w:rsidP="00FE6190">
      <w:pPr>
        <w:keepLines/>
        <w:rPr>
          <w:rFonts w:ascii="Arial" w:hAnsi="Arial" w:cs="Arial"/>
          <w:snapToGrid w:val="0"/>
          <w:sz w:val="22"/>
          <w:szCs w:val="22"/>
        </w:rPr>
      </w:pPr>
    </w:p>
    <w:bookmarkEnd w:id="36"/>
    <w:p w14:paraId="5E97BF99"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7E9E2BFE" w14:textId="7F19316B" w:rsidR="00B12FA0" w:rsidRPr="005B7F2E" w:rsidRDefault="00872021" w:rsidP="005C6AE5">
      <w:pPr>
        <w:keepNext/>
        <w:keepLines/>
        <w:rPr>
          <w:rFonts w:ascii="Arial" w:hAnsi="Arial" w:cs="Arial"/>
          <w:sz w:val="22"/>
          <w:szCs w:val="22"/>
        </w:rPr>
      </w:pPr>
      <w:sdt>
        <w:sdtPr>
          <w:rPr>
            <w:rFonts w:ascii="Arial" w:hAnsi="Arial" w:cs="Arial"/>
            <w:sz w:val="22"/>
            <w:szCs w:val="22"/>
          </w:rPr>
          <w:id w:val="-1058389710"/>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3A704E">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3A704E">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3A704E">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230982" w:rsidRPr="008524C6">
        <w:rPr>
          <w:rFonts w:ascii="Arial" w:hAnsi="Arial" w:cs="Arial"/>
          <w:color w:val="0000FF"/>
          <w:sz w:val="22"/>
          <w:szCs w:val="22"/>
          <w:lang w:val="en"/>
        </w:rPr>
        <w:t>&lt;&lt;research doctor/researcher/research director&gt;&gt;</w:t>
      </w:r>
      <w:sdt>
        <w:sdtPr>
          <w:rPr>
            <w:rFonts w:ascii="Arial" w:hAnsi="Arial" w:cs="Arial"/>
            <w:sz w:val="22"/>
            <w:szCs w:val="22"/>
            <w:lang w:val="en"/>
          </w:rPr>
          <w:id w:val="-1003438500"/>
          <w:lock w:val="sdtContentLocked"/>
          <w:placeholder>
            <w:docPart w:val="DefaultPlaceholder_-1854013440"/>
          </w:placeholder>
          <w15:color w:val="FFFFFF"/>
        </w:sdtPr>
        <w:sdtEndPr>
          <w:rPr>
            <w:lang w:val="en-US"/>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150AA031" w14:textId="77777777" w:rsidR="005E38B3" w:rsidRPr="005B7F2E" w:rsidRDefault="005E38B3" w:rsidP="00473C0D">
      <w:pPr>
        <w:rPr>
          <w:rFonts w:ascii="Arial" w:hAnsi="Arial" w:cs="Arial"/>
          <w:snapToGrid w:val="0"/>
          <w:color w:val="000000"/>
          <w:sz w:val="22"/>
          <w:szCs w:val="22"/>
        </w:rPr>
      </w:pPr>
    </w:p>
    <w:p w14:paraId="53B04773" w14:textId="77777777" w:rsidR="000F2548" w:rsidRPr="00A440F5" w:rsidRDefault="00917733" w:rsidP="00A440F5">
      <w:pPr>
        <w:pStyle w:val="subhead0"/>
        <w:rPr>
          <w:u w:val="none"/>
        </w:rPr>
      </w:pPr>
      <w:r w:rsidRPr="00A440F5">
        <w:rPr>
          <w:u w:val="none"/>
        </w:rPr>
        <w:lastRenderedPageBreak/>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3A704E">
        <w:rPr>
          <w:u w:val="none"/>
        </w:rPr>
        <w:t>project</w:t>
      </w:r>
      <w:r w:rsidR="000F2548" w:rsidRPr="00A440F5">
        <w:rPr>
          <w:u w:val="none"/>
        </w:rPr>
        <w:t>?</w:t>
      </w:r>
    </w:p>
    <w:p w14:paraId="2CB1E3D7" w14:textId="77777777" w:rsidR="000F2548" w:rsidRPr="005B7F2E" w:rsidRDefault="00872021"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923072C19970487194DA1E953EB009CC"/>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37812">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923072C19970487194DA1E953EB009CC"/>
          </w:placeholder>
          <w15:color w:val="FFFFFF"/>
        </w:sdtPr>
        <w:sdtEndPr/>
        <w:sdtContent>
          <w:r w:rsidR="000F2548" w:rsidRPr="005B7F2E">
            <w:rPr>
              <w:rFonts w:ascii="Arial" w:hAnsi="Arial" w:cs="Arial"/>
              <w:i w:val="0"/>
              <w:sz w:val="22"/>
              <w:szCs w:val="22"/>
            </w:rPr>
            <w:t xml:space="preserve">in case we need to check it again for this </w:t>
          </w:r>
          <w:r w:rsidR="003A704E">
            <w:rPr>
              <w:rFonts w:ascii="Arial" w:hAnsi="Arial" w:cs="Arial"/>
              <w:i w:val="0"/>
              <w:sz w:val="22"/>
              <w:szCs w:val="22"/>
            </w:rPr>
            <w:t>project</w:t>
          </w:r>
          <w:r w:rsidR="000F2548" w:rsidRPr="005B7F2E">
            <w:rPr>
              <w:rFonts w:ascii="Arial" w:hAnsi="Arial" w:cs="Arial"/>
              <w:i w:val="0"/>
              <w:sz w:val="22"/>
              <w:szCs w:val="22"/>
            </w:rPr>
            <w:t>.</w:t>
          </w:r>
        </w:sdtContent>
      </w:sdt>
    </w:p>
    <w:p w14:paraId="3F7E7982" w14:textId="77777777" w:rsidR="00D67EEB" w:rsidRPr="005B7F2E" w:rsidRDefault="00D67EEB" w:rsidP="00E540BC">
      <w:pPr>
        <w:rPr>
          <w:rFonts w:ascii="Arial" w:hAnsi="Arial" w:cs="Arial"/>
          <w:sz w:val="22"/>
          <w:szCs w:val="22"/>
        </w:rPr>
      </w:pPr>
    </w:p>
    <w:p w14:paraId="72085839"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452D8768" w14:textId="77777777" w:rsidR="00452C57" w:rsidRPr="001231D0" w:rsidRDefault="00872021" w:rsidP="00452C57">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sdtContentLocked"/>
          <w:placeholder>
            <w:docPart w:val="923072C19970487194DA1E953EB009CC"/>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B8690235B8284F47A17042BF8513D9F9"/>
          </w:placeholder>
          <w15:color w:val="FFFFFF"/>
        </w:sdtPr>
        <w:sdtEndPr/>
        <w:sdtContent>
          <w:r w:rsidR="00FD4655" w:rsidRPr="005B7F2E">
            <w:rPr>
              <w:rFonts w:ascii="Arial" w:hAnsi="Arial" w:cs="Arial"/>
              <w:snapToGrid w:val="0"/>
              <w:sz w:val="22"/>
              <w:szCs w:val="22"/>
            </w:rPr>
            <w:t>The letter must say that you have changed your mind and do not want the researcher to collect and share your health information. At that</w:t>
          </w:r>
          <w:r w:rsidR="00AB7F05">
            <w:rPr>
              <w:rFonts w:ascii="Arial" w:hAnsi="Arial" w:cs="Arial"/>
              <w:snapToGrid w:val="0"/>
              <w:sz w:val="22"/>
              <w:szCs w:val="22"/>
            </w:rPr>
            <w:t xml:space="preserve"> time, we</w:t>
          </w:r>
        </w:sdtContent>
      </w:sdt>
      <w:r w:rsidR="00AB7F05" w:rsidRPr="00AB7F05">
        <w:rPr>
          <w:rFonts w:ascii="Arial" w:hAnsi="Arial" w:cs="Arial"/>
          <w:snapToGrid w:val="0"/>
          <w:color w:val="0000FF"/>
          <w:sz w:val="22"/>
          <w:szCs w:val="22"/>
        </w:rPr>
        <w:t xml:space="preserve"> </w:t>
      </w:r>
      <w:r w:rsidR="00AB7F05" w:rsidRPr="00532FD3">
        <w:rPr>
          <w:rFonts w:ascii="Arial" w:hAnsi="Arial" w:cs="Arial"/>
          <w:snapToGrid w:val="0"/>
          <w:color w:val="0000FF"/>
          <w:sz w:val="22"/>
          <w:szCs w:val="22"/>
        </w:rPr>
        <w:t>may/will</w:t>
      </w:r>
      <w:r w:rsidR="00AB7F05">
        <w:rPr>
          <w:rFonts w:ascii="Arial" w:hAnsi="Arial" w:cs="Arial"/>
          <w:snapToGrid w:val="0"/>
          <w:sz w:val="22"/>
          <w:szCs w:val="22"/>
        </w:rPr>
        <w:t xml:space="preserve"> </w:t>
      </w:r>
      <w:sdt>
        <w:sdtPr>
          <w:rPr>
            <w:rFonts w:ascii="Arial" w:hAnsi="Arial" w:cs="Arial"/>
            <w:snapToGrid w:val="0"/>
            <w:sz w:val="22"/>
            <w:szCs w:val="22"/>
          </w:rPr>
          <w:id w:val="-1981064233"/>
          <w:lock w:val="sdtContentLocked"/>
          <w:placeholder>
            <w:docPart w:val="8D8F42C72B414ECE9F568845EDABF16B"/>
          </w:placeholder>
          <w15:color w:val="FFFFFF"/>
        </w:sdtPr>
        <w:sdtEndPr/>
        <w:sdtContent>
          <w:r w:rsidR="00AB7F05">
            <w:rPr>
              <w:rFonts w:ascii="Arial" w:hAnsi="Arial" w:cs="Arial"/>
              <w:snapToGrid w:val="0"/>
              <w:sz w:val="22"/>
              <w:szCs w:val="22"/>
            </w:rPr>
            <w:t xml:space="preserve">decide </w:t>
          </w:r>
          <w:r w:rsidR="00AB7F05" w:rsidRPr="005B7F2E">
            <w:rPr>
              <w:rFonts w:ascii="Arial" w:hAnsi="Arial" w:cs="Arial"/>
              <w:snapToGrid w:val="0"/>
              <w:sz w:val="22"/>
              <w:szCs w:val="22"/>
            </w:rPr>
            <w:t xml:space="preserve">that you cannot continue to be part of the </w:t>
          </w:r>
          <w:r w:rsidR="00AB7F05">
            <w:rPr>
              <w:rFonts w:ascii="Arial" w:hAnsi="Arial" w:cs="Arial"/>
              <w:snapToGrid w:val="0"/>
              <w:sz w:val="22"/>
              <w:szCs w:val="22"/>
            </w:rPr>
            <w:t>project</w:t>
          </w:r>
          <w:r w:rsidR="00AB7F05" w:rsidRPr="005B7F2E">
            <w:rPr>
              <w:rFonts w:ascii="Arial" w:hAnsi="Arial" w:cs="Arial"/>
              <w:sz w:val="22"/>
              <w:szCs w:val="22"/>
            </w:rPr>
            <w:t>.</w:t>
          </w:r>
          <w:r w:rsidR="00AB7F05" w:rsidRPr="005B7F2E">
            <w:rPr>
              <w:rFonts w:ascii="Arial" w:hAnsi="Arial" w:cs="Arial"/>
              <w:b/>
              <w:sz w:val="22"/>
              <w:szCs w:val="22"/>
            </w:rPr>
            <w:t xml:space="preserve"> </w:t>
          </w:r>
          <w:r w:rsidR="00AB7F05" w:rsidRPr="005B7F2E">
            <w:rPr>
              <w:rFonts w:ascii="Arial" w:hAnsi="Arial" w:cs="Arial"/>
              <w:snapToGrid w:val="0"/>
              <w:sz w:val="22"/>
              <w:szCs w:val="22"/>
            </w:rPr>
            <w:t>We may still use the information we have already collected</w:t>
          </w:r>
          <w:r w:rsidR="00AB7F05">
            <w:rPr>
              <w:rFonts w:ascii="Arial" w:hAnsi="Arial" w:cs="Arial"/>
              <w:snapToGrid w:val="0"/>
              <w:sz w:val="22"/>
              <w:szCs w:val="22"/>
            </w:rPr>
            <w:t>.</w:t>
          </w:r>
        </w:sdtContent>
      </w:sdt>
    </w:p>
    <w:p w14:paraId="7EB06EA1" w14:textId="77777777" w:rsidR="00452C57" w:rsidRDefault="00452C57" w:rsidP="00452C57">
      <w:pPr>
        <w:rPr>
          <w:rFonts w:ascii="Arial" w:hAnsi="Arial" w:cs="Arial"/>
          <w:sz w:val="22"/>
          <w:szCs w:val="22"/>
        </w:rPr>
      </w:pPr>
    </w:p>
    <w:p w14:paraId="51910C20" w14:textId="77777777" w:rsidR="00A83595" w:rsidRPr="00452C57" w:rsidRDefault="00917733" w:rsidP="00D12034">
      <w:pPr>
        <w:keepLines/>
        <w:rPr>
          <w:rFonts w:ascii="Arial" w:hAnsi="Arial" w:cs="Arial"/>
          <w:b/>
          <w:sz w:val="20"/>
          <w:szCs w:val="22"/>
        </w:rPr>
      </w:pPr>
      <w:r w:rsidRPr="00452C57">
        <w:rPr>
          <w:rFonts w:ascii="Arial" w:hAnsi="Arial" w:cs="Arial"/>
          <w:b/>
          <w:sz w:val="22"/>
        </w:rPr>
        <w:t>E6</w:t>
      </w:r>
      <w:r w:rsidR="00DC4CEB" w:rsidRPr="00452C57">
        <w:rPr>
          <w:rFonts w:ascii="Arial" w:hAnsi="Arial" w:cs="Arial"/>
          <w:b/>
          <w:sz w:val="22"/>
        </w:rPr>
        <w:t xml:space="preserve">. </w:t>
      </w:r>
      <w:r w:rsidR="00A83595" w:rsidRPr="00452C57">
        <w:rPr>
          <w:rFonts w:ascii="Arial" w:hAnsi="Arial" w:cs="Arial"/>
          <w:b/>
          <w:sz w:val="22"/>
        </w:rPr>
        <w:t>Access to records</w:t>
      </w:r>
    </w:p>
    <w:p w14:paraId="448B085C" w14:textId="77777777" w:rsidR="00600BE2" w:rsidRPr="005B7F2E" w:rsidRDefault="00600BE2"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Insert this section if access to records will be prohibited </w:t>
      </w:r>
      <w:r w:rsidR="00360EF9">
        <w:rPr>
          <w:rFonts w:ascii="Arial" w:hAnsi="Arial" w:cs="Arial"/>
          <w:b/>
          <w:i/>
          <w:color w:val="0000FF"/>
          <w:sz w:val="22"/>
          <w:szCs w:val="22"/>
          <w:lang w:val="en"/>
        </w:rPr>
        <w:t>for reasons other than blinding</w:t>
      </w:r>
    </w:p>
    <w:p w14:paraId="24CC7802" w14:textId="0D53084A" w:rsidR="00D44ECD" w:rsidRDefault="00872021" w:rsidP="00D44ECD">
      <w:pPr>
        <w:pStyle w:val="subhead0"/>
        <w:keepNext w:val="0"/>
        <w:contextualSpacing/>
        <w:rPr>
          <w:rFonts w:ascii="Times New Roman" w:hAnsi="Times New Roman" w:cs="Times New Roman"/>
          <w:sz w:val="24"/>
          <w:szCs w:val="24"/>
          <w:u w:val="none"/>
        </w:rPr>
      </w:pPr>
      <w:sdt>
        <w:sdtPr>
          <w:rPr>
            <w:b w:val="0"/>
            <w:u w:val="none"/>
          </w:rPr>
          <w:id w:val="-288283804"/>
          <w:lock w:val="contentLocked"/>
          <w:placeholder>
            <w:docPart w:val="91D6499352744C2C8960C3225AA153FE"/>
          </w:placeholder>
          <w15:color w:val="FFFFFF"/>
        </w:sdtPr>
        <w:sdtEndPr/>
        <w:sdtContent>
          <w:r w:rsidR="00D44ECD">
            <w:rPr>
              <w:b w:val="0"/>
              <w:u w:val="none"/>
            </w:rPr>
            <w:t>You may not be able to see, or copy, your project-related health information until after the project has been completed; otherwise, it could affect the study.</w:t>
          </w:r>
        </w:sdtContent>
      </w:sdt>
      <w:r w:rsidR="00D44ECD">
        <w:rPr>
          <w:rFonts w:ascii="Times New Roman" w:hAnsi="Times New Roman" w:cs="Times New Roman"/>
          <w:sz w:val="24"/>
          <w:szCs w:val="24"/>
          <w:u w:val="none"/>
        </w:rPr>
        <w:t xml:space="preserve">  </w:t>
      </w:r>
      <w:r w:rsidR="0065633E">
        <w:rPr>
          <w:i/>
          <w:color w:val="0000FF"/>
          <w:lang w:val="en"/>
        </w:rPr>
        <w:t xml:space="preserve">[The following text may be deleted, but it cannot be edited.] </w:t>
      </w:r>
      <w:r w:rsidR="0065633E" w:rsidRPr="004E51D4">
        <w:rPr>
          <w:b w:val="0"/>
          <w:bCs/>
          <w:u w:val="none"/>
        </w:rPr>
        <w:t xml:space="preserve">&lt;&lt;You may ask the </w:t>
      </w:r>
      <w:r w:rsidR="00230982" w:rsidRPr="00230982">
        <w:rPr>
          <w:b w:val="0"/>
          <w:bCs/>
          <w:color w:val="0000FF"/>
          <w:u w:val="none"/>
          <w:lang w:val="en"/>
        </w:rPr>
        <w:t xml:space="preserve">&lt;&lt;research doctor/researcher/research director&gt;&gt; </w:t>
      </w:r>
      <w:r w:rsidR="0065633E" w:rsidRPr="004E51D4">
        <w:rPr>
          <w:b w:val="0"/>
          <w:bCs/>
          <w:u w:val="none"/>
        </w:rPr>
        <w:t>for updated information on what data he/she has recorded for you, and you can request corrections of any errors in the recorded data.&gt;&gt;</w:t>
      </w:r>
    </w:p>
    <w:p w14:paraId="53249C3F" w14:textId="77777777" w:rsidR="00D44ECD" w:rsidRDefault="00D44ECD" w:rsidP="00D44ECD">
      <w:pPr>
        <w:pStyle w:val="subhead0"/>
        <w:keepNext w:val="0"/>
        <w:contextualSpacing/>
        <w:rPr>
          <w:rFonts w:ascii="Times New Roman" w:hAnsi="Times New Roman" w:cs="Times New Roman"/>
          <w:sz w:val="24"/>
          <w:szCs w:val="24"/>
          <w:u w:val="none"/>
        </w:rPr>
      </w:pPr>
    </w:p>
    <w:p w14:paraId="3E8B0D94" w14:textId="77777777" w:rsidR="00CE54B8" w:rsidRPr="00D44ECD" w:rsidRDefault="00F8304E" w:rsidP="00D44ECD">
      <w:pPr>
        <w:pStyle w:val="subhead0"/>
        <w:keepNext w:val="0"/>
        <w:contextualSpacing/>
        <w:rPr>
          <w:rFonts w:ascii="Times New Roman" w:hAnsi="Times New Roman" w:cs="Times New Roman"/>
          <w:sz w:val="24"/>
          <w:szCs w:val="24"/>
          <w:u w:val="none"/>
        </w:rPr>
      </w:pPr>
      <w:r w:rsidRPr="001231D0">
        <w:rPr>
          <w:u w:val="none"/>
        </w:rPr>
        <w:t xml:space="preserve">F1. </w:t>
      </w:r>
      <w:r w:rsidR="00B924F3" w:rsidRPr="001231D0">
        <w:rPr>
          <w:u w:val="none"/>
        </w:rPr>
        <w:t xml:space="preserve">FOR MORE INFORMATION ABOUT THE </w:t>
      </w:r>
      <w:r w:rsidR="00F32FDC" w:rsidRPr="001231D0">
        <w:rPr>
          <w:u w:val="none"/>
        </w:rPr>
        <w:t>PROJECT</w:t>
      </w:r>
    </w:p>
    <w:p w14:paraId="7794C7CB" w14:textId="77777777" w:rsidR="002C2CDE" w:rsidRPr="005B7F2E" w:rsidRDefault="002C2CDE"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sdt>
      <w:sdtPr>
        <w:rPr>
          <w:rFonts w:ascii="Arial" w:hAnsi="Arial" w:cs="Arial"/>
          <w:sz w:val="22"/>
          <w:szCs w:val="22"/>
        </w:rPr>
        <w:id w:val="-787658437"/>
        <w:placeholder>
          <w:docPart w:val="923072C19970487194DA1E953EB009CC"/>
        </w:placeholder>
        <w15:color w:val="FFFFFF"/>
      </w:sdtPr>
      <w:sdtEndPr/>
      <w:sdtContent>
        <w:p w14:paraId="21C1BF91" w14:textId="1696A318" w:rsidR="00543829" w:rsidRPr="005B7F2E" w:rsidRDefault="00543829" w:rsidP="00D12034">
          <w:pPr>
            <w:pStyle w:val="BodyT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D65652">
            <w:rPr>
              <w:rStyle w:val="Hyperlink"/>
              <w:rFonts w:cs="Arial"/>
              <w:sz w:val="22"/>
              <w:szCs w:val="22"/>
            </w:rPr>
            <w:t>,</w:t>
          </w:r>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20DEEB3B" w14:textId="77777777" w:rsidR="00543829" w:rsidRPr="005B7F2E" w:rsidRDefault="00543829" w:rsidP="00A440F5">
      <w:pPr>
        <w:pStyle w:val="BodyText"/>
        <w:keepNext/>
        <w:keepLines/>
        <w:spacing w:before="0"/>
        <w:ind w:left="0"/>
        <w:rPr>
          <w:rFonts w:ascii="Arial" w:hAnsi="Arial" w:cs="Arial"/>
          <w:sz w:val="22"/>
          <w:szCs w:val="22"/>
        </w:rPr>
      </w:pPr>
    </w:p>
    <w:p w14:paraId="22F2E9D6" w14:textId="55124357" w:rsidR="006D6491" w:rsidRDefault="00872021" w:rsidP="00D12034">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923072C19970487194DA1E953EB009CC"/>
          </w:placeholder>
          <w15:color w:val="FFFFFF"/>
        </w:sdtPr>
        <w:sdtEndPr/>
        <w:sdtContent>
          <w:r w:rsidR="00543829" w:rsidRPr="005B7F2E">
            <w:rPr>
              <w:rFonts w:ascii="Arial" w:hAnsi="Arial" w:cs="Arial"/>
              <w:sz w:val="22"/>
              <w:szCs w:val="22"/>
            </w:rPr>
            <w:t xml:space="preserve">You can look up this </w:t>
          </w:r>
          <w:r w:rsidR="00F32FDC">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1444501929"/>
          <w:lock w:val="contentLocked"/>
          <w:placeholder>
            <w:docPart w:val="923072C19970487194DA1E953EB009CC"/>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32FDC">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38AE4A68" w14:textId="77777777" w:rsidR="00C12255" w:rsidRPr="005B7F2E" w:rsidRDefault="00C12255" w:rsidP="00D12034">
      <w:pPr>
        <w:pStyle w:val="BodyText"/>
        <w:keepLines/>
        <w:spacing w:before="0"/>
        <w:ind w:left="0"/>
        <w:rPr>
          <w:rFonts w:ascii="Arial" w:hAnsi="Arial" w:cs="Arial"/>
          <w:sz w:val="22"/>
          <w:szCs w:val="22"/>
        </w:rPr>
      </w:pPr>
    </w:p>
    <w:p w14:paraId="1C5268FC" w14:textId="37EEA39E" w:rsidR="00C12255" w:rsidRPr="005B7F2E" w:rsidRDefault="00C12255" w:rsidP="00C12255">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sidR="00B64CE9">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5C018172" w14:textId="11C4D9DD" w:rsidR="00B924F3" w:rsidRPr="00917AFA" w:rsidRDefault="00B64CE9" w:rsidP="00CE54B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47E6B047" w14:textId="298B9F29" w:rsidR="00917AFA" w:rsidRDefault="00917AFA" w:rsidP="00CE54B8">
      <w:pPr>
        <w:pStyle w:val="BodyText"/>
        <w:spacing w:before="0"/>
        <w:ind w:left="0"/>
        <w:rPr>
          <w:rFonts w:ascii="Arial" w:hAnsi="Arial" w:cs="Arial"/>
          <w:sz w:val="22"/>
          <w:szCs w:val="22"/>
        </w:rPr>
      </w:pPr>
    </w:p>
    <w:p w14:paraId="6C65C0C2" w14:textId="77777777" w:rsidR="00917AFA" w:rsidRPr="005B7F2E" w:rsidRDefault="00917AFA" w:rsidP="00CE54B8">
      <w:pPr>
        <w:pStyle w:val="BodyText"/>
        <w:spacing w:before="0"/>
        <w:ind w:left="0"/>
        <w:rPr>
          <w:rFonts w:ascii="Arial" w:hAnsi="Arial" w:cs="Arial"/>
          <w:sz w:val="22"/>
          <w:szCs w:val="22"/>
        </w:rPr>
      </w:pPr>
    </w:p>
    <w:p w14:paraId="40CFCFED"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 TO P</w:t>
      </w:r>
      <w:r w:rsidR="00F32FDC">
        <w:rPr>
          <w:rFonts w:ascii="Arial" w:hAnsi="Arial" w:cs="Arial"/>
          <w:b/>
          <w:bCs/>
          <w:sz w:val="22"/>
          <w:szCs w:val="22"/>
          <w:u w:val="single"/>
        </w:rPr>
        <w:t>ARTICIPATE</w:t>
      </w:r>
    </w:p>
    <w:p w14:paraId="7F6884F2" w14:textId="77777777" w:rsidR="00C332B9" w:rsidRPr="005B7F2E" w:rsidRDefault="00C332B9" w:rsidP="005C6AE5">
      <w:pPr>
        <w:pStyle w:val="BodyText"/>
        <w:keepNext/>
        <w:keepLines/>
        <w:spacing w:before="0"/>
        <w:ind w:left="0"/>
        <w:rPr>
          <w:rFonts w:ascii="Arial" w:hAnsi="Arial" w:cs="Arial"/>
          <w:b/>
          <w:sz w:val="22"/>
          <w:szCs w:val="22"/>
          <w:u w:val="single"/>
        </w:rPr>
      </w:pPr>
    </w:p>
    <w:p w14:paraId="67C12D8D" w14:textId="77777777" w:rsidR="00FD4655" w:rsidRPr="005B7F2E" w:rsidRDefault="00FD4655" w:rsidP="00FD465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78FD5AF4"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2A972F97"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05096B88"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Pr>
          <w:rFonts w:ascii="Arial" w:hAnsi="Arial" w:cs="Arial"/>
          <w:sz w:val="22"/>
          <w:szCs w:val="22"/>
        </w:rPr>
        <w:t>project</w:t>
      </w:r>
      <w:r w:rsidRPr="005B7F2E">
        <w:rPr>
          <w:rFonts w:ascii="Arial" w:hAnsi="Arial" w:cs="Arial"/>
          <w:sz w:val="22"/>
          <w:szCs w:val="22"/>
        </w:rPr>
        <w:t>.</w:t>
      </w:r>
    </w:p>
    <w:p w14:paraId="556EF24F"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1C52997E" w14:textId="77777777" w:rsidR="00FD4655" w:rsidRPr="005B7F2E" w:rsidRDefault="00FD4655" w:rsidP="00FD4655">
      <w:pPr>
        <w:keepNext/>
        <w:keepLines/>
        <w:rPr>
          <w:rFonts w:ascii="Arial" w:hAnsi="Arial" w:cs="Arial"/>
          <w:b/>
          <w:bCs/>
          <w:sz w:val="22"/>
          <w:szCs w:val="22"/>
        </w:rPr>
      </w:pPr>
    </w:p>
    <w:p w14:paraId="27D7339E" w14:textId="25304D5C"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05E3FAC3" w14:textId="77777777" w:rsidR="00FD4655" w:rsidRPr="005B7F2E" w:rsidRDefault="00FD4655" w:rsidP="00FD4655">
      <w:pPr>
        <w:pStyle w:val="BodyText"/>
        <w:keepNext/>
        <w:keepLines/>
        <w:spacing w:before="0"/>
        <w:ind w:left="0"/>
        <w:rPr>
          <w:rFonts w:ascii="Arial" w:hAnsi="Arial" w:cs="Arial"/>
          <w:sz w:val="22"/>
          <w:szCs w:val="22"/>
          <w:u w:val="single"/>
        </w:rPr>
      </w:pPr>
    </w:p>
    <w:p w14:paraId="1617AD76"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25663833" w14:textId="77777777" w:rsidR="00FD4655" w:rsidRPr="005B7F2E" w:rsidRDefault="00FD4655"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 xml:space="preserve">Generally, the subject's signature is sufficient. Thus, the following signature lines are </w:t>
      </w:r>
      <w:r w:rsidRPr="005B7F2E">
        <w:rPr>
          <w:rFonts w:ascii="Arial" w:hAnsi="Arial" w:cs="Arial"/>
          <w:b/>
          <w:i/>
          <w:iCs/>
          <w:color w:val="0000FF"/>
          <w:sz w:val="22"/>
          <w:szCs w:val="22"/>
        </w:rPr>
        <w:t xml:space="preserve">optional </w:t>
      </w:r>
      <w:r w:rsidRPr="005B7F2E">
        <w:rPr>
          <w:rFonts w:ascii="Arial" w:hAnsi="Arial" w:cs="Arial"/>
          <w:i/>
          <w:iCs/>
          <w:color w:val="0000FF"/>
          <w:sz w:val="22"/>
          <w:szCs w:val="22"/>
        </w:rPr>
        <w:t xml:space="preserve">to </w:t>
      </w:r>
      <w:proofErr w:type="gramStart"/>
      <w:r w:rsidRPr="005B7F2E">
        <w:rPr>
          <w:rFonts w:ascii="Arial" w:hAnsi="Arial" w:cs="Arial"/>
          <w:i/>
          <w:iCs/>
          <w:color w:val="0000FF"/>
          <w:sz w:val="22"/>
          <w:szCs w:val="22"/>
        </w:rPr>
        <w:t>include:</w:t>
      </w:r>
      <w:proofErr w:type="gramEnd"/>
      <w:r w:rsidRPr="005B7F2E">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5D86B612" w14:textId="77777777" w:rsidR="00FD4655" w:rsidRPr="005B7F2E" w:rsidRDefault="00FD4655" w:rsidP="00FD4655">
      <w:pPr>
        <w:pStyle w:val="BodyText"/>
        <w:keepNext/>
        <w:keepLines/>
        <w:spacing w:before="0"/>
        <w:ind w:left="0"/>
        <w:rPr>
          <w:rFonts w:ascii="Arial" w:hAnsi="Arial" w:cs="Arial"/>
          <w:sz w:val="22"/>
          <w:szCs w:val="22"/>
          <w:u w:val="single"/>
        </w:rPr>
      </w:pPr>
    </w:p>
    <w:p w14:paraId="1403BD90" w14:textId="77777777" w:rsidR="00FD4655" w:rsidRPr="005B7F2E" w:rsidRDefault="00FD4655" w:rsidP="00FD465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FD4655" w:rsidRPr="005B7F2E" w14:paraId="2659AD3A" w14:textId="77777777" w:rsidTr="006D2A0B">
        <w:trPr>
          <w:trHeight w:val="864"/>
        </w:trPr>
        <w:tc>
          <w:tcPr>
            <w:tcW w:w="3779" w:type="dxa"/>
            <w:tcBorders>
              <w:top w:val="single" w:sz="12" w:space="0" w:color="auto"/>
              <w:left w:val="single" w:sz="12" w:space="0" w:color="auto"/>
              <w:bottom w:val="single" w:sz="4" w:space="0" w:color="auto"/>
              <w:right w:val="single" w:sz="12" w:space="0" w:color="auto"/>
            </w:tcBorders>
          </w:tcPr>
          <w:p w14:paraId="6E8BFBCD" w14:textId="77777777" w:rsidR="00FD4655" w:rsidRPr="005B7F2E" w:rsidRDefault="00FD4655" w:rsidP="00EF66A7">
            <w:pPr>
              <w:rPr>
                <w:rFonts w:ascii="Arial" w:hAnsi="Arial" w:cs="Arial"/>
                <w:sz w:val="22"/>
                <w:szCs w:val="22"/>
              </w:rPr>
            </w:pPr>
            <w:bookmarkStart w:id="37" w:name="_Hlk151970730"/>
          </w:p>
        </w:tc>
        <w:tc>
          <w:tcPr>
            <w:tcW w:w="3676" w:type="dxa"/>
            <w:tcBorders>
              <w:top w:val="single" w:sz="12" w:space="0" w:color="auto"/>
              <w:left w:val="single" w:sz="12" w:space="0" w:color="auto"/>
              <w:bottom w:val="single" w:sz="4" w:space="0" w:color="auto"/>
              <w:right w:val="single" w:sz="12" w:space="0" w:color="auto"/>
            </w:tcBorders>
          </w:tcPr>
          <w:p w14:paraId="0B47D40C" w14:textId="77777777" w:rsidR="00FD4655" w:rsidRPr="005B7F2E" w:rsidRDefault="00FD4655" w:rsidP="00EF66A7">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5D9E8B7A" w14:textId="77777777" w:rsidR="00FD4655" w:rsidRPr="005B7F2E" w:rsidRDefault="00FD4655" w:rsidP="00EF66A7">
            <w:pPr>
              <w:rPr>
                <w:rFonts w:ascii="Arial" w:hAnsi="Arial" w:cs="Arial"/>
                <w:sz w:val="22"/>
                <w:szCs w:val="22"/>
              </w:rPr>
            </w:pPr>
          </w:p>
        </w:tc>
      </w:tr>
      <w:tr w:rsidR="00FD4655" w:rsidRPr="005B7F2E" w14:paraId="3C1FD295" w14:textId="77777777" w:rsidTr="006D2A0B">
        <w:trPr>
          <w:trHeight w:val="233"/>
        </w:trPr>
        <w:tc>
          <w:tcPr>
            <w:tcW w:w="3779" w:type="dxa"/>
            <w:tcBorders>
              <w:left w:val="single" w:sz="12" w:space="0" w:color="auto"/>
              <w:bottom w:val="single" w:sz="12" w:space="0" w:color="auto"/>
              <w:right w:val="single" w:sz="12" w:space="0" w:color="auto"/>
            </w:tcBorders>
            <w:shd w:val="clear" w:color="auto" w:fill="D9D9D9"/>
          </w:tcPr>
          <w:p w14:paraId="59573EBE" w14:textId="77777777" w:rsidR="00FD4655" w:rsidRPr="005B7F2E" w:rsidRDefault="00FD4655" w:rsidP="00EF66A7">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030EF377" w14:textId="77777777" w:rsidR="00FD4655" w:rsidRPr="005B7F2E" w:rsidRDefault="00FD4655" w:rsidP="00EF66A7">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6F9EDA0B" w14:textId="77777777" w:rsidR="00FD4655" w:rsidRPr="005B7F2E" w:rsidRDefault="00FD4655" w:rsidP="00EF66A7">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bookmarkEnd w:id="37"/>
    </w:tbl>
    <w:p w14:paraId="2BDE6EFA" w14:textId="77777777" w:rsidR="00FD4655" w:rsidRDefault="00FD4655" w:rsidP="00FD4655">
      <w:pPr>
        <w:pStyle w:val="BodyText"/>
        <w:tabs>
          <w:tab w:val="left" w:pos="7920"/>
        </w:tabs>
        <w:spacing w:before="0"/>
        <w:ind w:left="0"/>
        <w:rPr>
          <w:rFonts w:ascii="Arial" w:hAnsi="Arial" w:cs="Arial"/>
          <w:b/>
          <w:i/>
          <w:color w:val="0000FF"/>
          <w:sz w:val="22"/>
          <w:szCs w:val="22"/>
        </w:rPr>
      </w:pPr>
    </w:p>
    <w:p w14:paraId="0F54464A" w14:textId="77777777" w:rsidR="006D2A0B" w:rsidRDefault="006D2A0B" w:rsidP="006D2A0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6D2A0B" w:rsidRPr="005B7F2E" w14:paraId="6D0BC8E6" w14:textId="77777777" w:rsidTr="006D2A0B">
        <w:trPr>
          <w:trHeight w:val="864"/>
        </w:trPr>
        <w:tc>
          <w:tcPr>
            <w:tcW w:w="3790" w:type="dxa"/>
            <w:tcBorders>
              <w:bottom w:val="single" w:sz="4" w:space="0" w:color="auto"/>
            </w:tcBorders>
          </w:tcPr>
          <w:p w14:paraId="2F1933B7" w14:textId="77777777" w:rsidR="006D2A0B" w:rsidRPr="005B7F2E" w:rsidRDefault="006D2A0B" w:rsidP="00EF66A7">
            <w:pPr>
              <w:rPr>
                <w:rFonts w:ascii="Arial" w:hAnsi="Arial" w:cs="Arial"/>
                <w:color w:val="0000FF"/>
                <w:sz w:val="22"/>
                <w:szCs w:val="22"/>
              </w:rPr>
            </w:pPr>
          </w:p>
        </w:tc>
        <w:tc>
          <w:tcPr>
            <w:tcW w:w="3688" w:type="dxa"/>
            <w:tcBorders>
              <w:bottom w:val="single" w:sz="4" w:space="0" w:color="auto"/>
            </w:tcBorders>
          </w:tcPr>
          <w:p w14:paraId="74E1BB1C" w14:textId="77777777" w:rsidR="006D2A0B" w:rsidRPr="005B7F2E" w:rsidRDefault="006D2A0B" w:rsidP="00EF66A7">
            <w:pPr>
              <w:rPr>
                <w:rFonts w:ascii="Arial" w:hAnsi="Arial" w:cs="Arial"/>
                <w:color w:val="0000FF"/>
                <w:sz w:val="22"/>
                <w:szCs w:val="22"/>
              </w:rPr>
            </w:pPr>
          </w:p>
        </w:tc>
        <w:tc>
          <w:tcPr>
            <w:tcW w:w="1787" w:type="dxa"/>
            <w:tcBorders>
              <w:bottom w:val="single" w:sz="4" w:space="0" w:color="auto"/>
            </w:tcBorders>
          </w:tcPr>
          <w:p w14:paraId="12D413E4" w14:textId="77777777" w:rsidR="006D2A0B" w:rsidRPr="005B7F2E" w:rsidRDefault="006D2A0B" w:rsidP="00EF66A7">
            <w:pPr>
              <w:rPr>
                <w:rFonts w:ascii="Arial" w:hAnsi="Arial" w:cs="Arial"/>
                <w:color w:val="0000FF"/>
                <w:sz w:val="22"/>
                <w:szCs w:val="22"/>
              </w:rPr>
            </w:pPr>
          </w:p>
        </w:tc>
      </w:tr>
      <w:tr w:rsidR="006D2A0B" w:rsidRPr="005B7F2E" w14:paraId="67367C05" w14:textId="77777777" w:rsidTr="00EF66A7">
        <w:trPr>
          <w:trHeight w:val="314"/>
        </w:trPr>
        <w:tc>
          <w:tcPr>
            <w:tcW w:w="3790" w:type="dxa"/>
            <w:shd w:val="clear" w:color="auto" w:fill="D9D9D9" w:themeFill="background1" w:themeFillShade="D9"/>
          </w:tcPr>
          <w:p w14:paraId="78270CCC" w14:textId="5E9A2D3C" w:rsidR="006D2A0B" w:rsidRPr="005B7F2E" w:rsidRDefault="006D2A0B" w:rsidP="00EF66A7">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7604A8">
              <w:rPr>
                <w:rFonts w:ascii="Arial" w:hAnsi="Arial" w:cs="Arial"/>
                <w:b/>
                <w:bCs/>
                <w:color w:val="0000FF"/>
                <w:sz w:val="22"/>
                <w:szCs w:val="22"/>
              </w:rPr>
              <w:t>, if applicable</w:t>
            </w:r>
          </w:p>
          <w:p w14:paraId="0D22E805" w14:textId="77777777" w:rsidR="006D2A0B" w:rsidRPr="005B7F2E" w:rsidRDefault="006D2A0B" w:rsidP="00EF66A7">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0F2BCFAD"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1ECADABE"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Date</w:t>
            </w:r>
          </w:p>
        </w:tc>
      </w:tr>
      <w:tr w:rsidR="006D2A0B" w14:paraId="4B0483FD" w14:textId="77777777" w:rsidTr="006D2A0B">
        <w:trPr>
          <w:trHeight w:val="864"/>
        </w:trPr>
        <w:tc>
          <w:tcPr>
            <w:tcW w:w="3790" w:type="dxa"/>
          </w:tcPr>
          <w:p w14:paraId="3040B338" w14:textId="77777777" w:rsidR="006D2A0B" w:rsidRDefault="006D2A0B" w:rsidP="00EF66A7">
            <w:pPr>
              <w:pStyle w:val="BodyText"/>
              <w:tabs>
                <w:tab w:val="left" w:pos="7920"/>
              </w:tabs>
              <w:spacing w:before="0"/>
              <w:ind w:left="0"/>
              <w:rPr>
                <w:rFonts w:ascii="Arial" w:hAnsi="Arial" w:cs="Arial"/>
                <w:b/>
                <w:i/>
                <w:color w:val="0000FF"/>
                <w:sz w:val="22"/>
                <w:szCs w:val="22"/>
              </w:rPr>
            </w:pPr>
          </w:p>
        </w:tc>
        <w:tc>
          <w:tcPr>
            <w:tcW w:w="5475" w:type="dxa"/>
            <w:gridSpan w:val="2"/>
          </w:tcPr>
          <w:p w14:paraId="3D28384C" w14:textId="77777777" w:rsidR="006D2A0B" w:rsidRDefault="006D2A0B" w:rsidP="00EF66A7">
            <w:pPr>
              <w:pStyle w:val="BodyText"/>
              <w:tabs>
                <w:tab w:val="left" w:pos="7920"/>
              </w:tabs>
              <w:spacing w:before="0"/>
              <w:ind w:left="0"/>
              <w:rPr>
                <w:rFonts w:ascii="Arial" w:hAnsi="Arial" w:cs="Arial"/>
                <w:b/>
                <w:i/>
                <w:color w:val="0000FF"/>
                <w:sz w:val="22"/>
                <w:szCs w:val="22"/>
              </w:rPr>
            </w:pPr>
          </w:p>
        </w:tc>
      </w:tr>
      <w:tr w:rsidR="006D2A0B" w14:paraId="7359FF99" w14:textId="77777777" w:rsidTr="00EF66A7">
        <w:trPr>
          <w:trHeight w:val="485"/>
        </w:trPr>
        <w:tc>
          <w:tcPr>
            <w:tcW w:w="3790" w:type="dxa"/>
            <w:shd w:val="clear" w:color="auto" w:fill="D9D9D9" w:themeFill="background1" w:themeFillShade="D9"/>
          </w:tcPr>
          <w:p w14:paraId="07486C96" w14:textId="77777777" w:rsidR="006D2A0B" w:rsidRPr="00E97DE1" w:rsidRDefault="006D2A0B" w:rsidP="00EF66A7">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007A6AA6" w14:textId="77777777" w:rsidR="006D2A0B" w:rsidRDefault="006D2A0B" w:rsidP="00EF66A7">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5EAF919C" w14:textId="77777777" w:rsidR="006D2A0B" w:rsidRDefault="006D2A0B" w:rsidP="006D2A0B">
      <w:pPr>
        <w:keepNext/>
        <w:keepLines/>
        <w:contextualSpacing/>
        <w:rPr>
          <w:rFonts w:ascii="Arial" w:hAnsi="Arial" w:cs="Arial"/>
          <w:color w:val="0000FF"/>
          <w:sz w:val="22"/>
          <w:szCs w:val="22"/>
        </w:rPr>
      </w:pPr>
    </w:p>
    <w:p w14:paraId="1071EAD0" w14:textId="77777777" w:rsidR="006D2A0B" w:rsidRDefault="006D2A0B" w:rsidP="006D2A0B">
      <w:pPr>
        <w:keepNext/>
        <w:keepLines/>
        <w:contextualSpacing/>
        <w:rPr>
          <w:rFonts w:ascii="Arial" w:hAnsi="Arial" w:cs="Arial"/>
          <w:color w:val="0000FF"/>
          <w:sz w:val="22"/>
          <w:szCs w:val="22"/>
        </w:rPr>
      </w:pPr>
    </w:p>
    <w:p w14:paraId="7D49D891" w14:textId="679C2CBA" w:rsidR="006D2A0B" w:rsidRPr="00FA3A39" w:rsidRDefault="00B3376A" w:rsidP="006D2A0B">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6D2A0B" w:rsidRPr="005B7F2E" w14:paraId="3AB7670F" w14:textId="77777777" w:rsidTr="006D2A0B">
        <w:trPr>
          <w:trHeight w:val="864"/>
        </w:trPr>
        <w:tc>
          <w:tcPr>
            <w:tcW w:w="3779" w:type="dxa"/>
          </w:tcPr>
          <w:p w14:paraId="15063CEC" w14:textId="77777777" w:rsidR="006D2A0B" w:rsidRPr="005B7F2E" w:rsidRDefault="006D2A0B" w:rsidP="00EF66A7">
            <w:pPr>
              <w:rPr>
                <w:rFonts w:ascii="Arial" w:hAnsi="Arial" w:cs="Arial"/>
                <w:color w:val="0000FF"/>
                <w:sz w:val="22"/>
                <w:szCs w:val="22"/>
              </w:rPr>
            </w:pPr>
          </w:p>
        </w:tc>
        <w:tc>
          <w:tcPr>
            <w:tcW w:w="3676" w:type="dxa"/>
          </w:tcPr>
          <w:p w14:paraId="2B5BE228" w14:textId="77777777" w:rsidR="006D2A0B" w:rsidRPr="005B7F2E" w:rsidRDefault="006D2A0B" w:rsidP="00EF66A7">
            <w:pPr>
              <w:rPr>
                <w:rFonts w:ascii="Arial" w:hAnsi="Arial" w:cs="Arial"/>
                <w:color w:val="0000FF"/>
                <w:sz w:val="22"/>
                <w:szCs w:val="22"/>
              </w:rPr>
            </w:pPr>
          </w:p>
        </w:tc>
        <w:tc>
          <w:tcPr>
            <w:tcW w:w="1810" w:type="dxa"/>
          </w:tcPr>
          <w:p w14:paraId="7EFFE9C0" w14:textId="77777777" w:rsidR="006D2A0B" w:rsidRPr="005B7F2E" w:rsidRDefault="006D2A0B" w:rsidP="00EF66A7">
            <w:pPr>
              <w:rPr>
                <w:rFonts w:ascii="Arial" w:hAnsi="Arial" w:cs="Arial"/>
                <w:color w:val="0000FF"/>
                <w:sz w:val="22"/>
                <w:szCs w:val="22"/>
              </w:rPr>
            </w:pPr>
          </w:p>
        </w:tc>
      </w:tr>
      <w:tr w:rsidR="006D2A0B" w:rsidRPr="005B7F2E" w14:paraId="3F3B5CEB" w14:textId="77777777" w:rsidTr="00EF66A7">
        <w:trPr>
          <w:trHeight w:val="350"/>
        </w:trPr>
        <w:tc>
          <w:tcPr>
            <w:tcW w:w="3779" w:type="dxa"/>
            <w:shd w:val="clear" w:color="auto" w:fill="D9D9D9" w:themeFill="background1" w:themeFillShade="D9"/>
          </w:tcPr>
          <w:p w14:paraId="28F96B1D" w14:textId="475A70C5"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Name of Witness</w:t>
            </w:r>
            <w:r w:rsidR="007604A8">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038F0803"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213311B7"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Date</w:t>
            </w:r>
          </w:p>
        </w:tc>
      </w:tr>
      <w:tr w:rsidR="006D2A0B" w14:paraId="08338FA4" w14:textId="77777777" w:rsidTr="00EF66A7">
        <w:trPr>
          <w:trHeight w:val="1250"/>
        </w:trPr>
        <w:tc>
          <w:tcPr>
            <w:tcW w:w="3779" w:type="dxa"/>
          </w:tcPr>
          <w:p w14:paraId="63686921" w14:textId="77777777" w:rsidR="006D2A0B" w:rsidRPr="001B432C" w:rsidRDefault="006D2A0B" w:rsidP="00EF66A7">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3795F4F3"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872021">
              <w:rPr>
                <w:rFonts w:ascii="Arial" w:hAnsi="Arial" w:cs="Arial"/>
              </w:rPr>
            </w:r>
            <w:r w:rsidR="00872021">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0EE2DF94"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872021">
              <w:rPr>
                <w:rFonts w:ascii="Arial" w:hAnsi="Arial" w:cs="Arial"/>
              </w:rPr>
            </w:r>
            <w:r w:rsidR="00872021">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30A7E751"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872021">
              <w:rPr>
                <w:rFonts w:ascii="Arial" w:hAnsi="Arial" w:cs="Arial"/>
              </w:rPr>
            </w:r>
            <w:r w:rsidR="00872021">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3461CAE5" w14:textId="77777777" w:rsidR="006D2A0B" w:rsidRDefault="006D2A0B" w:rsidP="00EF66A7">
            <w:pPr>
              <w:keepNext/>
              <w:keepLines/>
              <w:spacing w:line="360" w:lineRule="auto"/>
              <w:contextualSpacing/>
              <w:rPr>
                <w:rFonts w:ascii="Arial" w:hAnsi="Arial" w:cs="Arial"/>
              </w:rPr>
            </w:pPr>
          </w:p>
          <w:p w14:paraId="26B17D13"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872021">
              <w:rPr>
                <w:rFonts w:ascii="Arial" w:hAnsi="Arial" w:cs="Arial"/>
              </w:rPr>
            </w:r>
            <w:r w:rsidR="00872021">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0217F921"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872021">
              <w:rPr>
                <w:rFonts w:ascii="Arial" w:hAnsi="Arial" w:cs="Arial"/>
              </w:rPr>
            </w:r>
            <w:r w:rsidR="00872021">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CBD1571" w14:textId="77777777" w:rsidR="006D2A0B" w:rsidRDefault="006D2A0B" w:rsidP="00EF66A7">
            <w:pPr>
              <w:keepNext/>
              <w:keepLines/>
              <w:spacing w:line="360" w:lineRule="auto"/>
              <w:contextualSpacing/>
              <w:rPr>
                <w:rFonts w:ascii="Arial" w:hAnsi="Arial" w:cs="Arial"/>
              </w:rPr>
            </w:pPr>
          </w:p>
          <w:p w14:paraId="2CEC8192" w14:textId="77777777" w:rsidR="006D2A0B" w:rsidRDefault="006D2A0B" w:rsidP="00EF66A7">
            <w:pPr>
              <w:keepNext/>
              <w:keepLines/>
              <w:spacing w:line="360" w:lineRule="auto"/>
              <w:contextualSpacing/>
              <w:rPr>
                <w:rFonts w:ascii="Arial" w:hAnsi="Arial" w:cs="Arial"/>
                <w:color w:val="0000FF"/>
                <w:sz w:val="22"/>
                <w:szCs w:val="22"/>
              </w:rPr>
            </w:pPr>
          </w:p>
        </w:tc>
      </w:tr>
    </w:tbl>
    <w:p w14:paraId="3D1A32A3" w14:textId="77777777" w:rsidR="006D2A0B" w:rsidRPr="005B7F2E" w:rsidRDefault="006D2A0B" w:rsidP="006D2A0B">
      <w:pPr>
        <w:keepNext/>
        <w:keepLines/>
        <w:rPr>
          <w:rFonts w:ascii="Arial" w:hAnsi="Arial" w:cs="Arial"/>
          <w:color w:val="0000FF"/>
          <w:sz w:val="22"/>
          <w:szCs w:val="22"/>
        </w:rPr>
      </w:pPr>
    </w:p>
    <w:p w14:paraId="31156990" w14:textId="77777777" w:rsidR="00FD4655" w:rsidRPr="005B7F2E" w:rsidRDefault="00FD4655" w:rsidP="00FD4655">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FD4655" w:rsidRPr="005B7F2E" w14:paraId="353E1C3B" w14:textId="77777777" w:rsidTr="00EF66A7">
        <w:trPr>
          <w:trHeight w:val="872"/>
        </w:trPr>
        <w:tc>
          <w:tcPr>
            <w:tcW w:w="3708" w:type="dxa"/>
            <w:tcBorders>
              <w:top w:val="single" w:sz="12" w:space="0" w:color="auto"/>
              <w:left w:val="single" w:sz="12" w:space="0" w:color="auto"/>
              <w:bottom w:val="single" w:sz="4" w:space="0" w:color="auto"/>
              <w:right w:val="single" w:sz="12" w:space="0" w:color="auto"/>
            </w:tcBorders>
          </w:tcPr>
          <w:p w14:paraId="1D7F84B1" w14:textId="77777777" w:rsidR="00FD4655" w:rsidRPr="005B7F2E" w:rsidRDefault="00FD4655" w:rsidP="00EF66A7">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01249CD" w14:textId="77777777" w:rsidR="00FD4655" w:rsidRPr="005B7F2E" w:rsidRDefault="00FD4655" w:rsidP="00EF66A7">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8A60C9A" w14:textId="77777777" w:rsidR="00FD4655" w:rsidRPr="005B7F2E" w:rsidRDefault="00FD4655" w:rsidP="00EF66A7">
            <w:pPr>
              <w:keepNext/>
              <w:keepLines/>
              <w:rPr>
                <w:rFonts w:ascii="Arial" w:hAnsi="Arial" w:cs="Arial"/>
                <w:color w:val="0000FF"/>
                <w:sz w:val="22"/>
                <w:szCs w:val="22"/>
              </w:rPr>
            </w:pPr>
          </w:p>
        </w:tc>
      </w:tr>
      <w:tr w:rsidR="00FD4655" w:rsidRPr="005B7F2E" w14:paraId="5F7EEA72" w14:textId="77777777" w:rsidTr="00EF66A7">
        <w:trPr>
          <w:trHeight w:val="197"/>
        </w:trPr>
        <w:tc>
          <w:tcPr>
            <w:tcW w:w="3708" w:type="dxa"/>
            <w:tcBorders>
              <w:left w:val="single" w:sz="12" w:space="0" w:color="auto"/>
              <w:bottom w:val="single" w:sz="12" w:space="0" w:color="auto"/>
              <w:right w:val="single" w:sz="12" w:space="0" w:color="auto"/>
            </w:tcBorders>
            <w:shd w:val="clear" w:color="auto" w:fill="D9D9D9"/>
          </w:tcPr>
          <w:p w14:paraId="2ACDC453"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2F1632B"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7176393E"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2F4F90C" w14:textId="77777777" w:rsidR="00FD4655" w:rsidRPr="005B7F2E" w:rsidRDefault="00FD4655" w:rsidP="00FD4655">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8"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9"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8"/>
    </w:p>
    <w:bookmarkEnd w:id="39"/>
    <w:p w14:paraId="2B030ED6" w14:textId="77777777" w:rsidR="00FD4655" w:rsidRPr="005B7F2E" w:rsidRDefault="00FD4655" w:rsidP="00FD4655">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FD4655" w:rsidRPr="005B7F2E" w14:paraId="00043874" w14:textId="77777777" w:rsidTr="00EF66A7">
        <w:trPr>
          <w:trHeight w:val="872"/>
        </w:trPr>
        <w:tc>
          <w:tcPr>
            <w:tcW w:w="3888" w:type="dxa"/>
            <w:tcBorders>
              <w:top w:val="single" w:sz="12" w:space="0" w:color="auto"/>
              <w:left w:val="single" w:sz="12" w:space="0" w:color="auto"/>
              <w:bottom w:val="single" w:sz="4" w:space="0" w:color="auto"/>
              <w:right w:val="single" w:sz="12" w:space="0" w:color="auto"/>
            </w:tcBorders>
          </w:tcPr>
          <w:p w14:paraId="2F5CFA8A" w14:textId="77777777" w:rsidR="00FD4655" w:rsidRPr="005B7F2E" w:rsidRDefault="00FD4655" w:rsidP="00EF66A7">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D044EF6" w14:textId="77777777" w:rsidR="00FD4655" w:rsidRPr="005B7F2E" w:rsidRDefault="00FD4655" w:rsidP="00EF66A7">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4955EA24" w14:textId="77777777" w:rsidR="00FD4655" w:rsidRPr="005B7F2E" w:rsidRDefault="00FD4655" w:rsidP="00EF66A7">
            <w:pPr>
              <w:rPr>
                <w:rFonts w:ascii="Arial" w:hAnsi="Arial" w:cs="Arial"/>
                <w:color w:val="0000FF"/>
                <w:sz w:val="22"/>
                <w:szCs w:val="22"/>
              </w:rPr>
            </w:pPr>
          </w:p>
        </w:tc>
      </w:tr>
      <w:tr w:rsidR="00FD4655" w:rsidRPr="005B7F2E" w14:paraId="2D107341" w14:textId="77777777" w:rsidTr="00EF66A7">
        <w:trPr>
          <w:trHeight w:val="197"/>
        </w:trPr>
        <w:tc>
          <w:tcPr>
            <w:tcW w:w="3888" w:type="dxa"/>
            <w:tcBorders>
              <w:left w:val="single" w:sz="12" w:space="0" w:color="auto"/>
              <w:bottom w:val="single" w:sz="12" w:space="0" w:color="auto"/>
              <w:right w:val="single" w:sz="12" w:space="0" w:color="auto"/>
            </w:tcBorders>
            <w:shd w:val="clear" w:color="auto" w:fill="D9D9D9"/>
          </w:tcPr>
          <w:p w14:paraId="3CF677A8" w14:textId="77777777" w:rsidR="00FD4655" w:rsidRPr="005B7F2E" w:rsidRDefault="00FD4655" w:rsidP="00EF66A7">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565946BE" w14:textId="77777777" w:rsidR="00FD4655" w:rsidRPr="005B7F2E" w:rsidRDefault="00FD4655" w:rsidP="00EF66A7">
            <w:pPr>
              <w:rPr>
                <w:rFonts w:ascii="Arial" w:hAnsi="Arial" w:cs="Arial"/>
                <w:color w:val="0000FF"/>
                <w:sz w:val="22"/>
                <w:szCs w:val="22"/>
              </w:rPr>
            </w:pPr>
            <w:r w:rsidRPr="005B7F2E">
              <w:rPr>
                <w:rFonts w:ascii="Arial" w:hAnsi="Arial" w:cs="Arial"/>
                <w:color w:val="0000FF"/>
                <w:sz w:val="22"/>
                <w:szCs w:val="22"/>
              </w:rPr>
              <w:t>__ I participated in consent process</w:t>
            </w:r>
          </w:p>
          <w:p w14:paraId="39FBBF24" w14:textId="77777777" w:rsidR="00FD4655" w:rsidRPr="005B7F2E" w:rsidRDefault="00FD4655" w:rsidP="00EF66A7">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09E092EF" w14:textId="77777777" w:rsidR="00FD4655" w:rsidRPr="005B7F2E" w:rsidRDefault="00FD4655" w:rsidP="00EF66A7">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7719FE9" w14:textId="77777777" w:rsidR="00FD4655" w:rsidRPr="005B7F2E" w:rsidRDefault="00FD4655" w:rsidP="00EF66A7">
            <w:pPr>
              <w:rPr>
                <w:rFonts w:ascii="Arial" w:hAnsi="Arial" w:cs="Arial"/>
                <w:color w:val="0000FF"/>
                <w:sz w:val="22"/>
                <w:szCs w:val="22"/>
              </w:rPr>
            </w:pPr>
            <w:r w:rsidRPr="005B7F2E">
              <w:rPr>
                <w:rFonts w:ascii="Arial" w:hAnsi="Arial" w:cs="Arial"/>
                <w:b/>
                <w:bCs/>
                <w:color w:val="0000FF"/>
                <w:sz w:val="22"/>
                <w:szCs w:val="22"/>
              </w:rPr>
              <w:t>Date</w:t>
            </w:r>
          </w:p>
        </w:tc>
      </w:tr>
    </w:tbl>
    <w:p w14:paraId="6B2254A2" w14:textId="77777777" w:rsidR="00FD4655" w:rsidRPr="005B7F2E" w:rsidRDefault="00FD4655" w:rsidP="00FD4655">
      <w:pPr>
        <w:rPr>
          <w:rFonts w:ascii="Arial" w:hAnsi="Arial" w:cs="Arial"/>
          <w:i/>
          <w:color w:val="0000FF"/>
          <w:sz w:val="22"/>
          <w:szCs w:val="22"/>
        </w:rPr>
      </w:pPr>
    </w:p>
    <w:p w14:paraId="1F15CAC2" w14:textId="77777777" w:rsidR="00FD4655" w:rsidRPr="005B7F2E" w:rsidRDefault="00FD4655" w:rsidP="00FD465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22102A5A" w14:textId="77777777" w:rsidR="00FD4655" w:rsidRPr="005B7F2E" w:rsidRDefault="00FD4655" w:rsidP="00FD4655">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6135892C" w14:textId="77777777" w:rsidR="00941033" w:rsidRPr="005B7F2E" w:rsidRDefault="00941033" w:rsidP="00FD4655">
      <w:pPr>
        <w:pStyle w:val="BodyText"/>
        <w:keepNext/>
        <w:keepLines/>
        <w:spacing w:before="0"/>
        <w:ind w:left="0"/>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DFDE6" w14:textId="77777777" w:rsidR="006F584A" w:rsidRDefault="006F584A">
      <w:r>
        <w:separator/>
      </w:r>
    </w:p>
  </w:endnote>
  <w:endnote w:type="continuationSeparator" w:id="0">
    <w:p w14:paraId="39F4A906" w14:textId="77777777" w:rsidR="006F584A" w:rsidRDefault="006F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D193C0C7-AC65-4EA3-9E59-D6755DBDC821}"/>
  </w:font>
  <w:font w:name="Tahoma">
    <w:panose1 w:val="020B0604030504040204"/>
    <w:charset w:val="00"/>
    <w:family w:val="swiss"/>
    <w:pitch w:val="variable"/>
    <w:sig w:usb0="E1002EFF" w:usb1="C000605B" w:usb2="00000029" w:usb3="00000000" w:csb0="000101FF" w:csb1="00000000"/>
    <w:embedRegular r:id="rId2" w:fontKey="{000B46E5-E1E4-4EDC-B8B7-746D5EF90DD7}"/>
  </w:font>
  <w:font w:name="Verdana">
    <w:panose1 w:val="020B0604030504040204"/>
    <w:charset w:val="00"/>
    <w:family w:val="swiss"/>
    <w:pitch w:val="variable"/>
    <w:sig w:usb0="A00006FF" w:usb1="4000205B" w:usb2="00000010" w:usb3="00000000" w:csb0="0000019F" w:csb1="00000000"/>
    <w:embedRegular r:id="rId3" w:fontKey="{DDE7583E-8135-488B-8B50-0D05FBF91C31}"/>
    <w:embedBold r:id="rId4" w:fontKey="{0F64FE82-0E6D-4538-AC50-4949668198B9}"/>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41592E19-CBD8-44E9-A6BB-3499C9CD590A}"/>
  </w:font>
  <w:font w:name="Times">
    <w:panose1 w:val="02020603050405020304"/>
    <w:charset w:val="00"/>
    <w:family w:val="roman"/>
    <w:pitch w:val="variable"/>
    <w:sig w:usb0="E0002EFF" w:usb1="C000785B" w:usb2="00000009" w:usb3="00000000" w:csb0="000001FF" w:csb1="00000000"/>
    <w:embedRegular r:id="rId6" w:fontKey="{BEEE4D30-FC5F-448C-8F17-D9A894C86502}"/>
  </w:font>
  <w:font w:name="Cambria">
    <w:panose1 w:val="02040503050406030204"/>
    <w:charset w:val="00"/>
    <w:family w:val="roman"/>
    <w:pitch w:val="variable"/>
    <w:sig w:usb0="E00006FF" w:usb1="420024FF" w:usb2="02000000" w:usb3="00000000" w:csb0="0000019F" w:csb1="00000000"/>
    <w:embedRegular r:id="rId7" w:fontKey="{86FAAC76-3A54-4DBE-8133-767BA6367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DE9D" w14:textId="77777777" w:rsidR="00323EEE" w:rsidRDefault="00323EEE" w:rsidP="008921DB">
    <w:pPr>
      <w:rPr>
        <w:rFonts w:ascii="Verdana" w:hAnsi="Verdana" w:cs="Arial"/>
        <w:sz w:val="18"/>
        <w:szCs w:val="18"/>
      </w:rPr>
    </w:pPr>
  </w:p>
  <w:p w14:paraId="4C66CAB8" w14:textId="77777777" w:rsidR="00323EEE" w:rsidRDefault="00323EEE" w:rsidP="008921DB">
    <w:pPr>
      <w:rPr>
        <w:rFonts w:ascii="Verdana" w:hAnsi="Verdana" w:cs="Arial"/>
        <w:sz w:val="18"/>
        <w:szCs w:val="18"/>
      </w:rPr>
    </w:pPr>
  </w:p>
  <w:p w14:paraId="70627250" w14:textId="01A25A17" w:rsidR="00DD3DF1" w:rsidRPr="008921DB" w:rsidRDefault="00323EEE" w:rsidP="008921D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4D4097D6" wp14:editId="0C4D8A04">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097D6" id="Rectangle 2" o:spid="_x0000_s1036"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style="mso-next-textbox:#_x0000_s1034">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v:textbox>
            </v:rect>
          </w:pict>
        </mc:Fallback>
      </mc:AlternateContent>
    </w:r>
    <w:r w:rsidR="00DD3DF1" w:rsidRPr="008921DB">
      <w:rPr>
        <w:rFonts w:ascii="Verdana" w:hAnsi="Verdana" w:cs="Arial"/>
        <w:sz w:val="18"/>
        <w:szCs w:val="18"/>
      </w:rPr>
      <w:t xml:space="preserve">Page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PAGE </w:instrText>
    </w:r>
    <w:r w:rsidR="00DD3DF1" w:rsidRPr="008921DB">
      <w:rPr>
        <w:rFonts w:ascii="Verdana" w:hAnsi="Verdana" w:cs="Arial"/>
        <w:sz w:val="18"/>
        <w:szCs w:val="18"/>
      </w:rPr>
      <w:fldChar w:fldCharType="separate"/>
    </w:r>
    <w:r w:rsidR="00DD3DF1">
      <w:rPr>
        <w:rFonts w:ascii="Verdana" w:hAnsi="Verdana" w:cs="Arial"/>
        <w:noProof/>
        <w:sz w:val="18"/>
        <w:szCs w:val="18"/>
      </w:rPr>
      <w:t>1</w:t>
    </w:r>
    <w:r w:rsidR="00DD3DF1" w:rsidRPr="008921DB">
      <w:rPr>
        <w:rFonts w:ascii="Verdana" w:hAnsi="Verdana" w:cs="Arial"/>
        <w:sz w:val="18"/>
        <w:szCs w:val="18"/>
      </w:rPr>
      <w:fldChar w:fldCharType="end"/>
    </w:r>
    <w:r w:rsidR="00DD3DF1" w:rsidRPr="008921DB">
      <w:rPr>
        <w:rFonts w:ascii="Verdana" w:hAnsi="Verdana" w:cs="Arial"/>
        <w:sz w:val="18"/>
        <w:szCs w:val="18"/>
      </w:rPr>
      <w:t xml:space="preserve"> of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NUMPAGES </w:instrText>
    </w:r>
    <w:r w:rsidR="00DD3DF1" w:rsidRPr="008921DB">
      <w:rPr>
        <w:rFonts w:ascii="Verdana" w:hAnsi="Verdana" w:cs="Arial"/>
        <w:sz w:val="18"/>
        <w:szCs w:val="18"/>
      </w:rPr>
      <w:fldChar w:fldCharType="separate"/>
    </w:r>
    <w:r w:rsidR="00DD3DF1">
      <w:rPr>
        <w:rFonts w:ascii="Verdana" w:hAnsi="Verdana" w:cs="Arial"/>
        <w:noProof/>
        <w:sz w:val="18"/>
        <w:szCs w:val="18"/>
      </w:rPr>
      <w:t>19</w:t>
    </w:r>
    <w:r w:rsidR="00DD3DF1" w:rsidRPr="008921DB">
      <w:rPr>
        <w:rFonts w:ascii="Verdana" w:hAnsi="Verdana" w:cs="Arial"/>
        <w:sz w:val="18"/>
        <w:szCs w:val="18"/>
      </w:rPr>
      <w:fldChar w:fldCharType="end"/>
    </w:r>
  </w:p>
  <w:p w14:paraId="0BC866E5" w14:textId="48FA6F3D" w:rsidR="00DD3DF1" w:rsidRPr="008921DB" w:rsidRDefault="00DD3DF1" w:rsidP="008921DB">
    <w:pPr>
      <w:rPr>
        <w:rFonts w:ascii="Verdana" w:hAnsi="Verdana" w:cs="Arial"/>
        <w:sz w:val="18"/>
        <w:szCs w:val="18"/>
      </w:rPr>
    </w:pPr>
    <w:r w:rsidRPr="008921DB">
      <w:rPr>
        <w:rFonts w:ascii="Verdana" w:hAnsi="Verdana" w:cs="Arial"/>
        <w:sz w:val="18"/>
        <w:szCs w:val="18"/>
      </w:rPr>
      <w:t>Version: &lt;&lt;Enter Version #&gt;&gt;</w:t>
    </w:r>
  </w:p>
  <w:p w14:paraId="22200E2C" w14:textId="77777777" w:rsidR="00DD3DF1" w:rsidRDefault="00DD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A219" w14:textId="77777777" w:rsidR="006F584A" w:rsidRDefault="006F584A">
      <w:r>
        <w:separator/>
      </w:r>
    </w:p>
  </w:footnote>
  <w:footnote w:type="continuationSeparator" w:id="0">
    <w:p w14:paraId="1DE282A6" w14:textId="77777777" w:rsidR="006F584A" w:rsidRDefault="006F5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6E62" w14:textId="5F4457DD" w:rsidR="00DD3DF1" w:rsidRPr="005C6AE5" w:rsidRDefault="00DD3DF1"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307164C6" wp14:editId="4BFAD0DB">
              <wp:simplePos x="0" y="0"/>
              <wp:positionH relativeFrom="column">
                <wp:posOffset>4067175</wp:posOffset>
              </wp:positionH>
              <wp:positionV relativeFrom="paragraph">
                <wp:posOffset>-194310</wp:posOffset>
              </wp:positionV>
              <wp:extent cx="1846580" cy="8667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66775"/>
                      </a:xfrm>
                      <a:prstGeom prst="rect">
                        <a:avLst/>
                      </a:prstGeom>
                      <a:solidFill>
                        <a:srgbClr val="FFFFFF"/>
                      </a:solidFill>
                      <a:ln w="9525">
                        <a:solidFill>
                          <a:srgbClr val="000000"/>
                        </a:solidFill>
                        <a:miter lim="800000"/>
                        <a:headEnd/>
                        <a:tailEnd/>
                      </a:ln>
                    </wps:spPr>
                    <wps:txb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7164C6" id="_x0000_t202" coordsize="21600,21600" o:spt="202" path="m,l,21600r21600,l21600,xe">
              <v:stroke joinstyle="miter"/>
              <v:path gradientshapeok="t" o:connecttype="rect"/>
            </v:shapetype>
            <v:shape id="_x0000_s1035" type="#_x0000_t202" style="position:absolute;margin-left:320.25pt;margin-top:-15.3pt;width:145.4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">
              <v:textbo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 xml:space="preserve">Medical College of Wisconsin </w:t>
    </w:r>
    <w:r>
      <w:rPr>
        <w:rFonts w:ascii="Verdana" w:hAnsi="Verdana" w:cs="Arial"/>
        <w:sz w:val="18"/>
        <w:szCs w:val="18"/>
      </w:rPr>
      <w:br/>
    </w:r>
    <w:r w:rsidRPr="00930EF9">
      <w:rPr>
        <w:rFonts w:ascii="Verdana" w:hAnsi="Verdana" w:cs="Arial"/>
        <w:b/>
        <w:sz w:val="18"/>
        <w:szCs w:val="18"/>
      </w:rPr>
      <w:t>Informed Consent for Research</w:t>
    </w:r>
  </w:p>
  <w:p w14:paraId="4B6481B0" w14:textId="314E6BF5" w:rsidR="00DD3DF1" w:rsidRPr="00930EF9" w:rsidRDefault="00DD3DF1" w:rsidP="005C6AE5">
    <w:pPr>
      <w:pBdr>
        <w:bottom w:val="single" w:sz="6" w:space="1" w:color="auto"/>
      </w:pBdr>
      <w:tabs>
        <w:tab w:val="left" w:pos="720"/>
        <w:tab w:val="left" w:pos="2880"/>
        <w:tab w:val="left" w:pos="5760"/>
      </w:tabs>
      <w:rPr>
        <w:sz w:val="18"/>
        <w:szCs w:val="18"/>
      </w:rPr>
    </w:pPr>
    <w:r>
      <w:rPr>
        <w:rFonts w:ascii="Verdana" w:hAnsi="Verdana" w:cs="Arial"/>
        <w:sz w:val="18"/>
        <w:szCs w:val="18"/>
      </w:rPr>
      <w:t>Clinical Interventions template</w:t>
    </w:r>
    <w:r w:rsidRPr="00930EF9">
      <w:rPr>
        <w:rFonts w:ascii="Verdana" w:hAnsi="Verdana" w:cs="Arial"/>
        <w:sz w:val="18"/>
        <w:szCs w:val="18"/>
      </w:rPr>
      <w:t xml:space="preserve"> - Version: </w:t>
    </w:r>
    <w:r w:rsidR="00764E13">
      <w:rPr>
        <w:rFonts w:ascii="Verdana" w:hAnsi="Verdana" w:cs="Arial"/>
        <w:sz w:val="18"/>
        <w:szCs w:val="18"/>
      </w:rPr>
      <w:t>February</w:t>
    </w:r>
    <w:r w:rsidR="001B6C40">
      <w:rPr>
        <w:rFonts w:ascii="Verdana" w:hAnsi="Verdana" w:cs="Arial"/>
        <w:sz w:val="18"/>
        <w:szCs w:val="18"/>
      </w:rPr>
      <w:t xml:space="preserve"> 1, </w:t>
    </w:r>
    <w:proofErr w:type="gramStart"/>
    <w:r w:rsidR="001B6C40">
      <w:rPr>
        <w:rFonts w:ascii="Verdana" w:hAnsi="Verdana" w:cs="Arial"/>
        <w:sz w:val="18"/>
        <w:szCs w:val="18"/>
      </w:rPr>
      <w:t>2024</w:t>
    </w:r>
    <w:proofErr w:type="gramEnd"/>
    <w:r w:rsidR="001B6C40">
      <w:rPr>
        <w:rFonts w:ascii="Verdana" w:hAnsi="Verdana" w:cs="Arial"/>
        <w:sz w:val="18"/>
        <w:szCs w:val="18"/>
      </w:rPr>
      <w:t xml:space="preserve"> </w:t>
    </w:r>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B24DF"/>
    <w:multiLevelType w:val="hybridMultilevel"/>
    <w:tmpl w:val="B5D07A36"/>
    <w:lvl w:ilvl="0" w:tplc="07EC2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33E0"/>
    <w:multiLevelType w:val="hybridMultilevel"/>
    <w:tmpl w:val="D742BE96"/>
    <w:lvl w:ilvl="0" w:tplc="10328C3C">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F6BC467A"/>
    <w:lvl w:ilvl="0" w:tplc="04090005">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930197">
    <w:abstractNumId w:val="39"/>
  </w:num>
  <w:num w:numId="2" w16cid:durableId="1224945774">
    <w:abstractNumId w:val="34"/>
  </w:num>
  <w:num w:numId="3" w16cid:durableId="741492240">
    <w:abstractNumId w:val="1"/>
  </w:num>
  <w:num w:numId="4" w16cid:durableId="1336104184">
    <w:abstractNumId w:val="36"/>
  </w:num>
  <w:num w:numId="5" w16cid:durableId="1989824188">
    <w:abstractNumId w:val="32"/>
  </w:num>
  <w:num w:numId="6" w16cid:durableId="1760640288">
    <w:abstractNumId w:val="0"/>
  </w:num>
  <w:num w:numId="7" w16cid:durableId="1657371893">
    <w:abstractNumId w:val="2"/>
  </w:num>
  <w:num w:numId="8" w16cid:durableId="56637546">
    <w:abstractNumId w:val="33"/>
  </w:num>
  <w:num w:numId="9" w16cid:durableId="1538658200">
    <w:abstractNumId w:val="13"/>
  </w:num>
  <w:num w:numId="10" w16cid:durableId="1135367374">
    <w:abstractNumId w:val="27"/>
  </w:num>
  <w:num w:numId="11" w16cid:durableId="74790819">
    <w:abstractNumId w:val="25"/>
  </w:num>
  <w:num w:numId="12" w16cid:durableId="1408308421">
    <w:abstractNumId w:val="22"/>
  </w:num>
  <w:num w:numId="13" w16cid:durableId="763649226">
    <w:abstractNumId w:val="31"/>
  </w:num>
  <w:num w:numId="14" w16cid:durableId="1629240016">
    <w:abstractNumId w:val="6"/>
  </w:num>
  <w:num w:numId="15" w16cid:durableId="1988052924">
    <w:abstractNumId w:val="7"/>
  </w:num>
  <w:num w:numId="16" w16cid:durableId="954024589">
    <w:abstractNumId w:val="18"/>
  </w:num>
  <w:num w:numId="17" w16cid:durableId="2090737318">
    <w:abstractNumId w:val="11"/>
  </w:num>
  <w:num w:numId="18" w16cid:durableId="157036268">
    <w:abstractNumId w:val="3"/>
  </w:num>
  <w:num w:numId="19" w16cid:durableId="1705523610">
    <w:abstractNumId w:val="38"/>
  </w:num>
  <w:num w:numId="20" w16cid:durableId="745228223">
    <w:abstractNumId w:val="17"/>
  </w:num>
  <w:num w:numId="21" w16cid:durableId="760951520">
    <w:abstractNumId w:val="16"/>
  </w:num>
  <w:num w:numId="22" w16cid:durableId="1014650406">
    <w:abstractNumId w:val="37"/>
  </w:num>
  <w:num w:numId="23" w16cid:durableId="125781701">
    <w:abstractNumId w:val="19"/>
  </w:num>
  <w:num w:numId="24" w16cid:durableId="89593655">
    <w:abstractNumId w:val="12"/>
  </w:num>
  <w:num w:numId="25" w16cid:durableId="514463709">
    <w:abstractNumId w:val="21"/>
  </w:num>
  <w:num w:numId="26" w16cid:durableId="1353847106">
    <w:abstractNumId w:val="35"/>
  </w:num>
  <w:num w:numId="27" w16cid:durableId="1698313642">
    <w:abstractNumId w:val="23"/>
  </w:num>
  <w:num w:numId="28" w16cid:durableId="1827625889">
    <w:abstractNumId w:val="29"/>
  </w:num>
  <w:num w:numId="29" w16cid:durableId="1213997961">
    <w:abstractNumId w:val="9"/>
  </w:num>
  <w:num w:numId="30" w16cid:durableId="1297685985">
    <w:abstractNumId w:val="10"/>
  </w:num>
  <w:num w:numId="31" w16cid:durableId="1871843450">
    <w:abstractNumId w:val="8"/>
  </w:num>
  <w:num w:numId="32" w16cid:durableId="1336955152">
    <w:abstractNumId w:val="24"/>
  </w:num>
  <w:num w:numId="33" w16cid:durableId="1291476673">
    <w:abstractNumId w:val="28"/>
  </w:num>
  <w:num w:numId="34" w16cid:durableId="1704093731">
    <w:abstractNumId w:val="5"/>
  </w:num>
  <w:num w:numId="35" w16cid:durableId="1477188566">
    <w:abstractNumId w:val="20"/>
  </w:num>
  <w:num w:numId="36" w16cid:durableId="303655617">
    <w:abstractNumId w:val="26"/>
  </w:num>
  <w:num w:numId="37" w16cid:durableId="575162748">
    <w:abstractNumId w:val="30"/>
  </w:num>
  <w:num w:numId="38" w16cid:durableId="1600942255">
    <w:abstractNumId w:val="15"/>
  </w:num>
  <w:num w:numId="39" w16cid:durableId="2107799549">
    <w:abstractNumId w:val="14"/>
  </w:num>
  <w:num w:numId="40" w16cid:durableId="211767254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81D"/>
    <w:rsid w:val="0000193B"/>
    <w:rsid w:val="00003299"/>
    <w:rsid w:val="00005048"/>
    <w:rsid w:val="0000584C"/>
    <w:rsid w:val="00005C10"/>
    <w:rsid w:val="000075C3"/>
    <w:rsid w:val="00010387"/>
    <w:rsid w:val="00010791"/>
    <w:rsid w:val="00011014"/>
    <w:rsid w:val="00013222"/>
    <w:rsid w:val="00013FAE"/>
    <w:rsid w:val="00014554"/>
    <w:rsid w:val="00015610"/>
    <w:rsid w:val="00017A07"/>
    <w:rsid w:val="0002013A"/>
    <w:rsid w:val="00021A3D"/>
    <w:rsid w:val="00023367"/>
    <w:rsid w:val="00023EA8"/>
    <w:rsid w:val="00024178"/>
    <w:rsid w:val="00025B94"/>
    <w:rsid w:val="0002614B"/>
    <w:rsid w:val="00027B84"/>
    <w:rsid w:val="00027CCA"/>
    <w:rsid w:val="0003129F"/>
    <w:rsid w:val="00032A21"/>
    <w:rsid w:val="00032F1D"/>
    <w:rsid w:val="00034566"/>
    <w:rsid w:val="00034605"/>
    <w:rsid w:val="00035DE2"/>
    <w:rsid w:val="00036A17"/>
    <w:rsid w:val="00037946"/>
    <w:rsid w:val="000423C5"/>
    <w:rsid w:val="00042A52"/>
    <w:rsid w:val="000454A4"/>
    <w:rsid w:val="0004595D"/>
    <w:rsid w:val="0004689A"/>
    <w:rsid w:val="00046DBC"/>
    <w:rsid w:val="00054465"/>
    <w:rsid w:val="0005639C"/>
    <w:rsid w:val="0005682B"/>
    <w:rsid w:val="00060032"/>
    <w:rsid w:val="00061AD3"/>
    <w:rsid w:val="0006344E"/>
    <w:rsid w:val="0006412D"/>
    <w:rsid w:val="00065A52"/>
    <w:rsid w:val="00066273"/>
    <w:rsid w:val="00067107"/>
    <w:rsid w:val="00067885"/>
    <w:rsid w:val="00067F52"/>
    <w:rsid w:val="00070372"/>
    <w:rsid w:val="0007170C"/>
    <w:rsid w:val="000731DF"/>
    <w:rsid w:val="00073510"/>
    <w:rsid w:val="00073CB7"/>
    <w:rsid w:val="0007422D"/>
    <w:rsid w:val="00074544"/>
    <w:rsid w:val="00074636"/>
    <w:rsid w:val="00075A0F"/>
    <w:rsid w:val="00077E13"/>
    <w:rsid w:val="0008103E"/>
    <w:rsid w:val="000829CB"/>
    <w:rsid w:val="00083AE9"/>
    <w:rsid w:val="00083E0A"/>
    <w:rsid w:val="0008536E"/>
    <w:rsid w:val="00086A53"/>
    <w:rsid w:val="0008748E"/>
    <w:rsid w:val="00091524"/>
    <w:rsid w:val="00092278"/>
    <w:rsid w:val="000925FD"/>
    <w:rsid w:val="00097416"/>
    <w:rsid w:val="00097EAC"/>
    <w:rsid w:val="000A0AF4"/>
    <w:rsid w:val="000A1258"/>
    <w:rsid w:val="000A3378"/>
    <w:rsid w:val="000A4671"/>
    <w:rsid w:val="000A5FF8"/>
    <w:rsid w:val="000A76CD"/>
    <w:rsid w:val="000A7BAB"/>
    <w:rsid w:val="000B0DD1"/>
    <w:rsid w:val="000B175C"/>
    <w:rsid w:val="000B1EB1"/>
    <w:rsid w:val="000B2BAE"/>
    <w:rsid w:val="000B307A"/>
    <w:rsid w:val="000B3DFD"/>
    <w:rsid w:val="000B4E3B"/>
    <w:rsid w:val="000C4A0F"/>
    <w:rsid w:val="000C7981"/>
    <w:rsid w:val="000D0F61"/>
    <w:rsid w:val="000D1238"/>
    <w:rsid w:val="000D1296"/>
    <w:rsid w:val="000D1394"/>
    <w:rsid w:val="000D1E9E"/>
    <w:rsid w:val="000D1EFB"/>
    <w:rsid w:val="000D2C51"/>
    <w:rsid w:val="000D382B"/>
    <w:rsid w:val="000D4017"/>
    <w:rsid w:val="000D4A74"/>
    <w:rsid w:val="000D56C8"/>
    <w:rsid w:val="000D5D62"/>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2DB9"/>
    <w:rsid w:val="000F40E6"/>
    <w:rsid w:val="000F56EE"/>
    <w:rsid w:val="000F578C"/>
    <w:rsid w:val="000F5DD2"/>
    <w:rsid w:val="000F5EB6"/>
    <w:rsid w:val="000F6391"/>
    <w:rsid w:val="000F7179"/>
    <w:rsid w:val="000F7C90"/>
    <w:rsid w:val="00100CC5"/>
    <w:rsid w:val="00107779"/>
    <w:rsid w:val="00107FAA"/>
    <w:rsid w:val="00107FBA"/>
    <w:rsid w:val="0011262D"/>
    <w:rsid w:val="00113420"/>
    <w:rsid w:val="001139CC"/>
    <w:rsid w:val="00114812"/>
    <w:rsid w:val="00115BF6"/>
    <w:rsid w:val="001161A5"/>
    <w:rsid w:val="001162D6"/>
    <w:rsid w:val="001168D4"/>
    <w:rsid w:val="00116BAD"/>
    <w:rsid w:val="00120F4A"/>
    <w:rsid w:val="0012125D"/>
    <w:rsid w:val="001219C0"/>
    <w:rsid w:val="0012208F"/>
    <w:rsid w:val="001231D0"/>
    <w:rsid w:val="00124171"/>
    <w:rsid w:val="00124DBA"/>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4DB"/>
    <w:rsid w:val="00160D7A"/>
    <w:rsid w:val="0016182E"/>
    <w:rsid w:val="0016466A"/>
    <w:rsid w:val="00164845"/>
    <w:rsid w:val="00165798"/>
    <w:rsid w:val="00165BBE"/>
    <w:rsid w:val="00167BB2"/>
    <w:rsid w:val="001703D6"/>
    <w:rsid w:val="00170AE6"/>
    <w:rsid w:val="001716AB"/>
    <w:rsid w:val="00172626"/>
    <w:rsid w:val="00172689"/>
    <w:rsid w:val="0017376A"/>
    <w:rsid w:val="00173D97"/>
    <w:rsid w:val="00174B6B"/>
    <w:rsid w:val="00175EC8"/>
    <w:rsid w:val="001760EC"/>
    <w:rsid w:val="00176AFF"/>
    <w:rsid w:val="00176B2D"/>
    <w:rsid w:val="00180E29"/>
    <w:rsid w:val="001821CA"/>
    <w:rsid w:val="00182541"/>
    <w:rsid w:val="00183970"/>
    <w:rsid w:val="00183981"/>
    <w:rsid w:val="00185454"/>
    <w:rsid w:val="00187215"/>
    <w:rsid w:val="00191435"/>
    <w:rsid w:val="001925F4"/>
    <w:rsid w:val="0019488A"/>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C40"/>
    <w:rsid w:val="001B6F32"/>
    <w:rsid w:val="001B7AC6"/>
    <w:rsid w:val="001C11C8"/>
    <w:rsid w:val="001C163F"/>
    <w:rsid w:val="001C2523"/>
    <w:rsid w:val="001C3717"/>
    <w:rsid w:val="001C5CBB"/>
    <w:rsid w:val="001C687C"/>
    <w:rsid w:val="001C7168"/>
    <w:rsid w:val="001C74EE"/>
    <w:rsid w:val="001C7A4E"/>
    <w:rsid w:val="001D0B2A"/>
    <w:rsid w:val="001D14EC"/>
    <w:rsid w:val="001D18A4"/>
    <w:rsid w:val="001D200C"/>
    <w:rsid w:val="001D3FE9"/>
    <w:rsid w:val="001D57F6"/>
    <w:rsid w:val="001D7B1F"/>
    <w:rsid w:val="001E0BBA"/>
    <w:rsid w:val="001E1B2B"/>
    <w:rsid w:val="001E1D60"/>
    <w:rsid w:val="001E39C7"/>
    <w:rsid w:val="001E3A05"/>
    <w:rsid w:val="001E5811"/>
    <w:rsid w:val="001E5C0A"/>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DAA"/>
    <w:rsid w:val="002140FF"/>
    <w:rsid w:val="00215084"/>
    <w:rsid w:val="00215160"/>
    <w:rsid w:val="002159AF"/>
    <w:rsid w:val="00215A28"/>
    <w:rsid w:val="00217E72"/>
    <w:rsid w:val="00220500"/>
    <w:rsid w:val="00225002"/>
    <w:rsid w:val="00226A09"/>
    <w:rsid w:val="00227011"/>
    <w:rsid w:val="00227DE9"/>
    <w:rsid w:val="00230982"/>
    <w:rsid w:val="00231A8E"/>
    <w:rsid w:val="00231FEF"/>
    <w:rsid w:val="00232514"/>
    <w:rsid w:val="0023463F"/>
    <w:rsid w:val="00237812"/>
    <w:rsid w:val="00237D1F"/>
    <w:rsid w:val="00241661"/>
    <w:rsid w:val="00242384"/>
    <w:rsid w:val="0024399A"/>
    <w:rsid w:val="00246E55"/>
    <w:rsid w:val="002473EE"/>
    <w:rsid w:val="002516E6"/>
    <w:rsid w:val="00253695"/>
    <w:rsid w:val="00253FCA"/>
    <w:rsid w:val="0025701A"/>
    <w:rsid w:val="00257491"/>
    <w:rsid w:val="00257B31"/>
    <w:rsid w:val="002603B8"/>
    <w:rsid w:val="00260E1D"/>
    <w:rsid w:val="00262125"/>
    <w:rsid w:val="00262183"/>
    <w:rsid w:val="00263099"/>
    <w:rsid w:val="00264A90"/>
    <w:rsid w:val="002657F7"/>
    <w:rsid w:val="00265FE8"/>
    <w:rsid w:val="002660DC"/>
    <w:rsid w:val="00267C04"/>
    <w:rsid w:val="00274D01"/>
    <w:rsid w:val="00277AF2"/>
    <w:rsid w:val="00280B19"/>
    <w:rsid w:val="00280CA8"/>
    <w:rsid w:val="002823FA"/>
    <w:rsid w:val="00282B5A"/>
    <w:rsid w:val="00282C3B"/>
    <w:rsid w:val="002833C3"/>
    <w:rsid w:val="00284A74"/>
    <w:rsid w:val="00284F88"/>
    <w:rsid w:val="00285300"/>
    <w:rsid w:val="00286565"/>
    <w:rsid w:val="00286860"/>
    <w:rsid w:val="0029002F"/>
    <w:rsid w:val="0029109F"/>
    <w:rsid w:val="0029263D"/>
    <w:rsid w:val="002932AB"/>
    <w:rsid w:val="00295F3D"/>
    <w:rsid w:val="00296149"/>
    <w:rsid w:val="0029638A"/>
    <w:rsid w:val="00296B45"/>
    <w:rsid w:val="002A033A"/>
    <w:rsid w:val="002A0BF9"/>
    <w:rsid w:val="002A19BA"/>
    <w:rsid w:val="002A5108"/>
    <w:rsid w:val="002A55DC"/>
    <w:rsid w:val="002A6A69"/>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51F2"/>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07DA0"/>
    <w:rsid w:val="00312330"/>
    <w:rsid w:val="00312D68"/>
    <w:rsid w:val="003138E4"/>
    <w:rsid w:val="00313F12"/>
    <w:rsid w:val="00314452"/>
    <w:rsid w:val="00314BAA"/>
    <w:rsid w:val="00315872"/>
    <w:rsid w:val="00316F07"/>
    <w:rsid w:val="003171B1"/>
    <w:rsid w:val="00317215"/>
    <w:rsid w:val="0031738F"/>
    <w:rsid w:val="00317D4B"/>
    <w:rsid w:val="00322A6E"/>
    <w:rsid w:val="00322DA2"/>
    <w:rsid w:val="00323EEE"/>
    <w:rsid w:val="00324DA7"/>
    <w:rsid w:val="0033109F"/>
    <w:rsid w:val="003333FB"/>
    <w:rsid w:val="00335A2C"/>
    <w:rsid w:val="00342391"/>
    <w:rsid w:val="00345E44"/>
    <w:rsid w:val="00346A77"/>
    <w:rsid w:val="003507D4"/>
    <w:rsid w:val="0035233A"/>
    <w:rsid w:val="003525B8"/>
    <w:rsid w:val="003530F2"/>
    <w:rsid w:val="003546A9"/>
    <w:rsid w:val="00355071"/>
    <w:rsid w:val="00360EF9"/>
    <w:rsid w:val="003616FA"/>
    <w:rsid w:val="00364491"/>
    <w:rsid w:val="00364C00"/>
    <w:rsid w:val="00364C02"/>
    <w:rsid w:val="00366289"/>
    <w:rsid w:val="003664E2"/>
    <w:rsid w:val="00367B14"/>
    <w:rsid w:val="00370286"/>
    <w:rsid w:val="003714C9"/>
    <w:rsid w:val="00374138"/>
    <w:rsid w:val="0037559A"/>
    <w:rsid w:val="0037757E"/>
    <w:rsid w:val="00377928"/>
    <w:rsid w:val="00380D93"/>
    <w:rsid w:val="00380ECD"/>
    <w:rsid w:val="003818D2"/>
    <w:rsid w:val="003822A6"/>
    <w:rsid w:val="00382F1E"/>
    <w:rsid w:val="00384197"/>
    <w:rsid w:val="00384757"/>
    <w:rsid w:val="003868EC"/>
    <w:rsid w:val="00387915"/>
    <w:rsid w:val="00387D9D"/>
    <w:rsid w:val="00392C5A"/>
    <w:rsid w:val="003934DA"/>
    <w:rsid w:val="00394182"/>
    <w:rsid w:val="00395BBD"/>
    <w:rsid w:val="003966D9"/>
    <w:rsid w:val="003979BA"/>
    <w:rsid w:val="00397D91"/>
    <w:rsid w:val="003A000E"/>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D0585"/>
    <w:rsid w:val="003D116C"/>
    <w:rsid w:val="003D2D8B"/>
    <w:rsid w:val="003D741C"/>
    <w:rsid w:val="003D7C1F"/>
    <w:rsid w:val="003E089D"/>
    <w:rsid w:val="003E0D9C"/>
    <w:rsid w:val="003E10C7"/>
    <w:rsid w:val="003E18EF"/>
    <w:rsid w:val="003E2BD2"/>
    <w:rsid w:val="003E4ABE"/>
    <w:rsid w:val="003E60A8"/>
    <w:rsid w:val="003E6B5E"/>
    <w:rsid w:val="003E7279"/>
    <w:rsid w:val="003F0411"/>
    <w:rsid w:val="003F07B4"/>
    <w:rsid w:val="003F0950"/>
    <w:rsid w:val="003F255B"/>
    <w:rsid w:val="003F3D76"/>
    <w:rsid w:val="003F40A1"/>
    <w:rsid w:val="003F4699"/>
    <w:rsid w:val="003F525E"/>
    <w:rsid w:val="003F5607"/>
    <w:rsid w:val="003F6A57"/>
    <w:rsid w:val="003F6C7F"/>
    <w:rsid w:val="003F7034"/>
    <w:rsid w:val="003F7C40"/>
    <w:rsid w:val="00400130"/>
    <w:rsid w:val="00400549"/>
    <w:rsid w:val="004005F0"/>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3ED5"/>
    <w:rsid w:val="00424828"/>
    <w:rsid w:val="00426FFB"/>
    <w:rsid w:val="00427670"/>
    <w:rsid w:val="00430914"/>
    <w:rsid w:val="0043188F"/>
    <w:rsid w:val="00431FCE"/>
    <w:rsid w:val="00436B52"/>
    <w:rsid w:val="00437880"/>
    <w:rsid w:val="00437B16"/>
    <w:rsid w:val="00440FD0"/>
    <w:rsid w:val="00441464"/>
    <w:rsid w:val="00442F5A"/>
    <w:rsid w:val="004436C9"/>
    <w:rsid w:val="0044396A"/>
    <w:rsid w:val="004445BE"/>
    <w:rsid w:val="0044649E"/>
    <w:rsid w:val="004464F3"/>
    <w:rsid w:val="0045023C"/>
    <w:rsid w:val="00451646"/>
    <w:rsid w:val="00451956"/>
    <w:rsid w:val="00452C57"/>
    <w:rsid w:val="004548E1"/>
    <w:rsid w:val="00455122"/>
    <w:rsid w:val="00455B79"/>
    <w:rsid w:val="00455BA9"/>
    <w:rsid w:val="00456212"/>
    <w:rsid w:val="00456C78"/>
    <w:rsid w:val="0045712D"/>
    <w:rsid w:val="00461478"/>
    <w:rsid w:val="004616FB"/>
    <w:rsid w:val="00461D8B"/>
    <w:rsid w:val="00464491"/>
    <w:rsid w:val="004652FD"/>
    <w:rsid w:val="00465CA0"/>
    <w:rsid w:val="00465FE6"/>
    <w:rsid w:val="00466E2B"/>
    <w:rsid w:val="00472C82"/>
    <w:rsid w:val="00473C0D"/>
    <w:rsid w:val="0047433F"/>
    <w:rsid w:val="0047447B"/>
    <w:rsid w:val="00476C03"/>
    <w:rsid w:val="004821F0"/>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FA6"/>
    <w:rsid w:val="004C316C"/>
    <w:rsid w:val="004C3236"/>
    <w:rsid w:val="004C37A1"/>
    <w:rsid w:val="004C4A49"/>
    <w:rsid w:val="004C5B7F"/>
    <w:rsid w:val="004C6CF4"/>
    <w:rsid w:val="004C6DB9"/>
    <w:rsid w:val="004D16C1"/>
    <w:rsid w:val="004D4A02"/>
    <w:rsid w:val="004D55D7"/>
    <w:rsid w:val="004D736B"/>
    <w:rsid w:val="004D7EA3"/>
    <w:rsid w:val="004E0ABC"/>
    <w:rsid w:val="004E2BE1"/>
    <w:rsid w:val="004E409C"/>
    <w:rsid w:val="004E470E"/>
    <w:rsid w:val="004E51D4"/>
    <w:rsid w:val="004E5509"/>
    <w:rsid w:val="004E62A7"/>
    <w:rsid w:val="004E676C"/>
    <w:rsid w:val="004E755A"/>
    <w:rsid w:val="004F0BDA"/>
    <w:rsid w:val="004F14E4"/>
    <w:rsid w:val="004F2503"/>
    <w:rsid w:val="004F3E12"/>
    <w:rsid w:val="004F4A29"/>
    <w:rsid w:val="004F5DA6"/>
    <w:rsid w:val="004F5E3E"/>
    <w:rsid w:val="004F6947"/>
    <w:rsid w:val="004F745E"/>
    <w:rsid w:val="004F7E05"/>
    <w:rsid w:val="00501126"/>
    <w:rsid w:val="00501B07"/>
    <w:rsid w:val="005041D2"/>
    <w:rsid w:val="005053A5"/>
    <w:rsid w:val="005053A7"/>
    <w:rsid w:val="00505658"/>
    <w:rsid w:val="0050738D"/>
    <w:rsid w:val="005075C7"/>
    <w:rsid w:val="0050772D"/>
    <w:rsid w:val="00511387"/>
    <w:rsid w:val="00513418"/>
    <w:rsid w:val="00513658"/>
    <w:rsid w:val="00520B86"/>
    <w:rsid w:val="005219AC"/>
    <w:rsid w:val="00522C7C"/>
    <w:rsid w:val="00522E76"/>
    <w:rsid w:val="005249A6"/>
    <w:rsid w:val="005250E1"/>
    <w:rsid w:val="005253D1"/>
    <w:rsid w:val="005261B5"/>
    <w:rsid w:val="00527E2F"/>
    <w:rsid w:val="00527FE4"/>
    <w:rsid w:val="00530847"/>
    <w:rsid w:val="005331A2"/>
    <w:rsid w:val="005332FA"/>
    <w:rsid w:val="0053662F"/>
    <w:rsid w:val="00537768"/>
    <w:rsid w:val="00537E26"/>
    <w:rsid w:val="00540733"/>
    <w:rsid w:val="005411C6"/>
    <w:rsid w:val="00542D65"/>
    <w:rsid w:val="00543829"/>
    <w:rsid w:val="00544147"/>
    <w:rsid w:val="00544400"/>
    <w:rsid w:val="00544E66"/>
    <w:rsid w:val="0054502B"/>
    <w:rsid w:val="0054533A"/>
    <w:rsid w:val="00545462"/>
    <w:rsid w:val="00546296"/>
    <w:rsid w:val="00550E64"/>
    <w:rsid w:val="00552149"/>
    <w:rsid w:val="00552783"/>
    <w:rsid w:val="00552DF9"/>
    <w:rsid w:val="005530E4"/>
    <w:rsid w:val="00554BD5"/>
    <w:rsid w:val="005550D1"/>
    <w:rsid w:val="0055549C"/>
    <w:rsid w:val="00555B89"/>
    <w:rsid w:val="00556ACF"/>
    <w:rsid w:val="00556B6C"/>
    <w:rsid w:val="0055758E"/>
    <w:rsid w:val="005605D2"/>
    <w:rsid w:val="00562AE6"/>
    <w:rsid w:val="00563075"/>
    <w:rsid w:val="00563DC6"/>
    <w:rsid w:val="00565019"/>
    <w:rsid w:val="0056597F"/>
    <w:rsid w:val="0056684D"/>
    <w:rsid w:val="00570F00"/>
    <w:rsid w:val="00571655"/>
    <w:rsid w:val="00572835"/>
    <w:rsid w:val="00573B6B"/>
    <w:rsid w:val="0057641E"/>
    <w:rsid w:val="00580262"/>
    <w:rsid w:val="005805FD"/>
    <w:rsid w:val="0058119C"/>
    <w:rsid w:val="00581806"/>
    <w:rsid w:val="005840FF"/>
    <w:rsid w:val="0058448F"/>
    <w:rsid w:val="00587333"/>
    <w:rsid w:val="0059575A"/>
    <w:rsid w:val="00596405"/>
    <w:rsid w:val="00597155"/>
    <w:rsid w:val="00597B51"/>
    <w:rsid w:val="00597D95"/>
    <w:rsid w:val="005A1908"/>
    <w:rsid w:val="005A6551"/>
    <w:rsid w:val="005A6A05"/>
    <w:rsid w:val="005A6A54"/>
    <w:rsid w:val="005A76EA"/>
    <w:rsid w:val="005A79E9"/>
    <w:rsid w:val="005A7FEE"/>
    <w:rsid w:val="005B00EE"/>
    <w:rsid w:val="005B0AFD"/>
    <w:rsid w:val="005B0E1E"/>
    <w:rsid w:val="005B3293"/>
    <w:rsid w:val="005B35F7"/>
    <w:rsid w:val="005B39BB"/>
    <w:rsid w:val="005B5A29"/>
    <w:rsid w:val="005B65F4"/>
    <w:rsid w:val="005B7F2E"/>
    <w:rsid w:val="005C3D33"/>
    <w:rsid w:val="005C4131"/>
    <w:rsid w:val="005C49C1"/>
    <w:rsid w:val="005C4B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4E2F"/>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6CDB"/>
    <w:rsid w:val="00607413"/>
    <w:rsid w:val="006102AC"/>
    <w:rsid w:val="006105B4"/>
    <w:rsid w:val="00611639"/>
    <w:rsid w:val="00611734"/>
    <w:rsid w:val="00612CAB"/>
    <w:rsid w:val="00615520"/>
    <w:rsid w:val="00617403"/>
    <w:rsid w:val="00620F03"/>
    <w:rsid w:val="006218B6"/>
    <w:rsid w:val="00621BFD"/>
    <w:rsid w:val="0062337D"/>
    <w:rsid w:val="006250E3"/>
    <w:rsid w:val="00625651"/>
    <w:rsid w:val="00627345"/>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54FA"/>
    <w:rsid w:val="00646195"/>
    <w:rsid w:val="00647B33"/>
    <w:rsid w:val="00647C34"/>
    <w:rsid w:val="00651284"/>
    <w:rsid w:val="00651EA1"/>
    <w:rsid w:val="0065319F"/>
    <w:rsid w:val="006536A6"/>
    <w:rsid w:val="00655A1E"/>
    <w:rsid w:val="00655BE0"/>
    <w:rsid w:val="0065633E"/>
    <w:rsid w:val="0065672C"/>
    <w:rsid w:val="0066026A"/>
    <w:rsid w:val="00661472"/>
    <w:rsid w:val="00661CEA"/>
    <w:rsid w:val="00661FAF"/>
    <w:rsid w:val="00662691"/>
    <w:rsid w:val="00662C45"/>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1F25"/>
    <w:rsid w:val="0069309F"/>
    <w:rsid w:val="00693494"/>
    <w:rsid w:val="0069400A"/>
    <w:rsid w:val="00694810"/>
    <w:rsid w:val="00694EC7"/>
    <w:rsid w:val="006A0330"/>
    <w:rsid w:val="006A0C4A"/>
    <w:rsid w:val="006A1FA0"/>
    <w:rsid w:val="006A250D"/>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21C9"/>
    <w:rsid w:val="006D2A0B"/>
    <w:rsid w:val="006D300E"/>
    <w:rsid w:val="006D3392"/>
    <w:rsid w:val="006D3F80"/>
    <w:rsid w:val="006D416E"/>
    <w:rsid w:val="006D5CAD"/>
    <w:rsid w:val="006D6491"/>
    <w:rsid w:val="006D719B"/>
    <w:rsid w:val="006D7791"/>
    <w:rsid w:val="006E16CC"/>
    <w:rsid w:val="006E1E95"/>
    <w:rsid w:val="006E2DB0"/>
    <w:rsid w:val="006E2EF5"/>
    <w:rsid w:val="006E71B0"/>
    <w:rsid w:val="006E767C"/>
    <w:rsid w:val="006F0648"/>
    <w:rsid w:val="006F36FA"/>
    <w:rsid w:val="006F3C2E"/>
    <w:rsid w:val="006F422F"/>
    <w:rsid w:val="006F4BD7"/>
    <w:rsid w:val="006F507C"/>
    <w:rsid w:val="006F54CF"/>
    <w:rsid w:val="006F569E"/>
    <w:rsid w:val="006F56B3"/>
    <w:rsid w:val="006F584A"/>
    <w:rsid w:val="006F5E99"/>
    <w:rsid w:val="006F74BD"/>
    <w:rsid w:val="00700918"/>
    <w:rsid w:val="00701AEF"/>
    <w:rsid w:val="00706DF6"/>
    <w:rsid w:val="007070AD"/>
    <w:rsid w:val="0070769D"/>
    <w:rsid w:val="00711255"/>
    <w:rsid w:val="00712418"/>
    <w:rsid w:val="0071571B"/>
    <w:rsid w:val="00716EB3"/>
    <w:rsid w:val="0072063D"/>
    <w:rsid w:val="00722224"/>
    <w:rsid w:val="007251ED"/>
    <w:rsid w:val="007265E1"/>
    <w:rsid w:val="00726938"/>
    <w:rsid w:val="007300A0"/>
    <w:rsid w:val="00731906"/>
    <w:rsid w:val="0073243C"/>
    <w:rsid w:val="00732A88"/>
    <w:rsid w:val="00733974"/>
    <w:rsid w:val="00734089"/>
    <w:rsid w:val="007352BB"/>
    <w:rsid w:val="0073684C"/>
    <w:rsid w:val="0074055D"/>
    <w:rsid w:val="00742E67"/>
    <w:rsid w:val="00744B89"/>
    <w:rsid w:val="00744BC8"/>
    <w:rsid w:val="007455A9"/>
    <w:rsid w:val="00746667"/>
    <w:rsid w:val="00746AD6"/>
    <w:rsid w:val="007474A4"/>
    <w:rsid w:val="00747B37"/>
    <w:rsid w:val="00751E58"/>
    <w:rsid w:val="00752C1A"/>
    <w:rsid w:val="00752C31"/>
    <w:rsid w:val="00752EC3"/>
    <w:rsid w:val="007533AA"/>
    <w:rsid w:val="00754557"/>
    <w:rsid w:val="00754CB9"/>
    <w:rsid w:val="00755003"/>
    <w:rsid w:val="00756969"/>
    <w:rsid w:val="007575B6"/>
    <w:rsid w:val="007604A8"/>
    <w:rsid w:val="007630F5"/>
    <w:rsid w:val="0076310F"/>
    <w:rsid w:val="00763A89"/>
    <w:rsid w:val="0076476C"/>
    <w:rsid w:val="00764E13"/>
    <w:rsid w:val="0076671D"/>
    <w:rsid w:val="00766E24"/>
    <w:rsid w:val="00767503"/>
    <w:rsid w:val="007675D8"/>
    <w:rsid w:val="00770032"/>
    <w:rsid w:val="00771074"/>
    <w:rsid w:val="0077212D"/>
    <w:rsid w:val="007741DB"/>
    <w:rsid w:val="0077549E"/>
    <w:rsid w:val="00775B3D"/>
    <w:rsid w:val="00776D13"/>
    <w:rsid w:val="00781F39"/>
    <w:rsid w:val="00782BB7"/>
    <w:rsid w:val="0078361E"/>
    <w:rsid w:val="00783AF0"/>
    <w:rsid w:val="007844C5"/>
    <w:rsid w:val="00785F14"/>
    <w:rsid w:val="00785F90"/>
    <w:rsid w:val="00790B7B"/>
    <w:rsid w:val="00793342"/>
    <w:rsid w:val="00797876"/>
    <w:rsid w:val="007A0C15"/>
    <w:rsid w:val="007A0FB2"/>
    <w:rsid w:val="007A23B9"/>
    <w:rsid w:val="007A3AA0"/>
    <w:rsid w:val="007A5EDE"/>
    <w:rsid w:val="007B199D"/>
    <w:rsid w:val="007B671D"/>
    <w:rsid w:val="007B6AEF"/>
    <w:rsid w:val="007C002D"/>
    <w:rsid w:val="007C008D"/>
    <w:rsid w:val="007C5547"/>
    <w:rsid w:val="007C6F18"/>
    <w:rsid w:val="007D0182"/>
    <w:rsid w:val="007D0BF4"/>
    <w:rsid w:val="007D31EE"/>
    <w:rsid w:val="007D54AE"/>
    <w:rsid w:val="007D5CB5"/>
    <w:rsid w:val="007D5E3C"/>
    <w:rsid w:val="007E07D3"/>
    <w:rsid w:val="007E0ABB"/>
    <w:rsid w:val="007E0BA5"/>
    <w:rsid w:val="007E12AB"/>
    <w:rsid w:val="007E28C4"/>
    <w:rsid w:val="007E38A3"/>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12"/>
    <w:rsid w:val="00807467"/>
    <w:rsid w:val="00812921"/>
    <w:rsid w:val="00813577"/>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24C6"/>
    <w:rsid w:val="008545A6"/>
    <w:rsid w:val="0085693C"/>
    <w:rsid w:val="0085716E"/>
    <w:rsid w:val="0085777D"/>
    <w:rsid w:val="00861B4C"/>
    <w:rsid w:val="008633E5"/>
    <w:rsid w:val="0086351C"/>
    <w:rsid w:val="00863AB0"/>
    <w:rsid w:val="00864183"/>
    <w:rsid w:val="0086460A"/>
    <w:rsid w:val="00864CF0"/>
    <w:rsid w:val="00871277"/>
    <w:rsid w:val="00872021"/>
    <w:rsid w:val="008724B3"/>
    <w:rsid w:val="00873B69"/>
    <w:rsid w:val="00875B12"/>
    <w:rsid w:val="00875FD9"/>
    <w:rsid w:val="00877AC8"/>
    <w:rsid w:val="00877BC7"/>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97BE8"/>
    <w:rsid w:val="00897F27"/>
    <w:rsid w:val="008A05E9"/>
    <w:rsid w:val="008A1B03"/>
    <w:rsid w:val="008A2A3F"/>
    <w:rsid w:val="008A361E"/>
    <w:rsid w:val="008A68B0"/>
    <w:rsid w:val="008A7770"/>
    <w:rsid w:val="008B0B59"/>
    <w:rsid w:val="008B11CA"/>
    <w:rsid w:val="008B1423"/>
    <w:rsid w:val="008B1465"/>
    <w:rsid w:val="008B2DD3"/>
    <w:rsid w:val="008B4901"/>
    <w:rsid w:val="008B663C"/>
    <w:rsid w:val="008C180B"/>
    <w:rsid w:val="008C2535"/>
    <w:rsid w:val="008C38F1"/>
    <w:rsid w:val="008C4AF0"/>
    <w:rsid w:val="008C4BD0"/>
    <w:rsid w:val="008C5AD6"/>
    <w:rsid w:val="008C6318"/>
    <w:rsid w:val="008C66FB"/>
    <w:rsid w:val="008C71F0"/>
    <w:rsid w:val="008C73E6"/>
    <w:rsid w:val="008C7456"/>
    <w:rsid w:val="008D04E2"/>
    <w:rsid w:val="008D0801"/>
    <w:rsid w:val="008D0A61"/>
    <w:rsid w:val="008D1B9C"/>
    <w:rsid w:val="008D1FE3"/>
    <w:rsid w:val="008D35AF"/>
    <w:rsid w:val="008D3873"/>
    <w:rsid w:val="008D5F97"/>
    <w:rsid w:val="008D7084"/>
    <w:rsid w:val="008D764B"/>
    <w:rsid w:val="008E0A9F"/>
    <w:rsid w:val="008E0D1B"/>
    <w:rsid w:val="008E1B5F"/>
    <w:rsid w:val="008E3055"/>
    <w:rsid w:val="008E5072"/>
    <w:rsid w:val="008E79C6"/>
    <w:rsid w:val="008F09FF"/>
    <w:rsid w:val="008F1B41"/>
    <w:rsid w:val="008F21B3"/>
    <w:rsid w:val="008F4670"/>
    <w:rsid w:val="008F4A8E"/>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17AFA"/>
    <w:rsid w:val="009203D6"/>
    <w:rsid w:val="0092090B"/>
    <w:rsid w:val="00923DB6"/>
    <w:rsid w:val="00925425"/>
    <w:rsid w:val="00930473"/>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5B4A"/>
    <w:rsid w:val="0096009E"/>
    <w:rsid w:val="0096073C"/>
    <w:rsid w:val="0096078E"/>
    <w:rsid w:val="0096151C"/>
    <w:rsid w:val="009618FC"/>
    <w:rsid w:val="00961C53"/>
    <w:rsid w:val="009623BA"/>
    <w:rsid w:val="0096258D"/>
    <w:rsid w:val="00962EB2"/>
    <w:rsid w:val="00963DD8"/>
    <w:rsid w:val="009652EE"/>
    <w:rsid w:val="009661DE"/>
    <w:rsid w:val="00966895"/>
    <w:rsid w:val="00975945"/>
    <w:rsid w:val="00976588"/>
    <w:rsid w:val="009774DB"/>
    <w:rsid w:val="00977CD6"/>
    <w:rsid w:val="00977F9E"/>
    <w:rsid w:val="009808E5"/>
    <w:rsid w:val="00980E48"/>
    <w:rsid w:val="00981CF8"/>
    <w:rsid w:val="00982F6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2E0"/>
    <w:rsid w:val="009A2BA2"/>
    <w:rsid w:val="009A63A1"/>
    <w:rsid w:val="009A6582"/>
    <w:rsid w:val="009A6828"/>
    <w:rsid w:val="009A6A97"/>
    <w:rsid w:val="009A79F2"/>
    <w:rsid w:val="009B1B53"/>
    <w:rsid w:val="009B3984"/>
    <w:rsid w:val="009B3C77"/>
    <w:rsid w:val="009B421C"/>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2301"/>
    <w:rsid w:val="00A02472"/>
    <w:rsid w:val="00A04F04"/>
    <w:rsid w:val="00A06B2F"/>
    <w:rsid w:val="00A06E6F"/>
    <w:rsid w:val="00A12B6B"/>
    <w:rsid w:val="00A1335B"/>
    <w:rsid w:val="00A15A48"/>
    <w:rsid w:val="00A162A7"/>
    <w:rsid w:val="00A1725F"/>
    <w:rsid w:val="00A20020"/>
    <w:rsid w:val="00A20AC1"/>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54AD3"/>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A013A"/>
    <w:rsid w:val="00AA09E4"/>
    <w:rsid w:val="00AA1572"/>
    <w:rsid w:val="00AA3FC7"/>
    <w:rsid w:val="00AA4031"/>
    <w:rsid w:val="00AA66E4"/>
    <w:rsid w:val="00AA6B20"/>
    <w:rsid w:val="00AA72F5"/>
    <w:rsid w:val="00AB01D9"/>
    <w:rsid w:val="00AB320D"/>
    <w:rsid w:val="00AB340E"/>
    <w:rsid w:val="00AB4CF2"/>
    <w:rsid w:val="00AB7F05"/>
    <w:rsid w:val="00AC2257"/>
    <w:rsid w:val="00AC37E6"/>
    <w:rsid w:val="00AC3842"/>
    <w:rsid w:val="00AC4951"/>
    <w:rsid w:val="00AC5FCC"/>
    <w:rsid w:val="00AC6937"/>
    <w:rsid w:val="00AC6A80"/>
    <w:rsid w:val="00AD05E8"/>
    <w:rsid w:val="00AD67A0"/>
    <w:rsid w:val="00AD75CB"/>
    <w:rsid w:val="00AD7CDC"/>
    <w:rsid w:val="00AE085B"/>
    <w:rsid w:val="00AE1073"/>
    <w:rsid w:val="00AE1C0F"/>
    <w:rsid w:val="00AE2981"/>
    <w:rsid w:val="00AE2AD8"/>
    <w:rsid w:val="00AE4703"/>
    <w:rsid w:val="00AE504E"/>
    <w:rsid w:val="00AE5417"/>
    <w:rsid w:val="00AE62F8"/>
    <w:rsid w:val="00AE6D76"/>
    <w:rsid w:val="00AF0C81"/>
    <w:rsid w:val="00AF1577"/>
    <w:rsid w:val="00AF1D73"/>
    <w:rsid w:val="00AF4808"/>
    <w:rsid w:val="00AF4C38"/>
    <w:rsid w:val="00AF4F46"/>
    <w:rsid w:val="00AF6762"/>
    <w:rsid w:val="00AF6C9A"/>
    <w:rsid w:val="00AF6E98"/>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3E9D"/>
    <w:rsid w:val="00B1603D"/>
    <w:rsid w:val="00B21672"/>
    <w:rsid w:val="00B217B5"/>
    <w:rsid w:val="00B22B81"/>
    <w:rsid w:val="00B23457"/>
    <w:rsid w:val="00B23B94"/>
    <w:rsid w:val="00B24522"/>
    <w:rsid w:val="00B25E72"/>
    <w:rsid w:val="00B269AA"/>
    <w:rsid w:val="00B26DF5"/>
    <w:rsid w:val="00B27991"/>
    <w:rsid w:val="00B301B1"/>
    <w:rsid w:val="00B30506"/>
    <w:rsid w:val="00B31BDE"/>
    <w:rsid w:val="00B3256B"/>
    <w:rsid w:val="00B325A3"/>
    <w:rsid w:val="00B33007"/>
    <w:rsid w:val="00B3376A"/>
    <w:rsid w:val="00B33E94"/>
    <w:rsid w:val="00B35411"/>
    <w:rsid w:val="00B35508"/>
    <w:rsid w:val="00B360BC"/>
    <w:rsid w:val="00B366CC"/>
    <w:rsid w:val="00B36E40"/>
    <w:rsid w:val="00B40495"/>
    <w:rsid w:val="00B40CB9"/>
    <w:rsid w:val="00B41985"/>
    <w:rsid w:val="00B41AE1"/>
    <w:rsid w:val="00B4331F"/>
    <w:rsid w:val="00B4341E"/>
    <w:rsid w:val="00B456F3"/>
    <w:rsid w:val="00B45B05"/>
    <w:rsid w:val="00B45B93"/>
    <w:rsid w:val="00B45DD2"/>
    <w:rsid w:val="00B4694A"/>
    <w:rsid w:val="00B4783D"/>
    <w:rsid w:val="00B47D86"/>
    <w:rsid w:val="00B508F5"/>
    <w:rsid w:val="00B5107E"/>
    <w:rsid w:val="00B51E0B"/>
    <w:rsid w:val="00B53036"/>
    <w:rsid w:val="00B54528"/>
    <w:rsid w:val="00B54718"/>
    <w:rsid w:val="00B54D84"/>
    <w:rsid w:val="00B60761"/>
    <w:rsid w:val="00B62AED"/>
    <w:rsid w:val="00B62D7C"/>
    <w:rsid w:val="00B64CE9"/>
    <w:rsid w:val="00B654D5"/>
    <w:rsid w:val="00B70AF6"/>
    <w:rsid w:val="00B715BF"/>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8DC"/>
    <w:rsid w:val="00BB5B2A"/>
    <w:rsid w:val="00BB5BE0"/>
    <w:rsid w:val="00BB60D8"/>
    <w:rsid w:val="00BB712A"/>
    <w:rsid w:val="00BC0203"/>
    <w:rsid w:val="00BC077D"/>
    <w:rsid w:val="00BC1978"/>
    <w:rsid w:val="00BC28AA"/>
    <w:rsid w:val="00BC3367"/>
    <w:rsid w:val="00BC4EA6"/>
    <w:rsid w:val="00BC5B45"/>
    <w:rsid w:val="00BC62FE"/>
    <w:rsid w:val="00BC65AC"/>
    <w:rsid w:val="00BC7142"/>
    <w:rsid w:val="00BD1161"/>
    <w:rsid w:val="00BD158E"/>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015D"/>
    <w:rsid w:val="00BF3C79"/>
    <w:rsid w:val="00BF410E"/>
    <w:rsid w:val="00BF4445"/>
    <w:rsid w:val="00BF522D"/>
    <w:rsid w:val="00C00D81"/>
    <w:rsid w:val="00C0112D"/>
    <w:rsid w:val="00C02542"/>
    <w:rsid w:val="00C0427E"/>
    <w:rsid w:val="00C04EA9"/>
    <w:rsid w:val="00C05E82"/>
    <w:rsid w:val="00C06948"/>
    <w:rsid w:val="00C06C6D"/>
    <w:rsid w:val="00C073C5"/>
    <w:rsid w:val="00C07F36"/>
    <w:rsid w:val="00C11297"/>
    <w:rsid w:val="00C11531"/>
    <w:rsid w:val="00C1159D"/>
    <w:rsid w:val="00C12255"/>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50F65"/>
    <w:rsid w:val="00C51220"/>
    <w:rsid w:val="00C5222D"/>
    <w:rsid w:val="00C54C72"/>
    <w:rsid w:val="00C56E91"/>
    <w:rsid w:val="00C575D0"/>
    <w:rsid w:val="00C60431"/>
    <w:rsid w:val="00C63659"/>
    <w:rsid w:val="00C63CA1"/>
    <w:rsid w:val="00C64A40"/>
    <w:rsid w:val="00C64B7D"/>
    <w:rsid w:val="00C64F2D"/>
    <w:rsid w:val="00C7085B"/>
    <w:rsid w:val="00C7094E"/>
    <w:rsid w:val="00C72309"/>
    <w:rsid w:val="00C80798"/>
    <w:rsid w:val="00C81832"/>
    <w:rsid w:val="00C83F24"/>
    <w:rsid w:val="00C8499A"/>
    <w:rsid w:val="00C85D0C"/>
    <w:rsid w:val="00C95292"/>
    <w:rsid w:val="00C954DA"/>
    <w:rsid w:val="00C96B0E"/>
    <w:rsid w:val="00C97B09"/>
    <w:rsid w:val="00CA0A2B"/>
    <w:rsid w:val="00CA1889"/>
    <w:rsid w:val="00CA1CEF"/>
    <w:rsid w:val="00CA2813"/>
    <w:rsid w:val="00CA35B1"/>
    <w:rsid w:val="00CA4C31"/>
    <w:rsid w:val="00CA5111"/>
    <w:rsid w:val="00CA5A7E"/>
    <w:rsid w:val="00CA6064"/>
    <w:rsid w:val="00CA63B3"/>
    <w:rsid w:val="00CA644B"/>
    <w:rsid w:val="00CA6DE9"/>
    <w:rsid w:val="00CA73B8"/>
    <w:rsid w:val="00CA7ED7"/>
    <w:rsid w:val="00CB0229"/>
    <w:rsid w:val="00CB1B1C"/>
    <w:rsid w:val="00CB2CFF"/>
    <w:rsid w:val="00CB599D"/>
    <w:rsid w:val="00CB66B8"/>
    <w:rsid w:val="00CC080F"/>
    <w:rsid w:val="00CC0E66"/>
    <w:rsid w:val="00CC165D"/>
    <w:rsid w:val="00CC1EBD"/>
    <w:rsid w:val="00CC324E"/>
    <w:rsid w:val="00CC79D9"/>
    <w:rsid w:val="00CC7D13"/>
    <w:rsid w:val="00CD00AE"/>
    <w:rsid w:val="00CD3C3F"/>
    <w:rsid w:val="00CD493C"/>
    <w:rsid w:val="00CD4B80"/>
    <w:rsid w:val="00CD5FDF"/>
    <w:rsid w:val="00CD6707"/>
    <w:rsid w:val="00CE088E"/>
    <w:rsid w:val="00CE092E"/>
    <w:rsid w:val="00CE1FFA"/>
    <w:rsid w:val="00CE2424"/>
    <w:rsid w:val="00CE328A"/>
    <w:rsid w:val="00CE33D8"/>
    <w:rsid w:val="00CE4526"/>
    <w:rsid w:val="00CE54B8"/>
    <w:rsid w:val="00CE5B52"/>
    <w:rsid w:val="00CE6653"/>
    <w:rsid w:val="00CE714F"/>
    <w:rsid w:val="00CF087F"/>
    <w:rsid w:val="00CF1D97"/>
    <w:rsid w:val="00CF40C9"/>
    <w:rsid w:val="00CF52B2"/>
    <w:rsid w:val="00CF574C"/>
    <w:rsid w:val="00CF57E8"/>
    <w:rsid w:val="00CF607E"/>
    <w:rsid w:val="00CF61CC"/>
    <w:rsid w:val="00CF687C"/>
    <w:rsid w:val="00CF6EE8"/>
    <w:rsid w:val="00D0092A"/>
    <w:rsid w:val="00D02ABE"/>
    <w:rsid w:val="00D02B04"/>
    <w:rsid w:val="00D04376"/>
    <w:rsid w:val="00D0594A"/>
    <w:rsid w:val="00D06B84"/>
    <w:rsid w:val="00D06F7F"/>
    <w:rsid w:val="00D07708"/>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4ECD"/>
    <w:rsid w:val="00D450CF"/>
    <w:rsid w:val="00D468D5"/>
    <w:rsid w:val="00D47D27"/>
    <w:rsid w:val="00D50015"/>
    <w:rsid w:val="00D51E4C"/>
    <w:rsid w:val="00D5386E"/>
    <w:rsid w:val="00D56F9A"/>
    <w:rsid w:val="00D57516"/>
    <w:rsid w:val="00D600A6"/>
    <w:rsid w:val="00D61847"/>
    <w:rsid w:val="00D627E7"/>
    <w:rsid w:val="00D64B22"/>
    <w:rsid w:val="00D65652"/>
    <w:rsid w:val="00D67EEB"/>
    <w:rsid w:val="00D7144D"/>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A1BB9"/>
    <w:rsid w:val="00DA3FD1"/>
    <w:rsid w:val="00DA5D01"/>
    <w:rsid w:val="00DA5DCE"/>
    <w:rsid w:val="00DA7574"/>
    <w:rsid w:val="00DB09A1"/>
    <w:rsid w:val="00DB1F98"/>
    <w:rsid w:val="00DB3A97"/>
    <w:rsid w:val="00DB7284"/>
    <w:rsid w:val="00DC0C12"/>
    <w:rsid w:val="00DC1224"/>
    <w:rsid w:val="00DC1B4F"/>
    <w:rsid w:val="00DC26A9"/>
    <w:rsid w:val="00DC34C9"/>
    <w:rsid w:val="00DC4CEB"/>
    <w:rsid w:val="00DC5462"/>
    <w:rsid w:val="00DC63FC"/>
    <w:rsid w:val="00DD02C2"/>
    <w:rsid w:val="00DD062B"/>
    <w:rsid w:val="00DD12AE"/>
    <w:rsid w:val="00DD27EE"/>
    <w:rsid w:val="00DD33A4"/>
    <w:rsid w:val="00DD3DF1"/>
    <w:rsid w:val="00DD596A"/>
    <w:rsid w:val="00DD6898"/>
    <w:rsid w:val="00DD757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07C1D"/>
    <w:rsid w:val="00E11EF7"/>
    <w:rsid w:val="00E15175"/>
    <w:rsid w:val="00E160D3"/>
    <w:rsid w:val="00E16A35"/>
    <w:rsid w:val="00E17284"/>
    <w:rsid w:val="00E21842"/>
    <w:rsid w:val="00E23AF0"/>
    <w:rsid w:val="00E248D7"/>
    <w:rsid w:val="00E25BF9"/>
    <w:rsid w:val="00E26CB0"/>
    <w:rsid w:val="00E26EA8"/>
    <w:rsid w:val="00E3025F"/>
    <w:rsid w:val="00E3026D"/>
    <w:rsid w:val="00E30332"/>
    <w:rsid w:val="00E31CF6"/>
    <w:rsid w:val="00E32FBB"/>
    <w:rsid w:val="00E33AE0"/>
    <w:rsid w:val="00E36F05"/>
    <w:rsid w:val="00E37E23"/>
    <w:rsid w:val="00E4040E"/>
    <w:rsid w:val="00E426C3"/>
    <w:rsid w:val="00E4373C"/>
    <w:rsid w:val="00E455D6"/>
    <w:rsid w:val="00E4574C"/>
    <w:rsid w:val="00E460E2"/>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140C"/>
    <w:rsid w:val="00E620F3"/>
    <w:rsid w:val="00E62EBD"/>
    <w:rsid w:val="00E63213"/>
    <w:rsid w:val="00E65A03"/>
    <w:rsid w:val="00E670F6"/>
    <w:rsid w:val="00E67BEA"/>
    <w:rsid w:val="00E702E9"/>
    <w:rsid w:val="00E71BE8"/>
    <w:rsid w:val="00E731FB"/>
    <w:rsid w:val="00E7465F"/>
    <w:rsid w:val="00E748EE"/>
    <w:rsid w:val="00E75C21"/>
    <w:rsid w:val="00E7754C"/>
    <w:rsid w:val="00E7783E"/>
    <w:rsid w:val="00E77958"/>
    <w:rsid w:val="00E77DD2"/>
    <w:rsid w:val="00E807FA"/>
    <w:rsid w:val="00E80C7F"/>
    <w:rsid w:val="00E80F32"/>
    <w:rsid w:val="00E81CBE"/>
    <w:rsid w:val="00E85201"/>
    <w:rsid w:val="00E856AF"/>
    <w:rsid w:val="00E876F8"/>
    <w:rsid w:val="00E87874"/>
    <w:rsid w:val="00E93080"/>
    <w:rsid w:val="00E9484A"/>
    <w:rsid w:val="00E94DF7"/>
    <w:rsid w:val="00E961C9"/>
    <w:rsid w:val="00E97DE1"/>
    <w:rsid w:val="00EA1468"/>
    <w:rsid w:val="00EA1EC4"/>
    <w:rsid w:val="00EA2280"/>
    <w:rsid w:val="00EA2802"/>
    <w:rsid w:val="00EA39BA"/>
    <w:rsid w:val="00EA3AEB"/>
    <w:rsid w:val="00EB0FAD"/>
    <w:rsid w:val="00EB1870"/>
    <w:rsid w:val="00EB1B9F"/>
    <w:rsid w:val="00EB3300"/>
    <w:rsid w:val="00EB363B"/>
    <w:rsid w:val="00EB436F"/>
    <w:rsid w:val="00EB4522"/>
    <w:rsid w:val="00EB63ED"/>
    <w:rsid w:val="00EB7EFB"/>
    <w:rsid w:val="00EC2184"/>
    <w:rsid w:val="00EC3CD2"/>
    <w:rsid w:val="00EC46FE"/>
    <w:rsid w:val="00EC5615"/>
    <w:rsid w:val="00EC6984"/>
    <w:rsid w:val="00EC6A1E"/>
    <w:rsid w:val="00EC6F40"/>
    <w:rsid w:val="00EC79BE"/>
    <w:rsid w:val="00ED0939"/>
    <w:rsid w:val="00ED14B7"/>
    <w:rsid w:val="00ED21BC"/>
    <w:rsid w:val="00ED2F8F"/>
    <w:rsid w:val="00ED367D"/>
    <w:rsid w:val="00ED5018"/>
    <w:rsid w:val="00ED56DB"/>
    <w:rsid w:val="00ED6B10"/>
    <w:rsid w:val="00ED6CB5"/>
    <w:rsid w:val="00ED79F0"/>
    <w:rsid w:val="00EE03E3"/>
    <w:rsid w:val="00EE043D"/>
    <w:rsid w:val="00EE0490"/>
    <w:rsid w:val="00EE2E63"/>
    <w:rsid w:val="00EE4928"/>
    <w:rsid w:val="00EE4B9A"/>
    <w:rsid w:val="00EE53EE"/>
    <w:rsid w:val="00EE76FA"/>
    <w:rsid w:val="00EE7A97"/>
    <w:rsid w:val="00EF04A8"/>
    <w:rsid w:val="00EF0F92"/>
    <w:rsid w:val="00EF24CD"/>
    <w:rsid w:val="00EF3167"/>
    <w:rsid w:val="00EF32F1"/>
    <w:rsid w:val="00EF333C"/>
    <w:rsid w:val="00EF5550"/>
    <w:rsid w:val="00EF5BA2"/>
    <w:rsid w:val="00EF66A7"/>
    <w:rsid w:val="00F00881"/>
    <w:rsid w:val="00F01356"/>
    <w:rsid w:val="00F0244C"/>
    <w:rsid w:val="00F03B87"/>
    <w:rsid w:val="00F03C65"/>
    <w:rsid w:val="00F068D2"/>
    <w:rsid w:val="00F071B8"/>
    <w:rsid w:val="00F078B3"/>
    <w:rsid w:val="00F07FF6"/>
    <w:rsid w:val="00F1084F"/>
    <w:rsid w:val="00F13758"/>
    <w:rsid w:val="00F157C4"/>
    <w:rsid w:val="00F15877"/>
    <w:rsid w:val="00F16322"/>
    <w:rsid w:val="00F16FEC"/>
    <w:rsid w:val="00F1704B"/>
    <w:rsid w:val="00F171E1"/>
    <w:rsid w:val="00F171F0"/>
    <w:rsid w:val="00F17B10"/>
    <w:rsid w:val="00F2030D"/>
    <w:rsid w:val="00F21C54"/>
    <w:rsid w:val="00F2380D"/>
    <w:rsid w:val="00F2488B"/>
    <w:rsid w:val="00F26DB4"/>
    <w:rsid w:val="00F32B16"/>
    <w:rsid w:val="00F32CEB"/>
    <w:rsid w:val="00F32FDC"/>
    <w:rsid w:val="00F341E6"/>
    <w:rsid w:val="00F34459"/>
    <w:rsid w:val="00F3447C"/>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816"/>
    <w:rsid w:val="00F60F12"/>
    <w:rsid w:val="00F64C4B"/>
    <w:rsid w:val="00F66B20"/>
    <w:rsid w:val="00F67302"/>
    <w:rsid w:val="00F67916"/>
    <w:rsid w:val="00F70679"/>
    <w:rsid w:val="00F72E2F"/>
    <w:rsid w:val="00F73E8E"/>
    <w:rsid w:val="00F74115"/>
    <w:rsid w:val="00F743ED"/>
    <w:rsid w:val="00F74B48"/>
    <w:rsid w:val="00F75A8B"/>
    <w:rsid w:val="00F76BA6"/>
    <w:rsid w:val="00F772A8"/>
    <w:rsid w:val="00F81BB6"/>
    <w:rsid w:val="00F81BCD"/>
    <w:rsid w:val="00F8304E"/>
    <w:rsid w:val="00F83FB7"/>
    <w:rsid w:val="00F84689"/>
    <w:rsid w:val="00F84FF5"/>
    <w:rsid w:val="00F8561C"/>
    <w:rsid w:val="00F85A14"/>
    <w:rsid w:val="00F866D0"/>
    <w:rsid w:val="00F87726"/>
    <w:rsid w:val="00F879CD"/>
    <w:rsid w:val="00F87B9C"/>
    <w:rsid w:val="00F90774"/>
    <w:rsid w:val="00F91852"/>
    <w:rsid w:val="00F91A1B"/>
    <w:rsid w:val="00F91E54"/>
    <w:rsid w:val="00F929D5"/>
    <w:rsid w:val="00F93BD1"/>
    <w:rsid w:val="00F96215"/>
    <w:rsid w:val="00F96443"/>
    <w:rsid w:val="00F96A2F"/>
    <w:rsid w:val="00FA208F"/>
    <w:rsid w:val="00FA2C43"/>
    <w:rsid w:val="00FA39EA"/>
    <w:rsid w:val="00FA3A39"/>
    <w:rsid w:val="00FA4727"/>
    <w:rsid w:val="00FA4AA0"/>
    <w:rsid w:val="00FA5BA7"/>
    <w:rsid w:val="00FA7132"/>
    <w:rsid w:val="00FA7928"/>
    <w:rsid w:val="00FB0D2C"/>
    <w:rsid w:val="00FB1545"/>
    <w:rsid w:val="00FB165C"/>
    <w:rsid w:val="00FB1BC4"/>
    <w:rsid w:val="00FB2BA3"/>
    <w:rsid w:val="00FB3414"/>
    <w:rsid w:val="00FB35E8"/>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3342"/>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793C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E8E"/>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5053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09067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853764453">
      <w:bodyDiv w:val="1"/>
      <w:marLeft w:val="0"/>
      <w:marRight w:val="0"/>
      <w:marTop w:val="0"/>
      <w:marBottom w:val="0"/>
      <w:divBdr>
        <w:top w:val="none" w:sz="0" w:space="0" w:color="auto"/>
        <w:left w:val="none" w:sz="0" w:space="0" w:color="auto"/>
        <w:bottom w:val="none" w:sz="0" w:space="0" w:color="auto"/>
        <w:right w:val="none" w:sz="0" w:space="0" w:color="auto"/>
      </w:divBdr>
    </w:div>
    <w:div w:id="193508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8690235B8284F47A17042BF8513D9F9"/>
        <w:category>
          <w:name w:val="General"/>
          <w:gallery w:val="placeholder"/>
        </w:category>
        <w:types>
          <w:type w:val="bbPlcHdr"/>
        </w:types>
        <w:behaviors>
          <w:behavior w:val="content"/>
        </w:behaviors>
        <w:guid w:val="{B3973B1E-0FB0-42D6-9142-C618C0E91951}"/>
      </w:docPartPr>
      <w:docPartBody>
        <w:p w:rsidR="00C4551D" w:rsidRDefault="002136DC" w:rsidP="002136DC">
          <w:pPr>
            <w:pStyle w:val="B8690235B8284F47A17042BF8513D9F9"/>
          </w:pPr>
          <w:r w:rsidRPr="000C2FDD">
            <w:rPr>
              <w:rStyle w:val="PlaceholderText"/>
            </w:rPr>
            <w:t>Click or tap here to enter text.</w:t>
          </w:r>
        </w:p>
      </w:docPartBody>
    </w:docPart>
    <w:docPart>
      <w:docPartPr>
        <w:name w:val="8D8F42C72B414ECE9F568845EDABF16B"/>
        <w:category>
          <w:name w:val="General"/>
          <w:gallery w:val="placeholder"/>
        </w:category>
        <w:types>
          <w:type w:val="bbPlcHdr"/>
        </w:types>
        <w:behaviors>
          <w:behavior w:val="content"/>
        </w:behaviors>
        <w:guid w:val="{F70C5EFD-9C15-4C21-AA69-02FCE34971DF}"/>
      </w:docPartPr>
      <w:docPartBody>
        <w:p w:rsidR="003C64F9" w:rsidRDefault="00C4551D" w:rsidP="00C4551D">
          <w:pPr>
            <w:pStyle w:val="8D8F42C72B414ECE9F568845EDABF16B"/>
          </w:pPr>
          <w:r w:rsidRPr="000C2FDD">
            <w:rPr>
              <w:rStyle w:val="PlaceholderText"/>
            </w:rPr>
            <w:t>Click or tap here to enter text.</w:t>
          </w:r>
        </w:p>
      </w:docPartBody>
    </w:docPart>
    <w:docPart>
      <w:docPartPr>
        <w:name w:val="91D6499352744C2C8960C3225AA153FE"/>
        <w:category>
          <w:name w:val="General"/>
          <w:gallery w:val="placeholder"/>
        </w:category>
        <w:types>
          <w:type w:val="bbPlcHdr"/>
        </w:types>
        <w:behaviors>
          <w:behavior w:val="content"/>
        </w:behaviors>
        <w:guid w:val="{9872D238-7DE4-4ADB-A20E-6BABB7E4FC20}"/>
      </w:docPartPr>
      <w:docPartBody>
        <w:p w:rsidR="003C64F9" w:rsidRDefault="00C4551D" w:rsidP="00C4551D">
          <w:pPr>
            <w:pStyle w:val="91D6499352744C2C8960C3225AA153FE"/>
          </w:pPr>
          <w:r w:rsidRPr="000C2FDD">
            <w:rPr>
              <w:rStyle w:val="PlaceholderText"/>
            </w:rPr>
            <w:t>Click or tap here to enter text.</w:t>
          </w:r>
        </w:p>
      </w:docPartBody>
    </w:docPart>
    <w:docPart>
      <w:docPartPr>
        <w:name w:val="AC83F4BF7C474EFE9041D6F441436587"/>
        <w:category>
          <w:name w:val="General"/>
          <w:gallery w:val="placeholder"/>
        </w:category>
        <w:types>
          <w:type w:val="bbPlcHdr"/>
        </w:types>
        <w:behaviors>
          <w:behavior w:val="content"/>
        </w:behaviors>
        <w:guid w:val="{BFCDA4C2-B4B2-4144-84F7-9B194D913FF0}"/>
      </w:docPartPr>
      <w:docPartBody>
        <w:p w:rsidR="00035B2F" w:rsidRDefault="007D5DD1" w:rsidP="007D5DD1">
          <w:pPr>
            <w:pStyle w:val="AC83F4BF7C474EFE9041D6F441436587"/>
          </w:pPr>
          <w:r w:rsidRPr="000C2FDD">
            <w:rPr>
              <w:rStyle w:val="PlaceholderText"/>
            </w:rPr>
            <w:t>Click or tap here to enter text.</w:t>
          </w:r>
        </w:p>
      </w:docPartBody>
    </w:docPart>
    <w:docPart>
      <w:docPartPr>
        <w:name w:val="3137DCBC73094726AA468FB4FD44B959"/>
        <w:category>
          <w:name w:val="General"/>
          <w:gallery w:val="placeholder"/>
        </w:category>
        <w:types>
          <w:type w:val="bbPlcHdr"/>
        </w:types>
        <w:behaviors>
          <w:behavior w:val="content"/>
        </w:behaviors>
        <w:guid w:val="{B0ED7575-FADF-4650-A923-E453A849BD8A}"/>
      </w:docPartPr>
      <w:docPartBody>
        <w:p w:rsidR="00035B2F" w:rsidRDefault="007D5DD1" w:rsidP="007D5DD1">
          <w:pPr>
            <w:pStyle w:val="3137DCBC73094726AA468FB4FD44B959"/>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7137C66-E608-48A4-A656-22565FC7F865}"/>
      </w:docPartPr>
      <w:docPartBody>
        <w:p w:rsidR="008B323B" w:rsidRDefault="00035B2F">
          <w:r w:rsidRPr="00023FE2">
            <w:rPr>
              <w:rStyle w:val="PlaceholderText"/>
            </w:rPr>
            <w:t>Click or tap here to enter text.</w:t>
          </w:r>
        </w:p>
      </w:docPartBody>
    </w:docPart>
    <w:docPart>
      <w:docPartPr>
        <w:name w:val="D5C5F6CBC0B949C5B57714F55F8D9C5B"/>
        <w:category>
          <w:name w:val="General"/>
          <w:gallery w:val="placeholder"/>
        </w:category>
        <w:types>
          <w:type w:val="bbPlcHdr"/>
        </w:types>
        <w:behaviors>
          <w:behavior w:val="content"/>
        </w:behaviors>
        <w:guid w:val="{E31DCE6F-9C01-45F1-8FEF-38447EA93D04}"/>
      </w:docPartPr>
      <w:docPartBody>
        <w:p w:rsidR="000B1B45" w:rsidRDefault="000273A7" w:rsidP="000273A7">
          <w:pPr>
            <w:pStyle w:val="D5C5F6CBC0B949C5B57714F55F8D9C5B"/>
          </w:pPr>
          <w:r w:rsidRPr="000C2FDD">
            <w:rPr>
              <w:rStyle w:val="PlaceholderText"/>
            </w:rPr>
            <w:t>Click or tap here to enter text.</w:t>
          </w:r>
        </w:p>
      </w:docPartBody>
    </w:docPart>
    <w:docPart>
      <w:docPartPr>
        <w:name w:val="158B30B813CB46EEA1B0D6578D1F1E80"/>
        <w:category>
          <w:name w:val="General"/>
          <w:gallery w:val="placeholder"/>
        </w:category>
        <w:types>
          <w:type w:val="bbPlcHdr"/>
        </w:types>
        <w:behaviors>
          <w:behavior w:val="content"/>
        </w:behaviors>
        <w:guid w:val="{1BB1559E-A20F-421B-83D5-AFB03318E801}"/>
      </w:docPartPr>
      <w:docPartBody>
        <w:p w:rsidR="00FA06BF" w:rsidRDefault="00E95840" w:rsidP="00E95840">
          <w:pPr>
            <w:pStyle w:val="158B30B813CB46EEA1B0D6578D1F1E80"/>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0653B"/>
    <w:rsid w:val="000273A7"/>
    <w:rsid w:val="00035B2F"/>
    <w:rsid w:val="00043B8D"/>
    <w:rsid w:val="000A6C1B"/>
    <w:rsid w:val="000B1B45"/>
    <w:rsid w:val="00143D4A"/>
    <w:rsid w:val="001846E1"/>
    <w:rsid w:val="002106DF"/>
    <w:rsid w:val="002136DC"/>
    <w:rsid w:val="003548E9"/>
    <w:rsid w:val="003910B0"/>
    <w:rsid w:val="003C49CA"/>
    <w:rsid w:val="003C64F9"/>
    <w:rsid w:val="003F5DDF"/>
    <w:rsid w:val="004340F2"/>
    <w:rsid w:val="004A6068"/>
    <w:rsid w:val="00546642"/>
    <w:rsid w:val="00622398"/>
    <w:rsid w:val="006A3A38"/>
    <w:rsid w:val="006C0254"/>
    <w:rsid w:val="007166F1"/>
    <w:rsid w:val="0073200F"/>
    <w:rsid w:val="00735AB9"/>
    <w:rsid w:val="007807BA"/>
    <w:rsid w:val="007D5DD1"/>
    <w:rsid w:val="0083109E"/>
    <w:rsid w:val="008A5B44"/>
    <w:rsid w:val="008B323B"/>
    <w:rsid w:val="00901F01"/>
    <w:rsid w:val="00910D94"/>
    <w:rsid w:val="00930456"/>
    <w:rsid w:val="009D6215"/>
    <w:rsid w:val="009E55B0"/>
    <w:rsid w:val="009F6B27"/>
    <w:rsid w:val="00B05184"/>
    <w:rsid w:val="00B0795D"/>
    <w:rsid w:val="00B747DA"/>
    <w:rsid w:val="00BB5987"/>
    <w:rsid w:val="00C35C93"/>
    <w:rsid w:val="00C4551D"/>
    <w:rsid w:val="00C857E6"/>
    <w:rsid w:val="00CD1322"/>
    <w:rsid w:val="00D07A26"/>
    <w:rsid w:val="00DF05E4"/>
    <w:rsid w:val="00E62A36"/>
    <w:rsid w:val="00E95840"/>
    <w:rsid w:val="00F06277"/>
    <w:rsid w:val="00FA0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5840"/>
    <w:rPr>
      <w:color w:val="808080"/>
    </w:rPr>
  </w:style>
  <w:style w:type="paragraph" w:customStyle="1" w:styleId="923072C19970487194DA1E953EB009CC">
    <w:name w:val="923072C19970487194DA1E953EB009CC"/>
  </w:style>
  <w:style w:type="paragraph" w:customStyle="1" w:styleId="B8690235B8284F47A17042BF8513D9F9">
    <w:name w:val="B8690235B8284F47A17042BF8513D9F9"/>
    <w:rsid w:val="002136DC"/>
  </w:style>
  <w:style w:type="paragraph" w:customStyle="1" w:styleId="8D8F42C72B414ECE9F568845EDABF16B">
    <w:name w:val="8D8F42C72B414ECE9F568845EDABF16B"/>
    <w:rsid w:val="00C4551D"/>
  </w:style>
  <w:style w:type="paragraph" w:customStyle="1" w:styleId="91D6499352744C2C8960C3225AA153FE">
    <w:name w:val="91D6499352744C2C8960C3225AA153FE"/>
    <w:rsid w:val="00C4551D"/>
  </w:style>
  <w:style w:type="paragraph" w:customStyle="1" w:styleId="AC83F4BF7C474EFE9041D6F441436587">
    <w:name w:val="AC83F4BF7C474EFE9041D6F441436587"/>
    <w:rsid w:val="007D5DD1"/>
  </w:style>
  <w:style w:type="paragraph" w:customStyle="1" w:styleId="3137DCBC73094726AA468FB4FD44B959">
    <w:name w:val="3137DCBC73094726AA468FB4FD44B959"/>
    <w:rsid w:val="007D5DD1"/>
  </w:style>
  <w:style w:type="paragraph" w:customStyle="1" w:styleId="D5C5F6CBC0B949C5B57714F55F8D9C5B">
    <w:name w:val="D5C5F6CBC0B949C5B57714F55F8D9C5B"/>
    <w:rsid w:val="000273A7"/>
  </w:style>
  <w:style w:type="paragraph" w:customStyle="1" w:styleId="158B30B813CB46EEA1B0D6578D1F1E80">
    <w:name w:val="158B30B813CB46EEA1B0D6578D1F1E80"/>
    <w:rsid w:val="00E958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35EBB-227F-4168-8951-61905A64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24</Pages>
  <Words>8108</Words>
  <Characters>42947</Characters>
  <Application>Microsoft Office Word</Application>
  <DocSecurity>0</DocSecurity>
  <Lines>357</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50954</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2024-02-05T19:46:00Z</dcterms:created>
  <dcterms:modified xsi:type="dcterms:W3CDTF">2024-02-05T19:46:00Z</dcterms:modified>
</cp:coreProperties>
</file>