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20AFA" w14:textId="77777777" w:rsidR="0017677D" w:rsidRDefault="005B7F2E" w:rsidP="0017677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366289">
        <w:rPr>
          <w:rFonts w:ascii="Arial" w:hAnsi="Arial" w:cs="Arial"/>
          <w:bCs/>
          <w:i/>
          <w:color w:val="0000FF"/>
          <w:sz w:val="22"/>
          <w:szCs w:val="22"/>
        </w:rPr>
        <w:t>projects</w:t>
      </w:r>
      <w:r w:rsidR="003C21D6" w:rsidRPr="005B7F2E">
        <w:rPr>
          <w:rFonts w:ascii="Arial" w:hAnsi="Arial" w:cs="Arial"/>
          <w:bCs/>
          <w:i/>
          <w:color w:val="0000FF"/>
          <w:sz w:val="22"/>
          <w:szCs w:val="22"/>
        </w:rPr>
        <w:t xml:space="preserve"> </w:t>
      </w:r>
      <w:r w:rsidR="0065415F">
        <w:rPr>
          <w:rFonts w:ascii="Arial" w:hAnsi="Arial" w:cs="Arial"/>
          <w:bCs/>
          <w:i/>
          <w:color w:val="0000FF"/>
          <w:sz w:val="22"/>
          <w:szCs w:val="22"/>
        </w:rPr>
        <w:t xml:space="preserve">involving </w:t>
      </w:r>
      <w:r w:rsidR="0065415F" w:rsidRPr="005B7F2E">
        <w:rPr>
          <w:rFonts w:ascii="Arial" w:hAnsi="Arial" w:cs="Arial"/>
          <w:bCs/>
          <w:i/>
          <w:color w:val="0000FF"/>
          <w:sz w:val="22"/>
          <w:szCs w:val="22"/>
          <w:u w:val="single"/>
        </w:rPr>
        <w:t>clinical intervention</w:t>
      </w:r>
      <w:r w:rsidR="0065415F" w:rsidRPr="005B7F2E">
        <w:rPr>
          <w:rFonts w:ascii="Arial" w:hAnsi="Arial" w:cs="Arial"/>
          <w:bCs/>
          <w:i/>
          <w:color w:val="0000FF"/>
          <w:sz w:val="22"/>
          <w:szCs w:val="22"/>
        </w:rPr>
        <w:t xml:space="preserve"> </w:t>
      </w:r>
      <w:r w:rsidR="0065415F">
        <w:rPr>
          <w:rFonts w:ascii="Arial" w:hAnsi="Arial" w:cs="Arial"/>
          <w:bCs/>
          <w:i/>
          <w:color w:val="0000FF"/>
          <w:sz w:val="22"/>
          <w:szCs w:val="22"/>
        </w:rPr>
        <w:t xml:space="preserve">where the </w:t>
      </w:r>
      <w:r w:rsidR="0065415F" w:rsidRPr="0065415F">
        <w:rPr>
          <w:rFonts w:ascii="Arial" w:hAnsi="Arial" w:cs="Arial"/>
          <w:bCs/>
          <w:i/>
          <w:color w:val="0000FF"/>
          <w:sz w:val="22"/>
          <w:szCs w:val="22"/>
          <w:u w:val="single"/>
        </w:rPr>
        <w:t xml:space="preserve">MCW IRB will be serving as the IRB of record for </w:t>
      </w:r>
      <w:r w:rsidR="00C55FD6">
        <w:rPr>
          <w:rFonts w:ascii="Arial" w:hAnsi="Arial" w:cs="Arial"/>
          <w:bCs/>
          <w:i/>
          <w:color w:val="0000FF"/>
          <w:sz w:val="22"/>
          <w:szCs w:val="22"/>
          <w:u w:val="single"/>
        </w:rPr>
        <w:t>one or more</w:t>
      </w:r>
      <w:r w:rsidR="0065415F" w:rsidRPr="0065415F">
        <w:rPr>
          <w:rFonts w:ascii="Arial" w:hAnsi="Arial" w:cs="Arial"/>
          <w:bCs/>
          <w:i/>
          <w:color w:val="0000FF"/>
          <w:sz w:val="22"/>
          <w:szCs w:val="22"/>
          <w:u w:val="single"/>
        </w:rPr>
        <w:t xml:space="preserve"> sites</w:t>
      </w:r>
      <w:r w:rsidR="0065415F">
        <w:rPr>
          <w:rFonts w:ascii="Arial" w:hAnsi="Arial" w:cs="Arial"/>
          <w:bCs/>
          <w:i/>
          <w:color w:val="0000FF"/>
          <w:sz w:val="22"/>
          <w:szCs w:val="22"/>
        </w:rPr>
        <w:t xml:space="preserve"> engaged in research.</w:t>
      </w:r>
      <w:r w:rsidR="003C21D6" w:rsidRPr="005B7F2E">
        <w:rPr>
          <w:rFonts w:ascii="Arial" w:hAnsi="Arial" w:cs="Arial"/>
          <w:bCs/>
          <w:i/>
          <w:color w:val="0000FF"/>
          <w:sz w:val="22"/>
          <w:szCs w:val="22"/>
        </w:rPr>
        <w:t xml:space="preserve"> </w:t>
      </w:r>
      <w:r>
        <w:rPr>
          <w:rFonts w:ascii="Arial" w:hAnsi="Arial" w:cs="Arial"/>
          <w:bCs/>
          <w:i/>
          <w:color w:val="0000FF"/>
          <w:sz w:val="22"/>
          <w:szCs w:val="22"/>
        </w:rPr>
        <w:br/>
      </w:r>
    </w:p>
    <w:p w14:paraId="064BC8A4" w14:textId="77777777" w:rsidR="006B3776" w:rsidRDefault="006B3776" w:rsidP="006B377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245CF174" w14:textId="77777777" w:rsidR="006B3776" w:rsidRPr="00FF5419" w:rsidRDefault="006B3776" w:rsidP="006B377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5AFEF80E" w14:textId="77777777" w:rsidR="0017677D" w:rsidRPr="00FF5419" w:rsidRDefault="0017677D" w:rsidP="0017677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027F28AD" w14:textId="77777777" w:rsidR="0017677D" w:rsidRDefault="0017677D" w:rsidP="0017677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 xml:space="preserve">According to Wisconsin State Law, minors are persons under the age of eighteen. Investigators overseeing research outside of the State of Wisconsin should be aware that age of majority varies according to State Law.  </w:t>
      </w:r>
    </w:p>
    <w:p w14:paraId="63C5E7D9"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3A5C5DE7"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366289">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048B3A3E" w14:textId="77777777" w:rsidR="003C21D6" w:rsidRPr="005B7F2E" w:rsidRDefault="003C21D6" w:rsidP="005B7F2E">
      <w:pPr>
        <w:jc w:val="center"/>
        <w:rPr>
          <w:rFonts w:ascii="Arial" w:hAnsi="Arial" w:cs="Arial"/>
          <w:sz w:val="18"/>
          <w:szCs w:val="20"/>
        </w:rPr>
      </w:pPr>
    </w:p>
    <w:p w14:paraId="6C460F66"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56C9A2B5"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1073CDE7" w14:textId="05E98E53" w:rsidR="007C66D7" w:rsidRDefault="006102E5" w:rsidP="005B7F2E">
      <w:pPr>
        <w:pBdr>
          <w:top w:val="single" w:sz="4" w:space="1" w:color="auto"/>
          <w:left w:val="single" w:sz="4" w:space="4" w:color="auto"/>
          <w:bottom w:val="single" w:sz="4" w:space="1" w:color="auto"/>
          <w:right w:val="single" w:sz="4" w:space="4" w:color="auto"/>
        </w:pBdr>
        <w:shd w:val="clear" w:color="auto" w:fill="E4E4E4"/>
        <w:spacing w:after="120"/>
        <w:jc w:val="center"/>
        <w:rPr>
          <w:rStyle w:val="SubheadChar"/>
          <w:color w:val="0000FF"/>
        </w:rPr>
      </w:pPr>
      <w:r>
        <w:rPr>
          <w:rStyle w:val="SubheadChar"/>
          <w:color w:val="0000FF"/>
        </w:rPr>
        <w:t xml:space="preserve">MCW </w:t>
      </w:r>
      <w:r w:rsidR="003C21D6" w:rsidRPr="005B7F2E">
        <w:rPr>
          <w:rStyle w:val="SubheadChar"/>
          <w:color w:val="0000FF"/>
        </w:rPr>
        <w:t xml:space="preserve">IRB-required template language is in black type and </w:t>
      </w:r>
      <w:r w:rsidR="00CC3CAE">
        <w:rPr>
          <w:rStyle w:val="SubheadChar"/>
          <w:color w:val="0000FF"/>
        </w:rPr>
        <w:t>cannot</w:t>
      </w:r>
      <w:r w:rsidR="003C21D6" w:rsidRPr="005B7F2E">
        <w:rPr>
          <w:rStyle w:val="SubheadChar"/>
          <w:color w:val="0000FF"/>
        </w:rPr>
        <w:t xml:space="preserve"> be changed.</w:t>
      </w:r>
      <w:r w:rsidR="00CD624F">
        <w:rPr>
          <w:rStyle w:val="SubheadChar"/>
          <w:color w:val="0000FF"/>
        </w:rPr>
        <w:t xml:space="preserve"> No additional sections may be added to the MCW template.</w:t>
      </w:r>
    </w:p>
    <w:p w14:paraId="45AEC9B8" w14:textId="77777777" w:rsidR="005B7F2E" w:rsidRPr="005B7F2E" w:rsidRDefault="007C66D7"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Pr>
          <w:rStyle w:val="SubheadChar"/>
          <w:color w:val="0000FF"/>
        </w:rPr>
        <w:t>Institution</w:t>
      </w:r>
      <w:r w:rsidR="00EE7406">
        <w:rPr>
          <w:rStyle w:val="SubheadChar"/>
          <w:color w:val="0000FF"/>
        </w:rPr>
        <w:t>-specific language from the site relying on MCW IRB can replace language in green.</w:t>
      </w:r>
      <w:r w:rsidR="003C21D6" w:rsidRPr="005B7F2E">
        <w:rPr>
          <w:rStyle w:val="SubheadChar"/>
          <w:color w:val="0000FF"/>
        </w:rPr>
        <w:t xml:space="preserve"> </w:t>
      </w:r>
    </w:p>
    <w:p w14:paraId="5D7D7787"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315F4E29" w14:textId="228E217A" w:rsidR="003C21D6" w:rsidRPr="005B7F2E" w:rsidRDefault="004C1E1E"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 </w:t>
      </w:r>
      <w:r w:rsidRPr="005B7F2E">
        <w:rPr>
          <w:rFonts w:ascii="Arial" w:hAnsi="Arial" w:cs="Arial"/>
          <w:color w:val="0000FF"/>
          <w:sz w:val="18"/>
          <w:szCs w:val="20"/>
        </w:rPr>
        <w:t xml:space="preserve">can be used, modified, or deleted as </w:t>
      </w:r>
      <w:bookmarkStart w:id="0" w:name="_Hlk57102902"/>
      <w:r>
        <w:rPr>
          <w:rFonts w:ascii="Arial" w:hAnsi="Arial" w:cs="Arial"/>
          <w:color w:val="0000FF"/>
          <w:sz w:val="18"/>
          <w:szCs w:val="20"/>
        </w:rPr>
        <w:t xml:space="preserve">indicated </w:t>
      </w:r>
      <w:bookmarkStart w:id="1" w:name="_Hlk57109232"/>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bookmarkEnd w:id="1"/>
      <w:r w:rsidR="003C21D6" w:rsidRPr="005B7F2E">
        <w:rPr>
          <w:rFonts w:ascii="Arial" w:hAnsi="Arial" w:cs="Arial"/>
          <w:color w:val="0000FF"/>
          <w:sz w:val="18"/>
          <w:szCs w:val="20"/>
        </w:rPr>
        <w:t xml:space="preserve">. Please maintain the blue color to distinguish your </w:t>
      </w:r>
      <w:r w:rsidR="00366289">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304645C0"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12EE9BD6" w14:textId="77777777" w:rsidR="00527FE4" w:rsidRPr="005B7F2E" w:rsidRDefault="00527FE4" w:rsidP="00527FE4">
      <w:pPr>
        <w:rPr>
          <w:rFonts w:ascii="Arial" w:hAnsi="Arial" w:cs="Arial"/>
          <w:b/>
          <w:bCs/>
          <w:i/>
          <w:color w:val="0000FF"/>
          <w:sz w:val="22"/>
          <w:szCs w:val="22"/>
        </w:rPr>
      </w:pPr>
    </w:p>
    <w:p w14:paraId="66DD2659" w14:textId="77777777" w:rsidR="00B33007" w:rsidRPr="005B7F2E" w:rsidRDefault="00B33007" w:rsidP="00893E44">
      <w:pPr>
        <w:jc w:val="center"/>
        <w:rPr>
          <w:rFonts w:ascii="Arial" w:hAnsi="Arial" w:cs="Arial"/>
          <w:b/>
          <w:sz w:val="22"/>
          <w:szCs w:val="22"/>
        </w:rPr>
      </w:pPr>
    </w:p>
    <w:p w14:paraId="4D151AB8" w14:textId="69645822" w:rsidR="00722224" w:rsidRPr="005B7F2E" w:rsidRDefault="00E92D70" w:rsidP="00722224">
      <w:pPr>
        <w:jc w:val="center"/>
        <w:rPr>
          <w:rFonts w:ascii="Arial" w:hAnsi="Arial" w:cs="Arial"/>
          <w:b/>
          <w:sz w:val="22"/>
          <w:szCs w:val="22"/>
        </w:rPr>
      </w:pPr>
      <w:r>
        <w:rPr>
          <w:rFonts w:ascii="Arial" w:hAnsi="Arial" w:cs="Arial"/>
          <w:b/>
          <w:color w:val="76923C" w:themeColor="accent3" w:themeShade="BF"/>
          <w:sz w:val="22"/>
          <w:szCs w:val="22"/>
        </w:rPr>
        <w:t>&lt;</w:t>
      </w:r>
      <w:r w:rsidR="00722224" w:rsidRPr="00281D62">
        <w:rPr>
          <w:rFonts w:ascii="Arial" w:hAnsi="Arial" w:cs="Arial"/>
          <w:b/>
          <w:color w:val="76923C" w:themeColor="accent3" w:themeShade="BF"/>
          <w:sz w:val="22"/>
          <w:szCs w:val="22"/>
        </w:rPr>
        <w:t>Medical College of Wisconsin</w:t>
      </w:r>
      <w:r>
        <w:rPr>
          <w:rFonts w:ascii="Arial" w:hAnsi="Arial" w:cs="Arial"/>
          <w:b/>
          <w:color w:val="76923C" w:themeColor="accent3" w:themeShade="BF"/>
          <w:sz w:val="22"/>
          <w:szCs w:val="22"/>
        </w:rPr>
        <w:t>&gt;</w:t>
      </w:r>
      <w:r w:rsidR="00722224" w:rsidRPr="00281D62">
        <w:rPr>
          <w:rFonts w:ascii="Arial" w:hAnsi="Arial" w:cs="Arial"/>
          <w:b/>
          <w:color w:val="76923C" w:themeColor="accent3" w:themeShade="BF"/>
          <w:sz w:val="22"/>
          <w:szCs w:val="22"/>
        </w:rPr>
        <w:t xml:space="preserve"> </w:t>
      </w:r>
      <w:r>
        <w:rPr>
          <w:rFonts w:ascii="Arial" w:hAnsi="Arial" w:cs="Arial"/>
          <w:b/>
          <w:color w:val="76923C" w:themeColor="accent3" w:themeShade="BF"/>
          <w:sz w:val="22"/>
          <w:szCs w:val="22"/>
        </w:rPr>
        <w:t xml:space="preserve">&lt;Children’s Wisconsin&gt; </w:t>
      </w:r>
      <w:r w:rsidR="0082724F">
        <w:rPr>
          <w:rFonts w:ascii="Arial" w:hAnsi="Arial" w:cs="Arial"/>
          <w:b/>
          <w:color w:val="76923C" w:themeColor="accent3" w:themeShade="BF"/>
          <w:sz w:val="22"/>
          <w:szCs w:val="22"/>
        </w:rPr>
        <w:t xml:space="preserve">or </w:t>
      </w:r>
      <w:r w:rsidR="00823F8C">
        <w:rPr>
          <w:rFonts w:ascii="Arial" w:hAnsi="Arial" w:cs="Arial"/>
          <w:b/>
          <w:color w:val="76923C" w:themeColor="accent3" w:themeShade="BF"/>
          <w:sz w:val="22"/>
          <w:szCs w:val="22"/>
        </w:rPr>
        <w:t>&lt;</w:t>
      </w:r>
      <w:r w:rsidR="0082724F">
        <w:rPr>
          <w:rFonts w:ascii="Arial" w:hAnsi="Arial" w:cs="Arial"/>
          <w:b/>
          <w:color w:val="76923C" w:themeColor="accent3" w:themeShade="BF"/>
          <w:sz w:val="22"/>
          <w:szCs w:val="22"/>
        </w:rPr>
        <w:t>local site</w:t>
      </w:r>
      <w:r w:rsidR="00823F8C">
        <w:rPr>
          <w:rFonts w:ascii="Arial" w:hAnsi="Arial" w:cs="Arial"/>
          <w:b/>
          <w:color w:val="76923C" w:themeColor="accent3" w:themeShade="BF"/>
          <w:sz w:val="22"/>
          <w:szCs w:val="22"/>
        </w:rPr>
        <w:t>&gt;</w:t>
      </w:r>
    </w:p>
    <w:p w14:paraId="3DAEDE62"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789631C3" w14:textId="77777777" w:rsidR="00893E44" w:rsidRPr="005B7F2E" w:rsidRDefault="00893E44" w:rsidP="00893E44">
      <w:pPr>
        <w:jc w:val="center"/>
        <w:rPr>
          <w:rFonts w:ascii="Arial" w:hAnsi="Arial" w:cs="Arial"/>
          <w:b/>
          <w:sz w:val="22"/>
          <w:szCs w:val="22"/>
        </w:rPr>
      </w:pPr>
    </w:p>
    <w:p w14:paraId="0583B6BF" w14:textId="77777777" w:rsidR="00B16361" w:rsidRDefault="00B16361" w:rsidP="00B16361">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599C0C48" w14:textId="654315E7" w:rsidR="00F772A8" w:rsidRDefault="00F772A8" w:rsidP="00E31CF6">
      <w:pPr>
        <w:rPr>
          <w:rFonts w:ascii="Arial" w:hAnsi="Arial" w:cs="Arial"/>
          <w:sz w:val="22"/>
          <w:szCs w:val="22"/>
        </w:rPr>
      </w:pPr>
    </w:p>
    <w:p w14:paraId="59AC1F80" w14:textId="77777777" w:rsidR="00B16361" w:rsidRPr="005B7F2E" w:rsidRDefault="00B16361" w:rsidP="00E31CF6">
      <w:pPr>
        <w:rPr>
          <w:rFonts w:ascii="Arial" w:hAnsi="Arial" w:cs="Arial"/>
          <w:sz w:val="22"/>
          <w:szCs w:val="22"/>
        </w:rPr>
      </w:pPr>
    </w:p>
    <w:p w14:paraId="529006F6" w14:textId="77777777" w:rsidR="00F772A8" w:rsidRPr="00823F8C" w:rsidRDefault="00F772A8" w:rsidP="00E31CF6">
      <w:pPr>
        <w:jc w:val="center"/>
        <w:rPr>
          <w:rFonts w:ascii="Arial" w:hAnsi="Arial" w:cs="Arial"/>
          <w:color w:val="0000FF"/>
          <w:sz w:val="22"/>
          <w:szCs w:val="22"/>
        </w:rPr>
      </w:pPr>
      <w:r w:rsidRPr="00823F8C">
        <w:rPr>
          <w:rFonts w:ascii="Arial" w:hAnsi="Arial" w:cs="Arial"/>
          <w:bCs/>
          <w:color w:val="0000FF"/>
          <w:sz w:val="22"/>
          <w:szCs w:val="22"/>
        </w:rPr>
        <w:t>&lt;Title&gt;</w:t>
      </w:r>
    </w:p>
    <w:p w14:paraId="7A67FF47" w14:textId="77777777" w:rsidR="0052625B" w:rsidRDefault="0052625B" w:rsidP="00E31CF6">
      <w:pPr>
        <w:jc w:val="center"/>
        <w:rPr>
          <w:rFonts w:ascii="Arial" w:hAnsi="Arial" w:cs="Arial"/>
          <w:color w:val="76923C" w:themeColor="accent3" w:themeShade="BF"/>
          <w:sz w:val="22"/>
          <w:szCs w:val="22"/>
        </w:rPr>
      </w:pPr>
    </w:p>
    <w:p w14:paraId="02B946ED" w14:textId="77777777" w:rsidR="0052625B" w:rsidRPr="00823F8C" w:rsidRDefault="0052625B" w:rsidP="00823F8C">
      <w:pPr>
        <w:jc w:val="center"/>
        <w:rPr>
          <w:rFonts w:ascii="Arial" w:hAnsi="Arial" w:cs="Arial"/>
          <w:b/>
          <w:color w:val="76923C" w:themeColor="accent3" w:themeShade="BF"/>
          <w:sz w:val="22"/>
          <w:szCs w:val="22"/>
        </w:rPr>
      </w:pPr>
      <w:r w:rsidRPr="00823F8C">
        <w:rPr>
          <w:rFonts w:ascii="Arial" w:hAnsi="Arial" w:cs="Arial"/>
          <w:b/>
          <w:color w:val="76923C" w:themeColor="accent3" w:themeShade="BF"/>
          <w:sz w:val="22"/>
          <w:szCs w:val="22"/>
        </w:rPr>
        <w:t>LOCAL SITE</w:t>
      </w:r>
    </w:p>
    <w:p w14:paraId="18E29697" w14:textId="77777777" w:rsidR="00F772A8" w:rsidRPr="00281D62" w:rsidRDefault="00F772A8" w:rsidP="00E31CF6">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w:t>
      </w:r>
      <w:r w:rsidR="00104933">
        <w:rPr>
          <w:rFonts w:ascii="Arial" w:hAnsi="Arial" w:cs="Arial"/>
          <w:color w:val="76923C" w:themeColor="accent3" w:themeShade="BF"/>
          <w:sz w:val="22"/>
          <w:szCs w:val="22"/>
        </w:rPr>
        <w:t xml:space="preserve">Site </w:t>
      </w:r>
      <w:r w:rsidRPr="00281D62">
        <w:rPr>
          <w:rFonts w:ascii="Arial" w:hAnsi="Arial" w:cs="Arial"/>
          <w:color w:val="76923C" w:themeColor="accent3" w:themeShade="BF"/>
          <w:sz w:val="22"/>
          <w:szCs w:val="22"/>
        </w:rPr>
        <w:t>Principal Investigator&gt;</w:t>
      </w:r>
    </w:p>
    <w:p w14:paraId="47B7E3F1" w14:textId="77777777" w:rsidR="00F772A8" w:rsidRPr="00281D62" w:rsidRDefault="00F772A8" w:rsidP="00E31CF6">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&lt;Department&gt;</w:t>
      </w:r>
    </w:p>
    <w:p w14:paraId="74B07129" w14:textId="77777777" w:rsidR="00F772A8" w:rsidRPr="00281D62" w:rsidRDefault="00F772A8" w:rsidP="00E31CF6">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&lt;Telephone Number&gt;</w:t>
      </w:r>
    </w:p>
    <w:p w14:paraId="2FF21F37" w14:textId="77777777" w:rsidR="00A7332D" w:rsidRPr="00281D62" w:rsidRDefault="0052625B" w:rsidP="00E31CF6">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w:t>
      </w:r>
      <w:r w:rsidR="0078416A">
        <w:rPr>
          <w:rFonts w:ascii="Arial" w:hAnsi="Arial" w:cs="Arial"/>
          <w:color w:val="76923C" w:themeColor="accent3" w:themeShade="BF"/>
          <w:sz w:val="22"/>
          <w:szCs w:val="22"/>
        </w:rPr>
        <w:t xml:space="preserve">Local </w:t>
      </w:r>
      <w:r>
        <w:rPr>
          <w:rFonts w:ascii="Arial" w:hAnsi="Arial" w:cs="Arial"/>
          <w:color w:val="76923C" w:themeColor="accent3" w:themeShade="BF"/>
          <w:sz w:val="22"/>
          <w:szCs w:val="22"/>
        </w:rPr>
        <w:t>Site Name&gt;</w:t>
      </w:r>
    </w:p>
    <w:p w14:paraId="76A45B6A" w14:textId="77777777" w:rsidR="00A7332D" w:rsidRPr="00281D62" w:rsidRDefault="0052625B" w:rsidP="00E31CF6">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lastRenderedPageBreak/>
        <w:t>&lt;</w:t>
      </w:r>
      <w:r w:rsidR="00FB5557">
        <w:rPr>
          <w:rFonts w:ascii="Arial" w:hAnsi="Arial" w:cs="Arial"/>
          <w:color w:val="76923C" w:themeColor="accent3" w:themeShade="BF"/>
          <w:sz w:val="22"/>
          <w:szCs w:val="22"/>
        </w:rPr>
        <w:t xml:space="preserve">Local Site </w:t>
      </w:r>
      <w:r>
        <w:rPr>
          <w:rFonts w:ascii="Arial" w:hAnsi="Arial" w:cs="Arial"/>
          <w:color w:val="76923C" w:themeColor="accent3" w:themeShade="BF"/>
          <w:sz w:val="22"/>
          <w:szCs w:val="22"/>
        </w:rPr>
        <w:t>Address</w:t>
      </w:r>
      <w:r w:rsidR="00FB5557">
        <w:rPr>
          <w:rFonts w:ascii="Arial" w:hAnsi="Arial" w:cs="Arial"/>
          <w:color w:val="76923C" w:themeColor="accent3" w:themeShade="BF"/>
          <w:sz w:val="22"/>
          <w:szCs w:val="22"/>
        </w:rPr>
        <w:t>&gt;</w:t>
      </w:r>
      <w:r w:rsidR="00A7332D" w:rsidRPr="00281D62">
        <w:rPr>
          <w:rFonts w:ascii="Arial" w:hAnsi="Arial" w:cs="Arial"/>
          <w:color w:val="76923C" w:themeColor="accent3" w:themeShade="BF"/>
          <w:sz w:val="22"/>
          <w:szCs w:val="22"/>
        </w:rPr>
        <w:t>8701 Watertown Plank Road</w:t>
      </w:r>
    </w:p>
    <w:p w14:paraId="1A53FAEE" w14:textId="77777777" w:rsidR="00771074" w:rsidRPr="005B7F2E" w:rsidRDefault="00A7332D" w:rsidP="00241661">
      <w:pPr>
        <w:jc w:val="center"/>
        <w:rPr>
          <w:rFonts w:ascii="Arial" w:hAnsi="Arial" w:cs="Arial"/>
          <w:color w:val="0000FF"/>
          <w:sz w:val="22"/>
          <w:szCs w:val="22"/>
          <w:shd w:val="clear" w:color="auto" w:fill="D9D9D9"/>
        </w:rPr>
      </w:pPr>
      <w:r w:rsidRPr="00281D62">
        <w:rPr>
          <w:rFonts w:ascii="Arial" w:hAnsi="Arial" w:cs="Arial"/>
          <w:color w:val="76923C" w:themeColor="accent3" w:themeShade="BF"/>
          <w:sz w:val="22"/>
          <w:szCs w:val="22"/>
        </w:rPr>
        <w:t>Milwaukee WI 53226</w:t>
      </w:r>
    </w:p>
    <w:p w14:paraId="22CE3509" w14:textId="77777777" w:rsidR="00823F8C" w:rsidRDefault="00823F8C">
      <w:pPr>
        <w:jc w:val="center"/>
        <w:rPr>
          <w:rFonts w:ascii="Arial" w:hAnsi="Arial" w:cs="Arial"/>
          <w:b/>
          <w:sz w:val="22"/>
          <w:szCs w:val="22"/>
          <w:u w:val="single"/>
        </w:rPr>
      </w:pPr>
    </w:p>
    <w:p w14:paraId="5BD55310" w14:textId="77777777" w:rsidR="002126E8" w:rsidRPr="005B7F2E" w:rsidRDefault="0052625B" w:rsidP="00823F8C">
      <w:pPr>
        <w:jc w:val="center"/>
        <w:rPr>
          <w:rFonts w:ascii="Arial" w:hAnsi="Arial" w:cs="Arial"/>
          <w:b/>
          <w:sz w:val="22"/>
          <w:szCs w:val="22"/>
          <w:u w:val="single"/>
        </w:rPr>
      </w:pPr>
      <w:r>
        <w:rPr>
          <w:rFonts w:ascii="Arial" w:hAnsi="Arial" w:cs="Arial"/>
          <w:b/>
          <w:sz w:val="22"/>
          <w:szCs w:val="22"/>
          <w:u w:val="single"/>
        </w:rPr>
        <w:t>CENTRAL SITE</w:t>
      </w:r>
    </w:p>
    <w:p w14:paraId="21E080E1" w14:textId="77777777" w:rsidR="00104933" w:rsidRPr="00104933" w:rsidRDefault="00104933" w:rsidP="00104933">
      <w:pPr>
        <w:jc w:val="center"/>
        <w:rPr>
          <w:rFonts w:ascii="Arial" w:hAnsi="Arial" w:cs="Arial"/>
          <w:color w:val="0000FF"/>
          <w:sz w:val="22"/>
          <w:szCs w:val="22"/>
        </w:rPr>
      </w:pPr>
      <w:bookmarkStart w:id="2" w:name="_Hlk503365669"/>
      <w:r w:rsidRPr="00104933">
        <w:rPr>
          <w:rFonts w:ascii="Arial" w:hAnsi="Arial" w:cs="Arial"/>
          <w:color w:val="0000FF"/>
          <w:sz w:val="22"/>
          <w:szCs w:val="22"/>
        </w:rPr>
        <w:t>&lt;MCW Principal Investigator&gt;</w:t>
      </w:r>
    </w:p>
    <w:p w14:paraId="3CBCF914"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&lt;Department&gt;</w:t>
      </w:r>
    </w:p>
    <w:p w14:paraId="38AC36BA"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&lt;Telephone Number&gt;</w:t>
      </w:r>
    </w:p>
    <w:p w14:paraId="41BC5BD5"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Medical College of Wisconsin</w:t>
      </w:r>
    </w:p>
    <w:p w14:paraId="721BC12F"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8701 Watertown Plank Road</w:t>
      </w:r>
    </w:p>
    <w:p w14:paraId="2DCF1ADE" w14:textId="77777777" w:rsidR="00241661"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Milwaukee WI 53226</w:t>
      </w:r>
    </w:p>
    <w:p w14:paraId="7D46749C" w14:textId="4702EDBA" w:rsidR="00104933" w:rsidRDefault="00104933" w:rsidP="00104933">
      <w:pPr>
        <w:jc w:val="center"/>
        <w:rPr>
          <w:rFonts w:ascii="Arial" w:hAnsi="Arial" w:cs="Arial"/>
          <w:sz w:val="22"/>
          <w:szCs w:val="22"/>
        </w:rPr>
      </w:pPr>
    </w:p>
    <w:p w14:paraId="4BE8D706" w14:textId="77777777" w:rsidR="00F137A8" w:rsidRDefault="00F137A8" w:rsidP="006B3776">
      <w:pPr>
        <w:jc w:val="center"/>
        <w:rPr>
          <w:rFonts w:ascii="Arial" w:hAnsi="Arial" w:cs="Arial"/>
          <w:color w:val="0000FF"/>
          <w:sz w:val="22"/>
          <w:szCs w:val="22"/>
        </w:rPr>
      </w:pPr>
      <w:bookmarkStart w:id="3" w:name="_Hlk86928503"/>
      <w:r>
        <w:rPr>
          <w:rFonts w:ascii="Arial" w:hAnsi="Arial" w:cs="Arial"/>
          <w:noProof/>
          <w:color w:val="0000FF"/>
          <w:sz w:val="22"/>
          <w:szCs w:val="22"/>
        </w:rPr>
        <w:drawing>
          <wp:inline distT="0" distB="0" distL="0" distR="0" wp14:anchorId="508F7E0C" wp14:editId="2BE36DA0">
            <wp:extent cx="4382135"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2135" cy="361950"/>
                    </a:xfrm>
                    <a:prstGeom prst="rect">
                      <a:avLst/>
                    </a:prstGeom>
                    <a:noFill/>
                  </pic:spPr>
                </pic:pic>
              </a:graphicData>
            </a:graphic>
          </wp:inline>
        </w:drawing>
      </w:r>
    </w:p>
    <w:p w14:paraId="231391A8" w14:textId="575816D6" w:rsidR="006B3776" w:rsidRDefault="00F137A8" w:rsidP="006B3776">
      <w:pPr>
        <w:jc w:val="center"/>
        <w:rPr>
          <w:rFonts w:ascii="Arial" w:hAnsi="Arial" w:cs="Arial"/>
          <w:color w:val="0000FF"/>
          <w:sz w:val="22"/>
          <w:szCs w:val="22"/>
        </w:rPr>
      </w:pPr>
      <w:r w:rsidDel="00F137A8">
        <w:rPr>
          <w:rFonts w:ascii="Arial" w:hAnsi="Arial" w:cs="Arial"/>
          <w:color w:val="0000FF"/>
          <w:sz w:val="22"/>
          <w:szCs w:val="22"/>
        </w:rPr>
        <w:t xml:space="preserve"> </w:t>
      </w:r>
      <w:r w:rsidR="006B3776">
        <w:rPr>
          <w:rFonts w:ascii="Arial" w:hAnsi="Arial" w:cs="Arial"/>
          <w:color w:val="0000FF"/>
          <w:sz w:val="22"/>
          <w:szCs w:val="22"/>
        </w:rPr>
        <w:t>Children’s Wisconsin</w:t>
      </w:r>
    </w:p>
    <w:p w14:paraId="40C796B9" w14:textId="77777777" w:rsidR="006B3776" w:rsidRDefault="006B3776" w:rsidP="006B3776">
      <w:pPr>
        <w:jc w:val="center"/>
        <w:rPr>
          <w:rFonts w:ascii="Arial" w:hAnsi="Arial" w:cs="Arial"/>
          <w:color w:val="0000FF"/>
          <w:sz w:val="22"/>
          <w:szCs w:val="22"/>
        </w:rPr>
      </w:pPr>
      <w:bookmarkStart w:id="4" w:name="_Hlk87017122"/>
      <w:r>
        <w:rPr>
          <w:rFonts w:ascii="Arial" w:hAnsi="Arial" w:cs="Arial"/>
          <w:color w:val="0000FF"/>
          <w:sz w:val="22"/>
          <w:szCs w:val="22"/>
        </w:rPr>
        <w:t>8915 W Connell Ct</w:t>
      </w:r>
    </w:p>
    <w:p w14:paraId="43EE15FE" w14:textId="77777777" w:rsidR="006B3776" w:rsidRDefault="006B3776" w:rsidP="006B3776">
      <w:pPr>
        <w:jc w:val="center"/>
        <w:rPr>
          <w:rFonts w:ascii="Arial" w:hAnsi="Arial" w:cs="Arial"/>
          <w:color w:val="0000FF"/>
          <w:sz w:val="22"/>
          <w:szCs w:val="22"/>
        </w:rPr>
      </w:pPr>
      <w:r>
        <w:rPr>
          <w:rFonts w:ascii="Arial" w:hAnsi="Arial" w:cs="Arial"/>
          <w:color w:val="0000FF"/>
          <w:sz w:val="22"/>
          <w:szCs w:val="22"/>
        </w:rPr>
        <w:t>Milwaukee, WI 53226</w:t>
      </w:r>
    </w:p>
    <w:bookmarkEnd w:id="3"/>
    <w:bookmarkEnd w:id="4"/>
    <w:p w14:paraId="5666C1C6" w14:textId="77777777" w:rsidR="006B3776" w:rsidRPr="005B7F2E" w:rsidRDefault="006B3776" w:rsidP="00104933">
      <w:pPr>
        <w:jc w:val="center"/>
        <w:rPr>
          <w:rFonts w:ascii="Arial" w:hAnsi="Arial" w:cs="Arial"/>
          <w:sz w:val="22"/>
          <w:szCs w:val="22"/>
        </w:rPr>
      </w:pPr>
    </w:p>
    <w:bookmarkEnd w:id="2"/>
    <w:p w14:paraId="12F48D32" w14:textId="7074FE93" w:rsidR="002126E8" w:rsidRPr="005B7F2E" w:rsidRDefault="002126E8" w:rsidP="00473C0D">
      <w:pPr>
        <w:rPr>
          <w:rFonts w:ascii="Arial" w:hAnsi="Arial" w:cs="Arial"/>
          <w:sz w:val="22"/>
          <w:szCs w:val="22"/>
        </w:rPr>
      </w:pPr>
    </w:p>
    <w:sdt>
      <w:sdtPr>
        <w:rPr>
          <w:rFonts w:ascii="Arial" w:hAnsi="Arial" w:cs="Arial"/>
          <w:sz w:val="22"/>
          <w:szCs w:val="22"/>
        </w:rPr>
        <w:alias w:val="Introduction Paragraph"/>
        <w:tag w:val="Introduction Paragraph"/>
        <w:id w:val="674776778"/>
        <w:lock w:val="sdtContentLocked"/>
        <w:placeholder>
          <w:docPart w:val="E41A10E0B72344BFBAE7106180FF1EEA"/>
        </w:placeholder>
        <w15:color w:val="FFFFFF"/>
      </w:sdtPr>
      <w:sdtEndPr/>
      <w:sdtContent>
        <w:p w14:paraId="4088B68A" w14:textId="77777777" w:rsidR="003871A2" w:rsidRPr="000A21EE" w:rsidRDefault="003871A2" w:rsidP="005C41AF">
          <w:pPr>
            <w:rPr>
              <w:rFonts w:ascii="Arial" w:hAnsi="Arial" w:cs="Arial"/>
              <w:sz w:val="22"/>
              <w:szCs w:val="22"/>
            </w:rPr>
          </w:pPr>
          <w:r w:rsidRPr="000A21EE">
            <w:rPr>
              <w:rFonts w:ascii="Arial" w:hAnsi="Arial"/>
              <w:b/>
              <w:sz w:val="22"/>
              <w:szCs w:val="22"/>
            </w:rPr>
            <w:t>Subject</w:t>
          </w:r>
          <w:r w:rsidRPr="000A21EE">
            <w:rPr>
              <w:rFonts w:ascii="Arial" w:hAnsi="Arial" w:cs="Arial"/>
              <w:sz w:val="22"/>
              <w:szCs w:val="22"/>
            </w:rPr>
            <w:t>: You are invited to take part in this research.</w:t>
          </w:r>
          <w:r w:rsidRPr="000A21EE">
            <w:rPr>
              <w:rFonts w:ascii="Arial" w:hAnsi="Arial" w:cs="Arial"/>
              <w:b/>
              <w:sz w:val="22"/>
              <w:szCs w:val="22"/>
            </w:rPr>
            <w:t xml:space="preserve"> </w:t>
          </w:r>
          <w:r w:rsidRPr="000A21EE">
            <w:rPr>
              <w:rFonts w:ascii="Arial" w:hAnsi="Arial" w:cs="Arial"/>
              <w:sz w:val="22"/>
              <w:szCs w:val="22"/>
            </w:rPr>
            <w:t xml:space="preserve">This form tells you why this </w:t>
          </w:r>
          <w:r>
            <w:rPr>
              <w:rFonts w:ascii="Arial" w:hAnsi="Arial" w:cs="Arial"/>
              <w:sz w:val="22"/>
              <w:szCs w:val="22"/>
            </w:rPr>
            <w:t>project</w:t>
          </w:r>
          <w:r w:rsidRPr="000A21EE">
            <w:rPr>
              <w:rFonts w:ascii="Arial" w:hAnsi="Arial" w:cs="Arial"/>
              <w:sz w:val="22"/>
              <w:szCs w:val="22"/>
            </w:rPr>
            <w:t xml:space="preserve"> is being done, what will happen in the </w:t>
          </w:r>
          <w:r>
            <w:rPr>
              <w:rFonts w:ascii="Arial" w:hAnsi="Arial" w:cs="Arial"/>
              <w:sz w:val="22"/>
              <w:szCs w:val="22"/>
            </w:rPr>
            <w:t>project</w:t>
          </w:r>
          <w:r w:rsidRPr="000A21EE">
            <w:rPr>
              <w:rFonts w:ascii="Arial" w:hAnsi="Arial" w:cs="Arial"/>
              <w:sz w:val="22"/>
              <w:szCs w:val="22"/>
            </w:rPr>
            <w:t xml:space="preserve">, and possible risks and benefits to you. If there is anything you do not understand, please ask questions. Then you can decide if you want to join this </w:t>
          </w:r>
          <w:r>
            <w:rPr>
              <w:rFonts w:ascii="Arial" w:hAnsi="Arial" w:cs="Arial"/>
              <w:sz w:val="22"/>
              <w:szCs w:val="22"/>
            </w:rPr>
            <w:t>project</w:t>
          </w:r>
          <w:r w:rsidRPr="000A21EE">
            <w:rPr>
              <w:rFonts w:ascii="Arial" w:hAnsi="Arial" w:cs="Arial"/>
              <w:sz w:val="22"/>
              <w:szCs w:val="22"/>
            </w:rPr>
            <w:t xml:space="preserve"> or not. If you are under the age of 18, your parent or guardian also needs to give their permi</w:t>
          </w:r>
          <w:r>
            <w:rPr>
              <w:rFonts w:ascii="Arial" w:hAnsi="Arial" w:cs="Arial"/>
              <w:sz w:val="22"/>
              <w:szCs w:val="22"/>
            </w:rPr>
            <w:t>ssion for you to join this project</w:t>
          </w:r>
          <w:r w:rsidRPr="000A21EE">
            <w:rPr>
              <w:rFonts w:ascii="Arial" w:hAnsi="Arial" w:cs="Arial"/>
              <w:sz w:val="22"/>
              <w:szCs w:val="22"/>
            </w:rPr>
            <w:t>.</w:t>
          </w:r>
        </w:p>
        <w:p w14:paraId="57CFA479" w14:textId="77777777" w:rsidR="003871A2" w:rsidRPr="000A21EE" w:rsidRDefault="003871A2" w:rsidP="005C41AF">
          <w:pPr>
            <w:rPr>
              <w:rFonts w:ascii="Arial" w:hAnsi="Arial" w:cs="Arial"/>
              <w:sz w:val="22"/>
              <w:szCs w:val="22"/>
            </w:rPr>
          </w:pPr>
        </w:p>
        <w:p w14:paraId="53E595B7" w14:textId="77777777" w:rsidR="003871A2" w:rsidRDefault="003871A2" w:rsidP="005C41AF">
          <w:pPr>
            <w:rPr>
              <w:rFonts w:ascii="Arial" w:hAnsi="Arial" w:cs="Arial"/>
              <w:sz w:val="22"/>
              <w:szCs w:val="22"/>
            </w:rPr>
          </w:pPr>
          <w:r w:rsidRPr="000A21EE">
            <w:rPr>
              <w:rFonts w:ascii="Arial" w:hAnsi="Arial" w:cs="Arial"/>
              <w:b/>
              <w:sz w:val="22"/>
              <w:szCs w:val="22"/>
            </w:rPr>
            <w:t>Parent/Guardian</w:t>
          </w:r>
          <w:r w:rsidRPr="000A21EE">
            <w:rPr>
              <w:rFonts w:ascii="Arial" w:hAnsi="Arial" w:cs="Arial"/>
              <w:sz w:val="22"/>
              <w:szCs w:val="22"/>
            </w:rPr>
            <w:t xml:space="preserve">: Your child is invited to take part in this research. This form tells you why this </w:t>
          </w:r>
          <w:r>
            <w:rPr>
              <w:rFonts w:ascii="Arial" w:hAnsi="Arial" w:cs="Arial"/>
              <w:sz w:val="22"/>
              <w:szCs w:val="22"/>
            </w:rPr>
            <w:t>project</w:t>
          </w:r>
          <w:r w:rsidRPr="000A21EE">
            <w:rPr>
              <w:rFonts w:ascii="Arial" w:hAnsi="Arial" w:cs="Arial"/>
              <w:sz w:val="22"/>
              <w:szCs w:val="22"/>
            </w:rPr>
            <w:t xml:space="preserve"> is being done, what will happen in the </w:t>
          </w:r>
          <w:r>
            <w:rPr>
              <w:rFonts w:ascii="Arial" w:hAnsi="Arial" w:cs="Arial"/>
              <w:sz w:val="22"/>
              <w:szCs w:val="22"/>
            </w:rPr>
            <w:t>project</w:t>
          </w:r>
          <w:r w:rsidRPr="000A21EE">
            <w:rPr>
              <w:rFonts w:ascii="Arial" w:hAnsi="Arial" w:cs="Arial"/>
              <w:sz w:val="22"/>
              <w:szCs w:val="22"/>
            </w:rPr>
            <w:t xml:space="preserve">, and possible risks and benefits to your child. If there is anything you do not understand, please ask questions. Then you can decide if you want your child to join this </w:t>
          </w:r>
          <w:r>
            <w:rPr>
              <w:rFonts w:ascii="Arial" w:hAnsi="Arial" w:cs="Arial"/>
              <w:sz w:val="22"/>
              <w:szCs w:val="22"/>
            </w:rPr>
            <w:t>project</w:t>
          </w:r>
          <w:r w:rsidRPr="000A21EE">
            <w:rPr>
              <w:rFonts w:ascii="Arial" w:hAnsi="Arial" w:cs="Arial"/>
              <w:sz w:val="22"/>
              <w:szCs w:val="22"/>
            </w:rPr>
            <w:t xml:space="preserve"> or not.</w:t>
          </w:r>
          <w:r>
            <w:rPr>
              <w:rFonts w:ascii="Arial" w:hAnsi="Arial" w:cs="Arial"/>
              <w:sz w:val="22"/>
              <w:szCs w:val="22"/>
            </w:rPr>
            <w:t xml:space="preserve"> </w:t>
          </w:r>
          <w:r w:rsidRPr="000A21EE">
            <w:rPr>
              <w:rFonts w:ascii="Arial" w:hAnsi="Arial" w:cs="Arial"/>
              <w:sz w:val="22"/>
              <w:szCs w:val="22"/>
            </w:rPr>
            <w:t>The word “you” in this form refers to your child.</w:t>
          </w:r>
        </w:p>
      </w:sdtContent>
    </w:sdt>
    <w:p w14:paraId="47C12474" w14:textId="77777777" w:rsidR="00C03B74" w:rsidRDefault="00C03B74" w:rsidP="00C03B74">
      <w:pPr>
        <w:pStyle w:val="BodyText"/>
        <w:spacing w:before="0"/>
        <w:ind w:left="0"/>
        <w:rPr>
          <w:rFonts w:ascii="Arial" w:hAnsi="Arial" w:cs="Arial"/>
          <w:sz w:val="22"/>
          <w:szCs w:val="22"/>
        </w:rPr>
      </w:pPr>
    </w:p>
    <w:p w14:paraId="57A06149" w14:textId="77777777" w:rsidR="00C03B74" w:rsidRPr="005B7F2E" w:rsidRDefault="00C03B74" w:rsidP="00C03B74">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w:t>
      </w:r>
      <w:r>
        <w:rPr>
          <w:rFonts w:ascii="Arial" w:hAnsi="Arial" w:cs="Arial"/>
          <w:b/>
          <w:i/>
          <w:color w:val="0000FF"/>
          <w:sz w:val="22"/>
          <w:szCs w:val="22"/>
        </w:rPr>
        <w:t xml:space="preserve">f the </w:t>
      </w:r>
      <w:r w:rsidRPr="00521C1B">
        <w:rPr>
          <w:rFonts w:ascii="Arial" w:hAnsi="Arial" w:cs="Arial"/>
          <w:b/>
          <w:i/>
          <w:color w:val="0000FF"/>
          <w:sz w:val="22"/>
          <w:szCs w:val="22"/>
        </w:rPr>
        <w:t xml:space="preserve">research </w:t>
      </w:r>
      <w:r w:rsidRPr="00521C1B">
        <w:rPr>
          <w:rFonts w:ascii="Arial" w:hAnsi="Arial" w:cs="Arial"/>
          <w:b/>
          <w:i/>
          <w:iCs/>
          <w:color w:val="0000FF"/>
          <w:sz w:val="22"/>
          <w:szCs w:val="22"/>
        </w:rPr>
        <w:t>requires pregnancy and/or reproductive health testing to determine initial or continuing eligibility</w:t>
      </w:r>
      <w:r>
        <w:rPr>
          <w:rFonts w:ascii="Arial" w:hAnsi="Arial" w:cs="Arial"/>
          <w:b/>
          <w:i/>
          <w:iCs/>
          <w:color w:val="0000FF"/>
          <w:sz w:val="22"/>
          <w:szCs w:val="22"/>
        </w:rPr>
        <w:t>,</w:t>
      </w:r>
      <w:r w:rsidRPr="00521C1B">
        <w:rPr>
          <w:rFonts w:ascii="Arial" w:hAnsi="Arial" w:cs="Arial"/>
          <w:b/>
          <w:i/>
          <w:iCs/>
          <w:color w:val="0000FF"/>
          <w:sz w:val="22"/>
          <w:szCs w:val="22"/>
        </w:rPr>
        <w:t xml:space="preserve"> add the following statement. Otherwise, delete</w:t>
      </w:r>
      <w:r w:rsidRPr="00521C1B">
        <w:rPr>
          <w:rFonts w:ascii="Arial" w:hAnsi="Arial" w:cs="Arial"/>
          <w:b/>
          <w:i/>
          <w:color w:val="0000FF"/>
          <w:sz w:val="22"/>
          <w:szCs w:val="22"/>
        </w:rPr>
        <w:t>.</w:t>
      </w:r>
    </w:p>
    <w:p w14:paraId="3EC123FB" w14:textId="77777777" w:rsidR="00C03B74" w:rsidRPr="005B7F2E" w:rsidRDefault="00C03B74" w:rsidP="00C03B74">
      <w:pPr>
        <w:pStyle w:val="TextTi12"/>
        <w:spacing w:after="0" w:line="240" w:lineRule="auto"/>
        <w:jc w:val="left"/>
        <w:rPr>
          <w:rFonts w:ascii="Arial" w:hAnsi="Arial" w:cs="Arial"/>
          <w:sz w:val="22"/>
          <w:szCs w:val="22"/>
        </w:rPr>
      </w:pPr>
      <w:r>
        <w:rPr>
          <w:rFonts w:ascii="Arial" w:hAnsi="Arial" w:cs="Arial"/>
          <w:color w:val="0000FF"/>
          <w:sz w:val="22"/>
          <w:szCs w:val="22"/>
        </w:rPr>
        <w:t>Please note that because of Wisconsin law and your child’s age, the researchers may not be able to share your child’s [</w:t>
      </w:r>
      <w:r>
        <w:rPr>
          <w:rFonts w:ascii="Arial" w:hAnsi="Arial" w:cs="Arial"/>
          <w:i/>
          <w:iCs/>
          <w:color w:val="0000FF"/>
          <w:sz w:val="22"/>
          <w:szCs w:val="22"/>
        </w:rPr>
        <w:t>pregnancy</w:t>
      </w:r>
      <w:r>
        <w:rPr>
          <w:rFonts w:ascii="Arial" w:hAnsi="Arial" w:cs="Arial"/>
          <w:color w:val="0000FF"/>
          <w:sz w:val="22"/>
          <w:szCs w:val="22"/>
        </w:rPr>
        <w:t xml:space="preserve"> and/or </w:t>
      </w:r>
      <w:r>
        <w:rPr>
          <w:rFonts w:ascii="Arial" w:hAnsi="Arial" w:cs="Arial"/>
          <w:i/>
          <w:iCs/>
          <w:color w:val="0000FF"/>
          <w:sz w:val="22"/>
          <w:szCs w:val="22"/>
        </w:rPr>
        <w:t>name of test</w:t>
      </w:r>
      <w:r>
        <w:rPr>
          <w:rFonts w:ascii="Arial" w:hAnsi="Arial" w:cs="Arial"/>
          <w:color w:val="0000FF"/>
          <w:sz w:val="22"/>
          <w:szCs w:val="22"/>
        </w:rPr>
        <w:t>] test results with you during the study without your child’s permission.</w:t>
      </w:r>
    </w:p>
    <w:p w14:paraId="5BD175DA" w14:textId="77777777" w:rsidR="006B3776" w:rsidRDefault="006B3776" w:rsidP="006B3776">
      <w:pPr>
        <w:pStyle w:val="TextTi12"/>
        <w:spacing w:after="0" w:line="240" w:lineRule="auto"/>
        <w:jc w:val="left"/>
        <w:rPr>
          <w:rFonts w:ascii="Arial" w:hAnsi="Arial" w:cs="Arial"/>
          <w:color w:val="0000FF"/>
          <w:sz w:val="22"/>
          <w:szCs w:val="22"/>
        </w:rPr>
      </w:pPr>
    </w:p>
    <w:p w14:paraId="0DA320CA" w14:textId="77777777" w:rsidR="006B3776" w:rsidRPr="005B7F2E" w:rsidRDefault="006B3776" w:rsidP="006B377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olor w:val="FF0000"/>
          <w:sz w:val="22"/>
          <w:szCs w:val="22"/>
        </w:rPr>
      </w:pPr>
      <w:r>
        <w:rPr>
          <w:rFonts w:ascii="Arial" w:hAnsi="Arial" w:cs="Arial"/>
          <w:b/>
          <w:i/>
          <w:color w:val="0000FF"/>
          <w:sz w:val="22"/>
          <w:szCs w:val="22"/>
        </w:rPr>
        <w:t xml:space="preserve">Insert the sentence below IF the </w:t>
      </w:r>
      <w:r w:rsidRPr="000162AD">
        <w:rPr>
          <w:rFonts w:ascii="Arial" w:hAnsi="Arial" w:cs="Arial"/>
          <w:b/>
          <w:i/>
          <w:color w:val="0000FF"/>
          <w:sz w:val="22"/>
          <w:szCs w:val="22"/>
          <w:u w:val="single"/>
        </w:rPr>
        <w:t xml:space="preserve">research </w:t>
      </w:r>
      <w:r>
        <w:rPr>
          <w:rFonts w:ascii="Arial" w:hAnsi="Arial" w:cs="Arial"/>
          <w:b/>
          <w:i/>
          <w:color w:val="0000FF"/>
          <w:sz w:val="22"/>
          <w:szCs w:val="22"/>
        </w:rPr>
        <w:t xml:space="preserve">has the possibility of uncovering child abuse or neglect, otherwise delete. </w:t>
      </w:r>
    </w:p>
    <w:p w14:paraId="462D8AC6" w14:textId="77777777" w:rsidR="006B3776" w:rsidRDefault="006B3776" w:rsidP="006B3776">
      <w:pPr>
        <w:autoSpaceDE w:val="0"/>
        <w:autoSpaceDN w:val="0"/>
        <w:contextualSpacing/>
        <w:rPr>
          <w:rFonts w:ascii="Arial" w:hAnsi="Arial" w:cs="Arial"/>
          <w:bCs/>
          <w:color w:val="0000FF"/>
          <w:sz w:val="22"/>
          <w:szCs w:val="22"/>
        </w:rPr>
      </w:pPr>
    </w:p>
    <w:p w14:paraId="5C3199E8" w14:textId="77777777" w:rsidR="006B3776" w:rsidRPr="00637DA8" w:rsidRDefault="006B3776" w:rsidP="006B3776">
      <w:pPr>
        <w:autoSpaceDE w:val="0"/>
        <w:autoSpaceDN w:val="0"/>
        <w:contextualSpacing/>
        <w:rPr>
          <w:rFonts w:ascii="Arial" w:hAnsi="Arial" w:cs="Arial"/>
          <w:color w:val="0000FF"/>
          <w:sz w:val="22"/>
          <w:szCs w:val="22"/>
        </w:rPr>
      </w:pPr>
      <w:r w:rsidRPr="0040207B">
        <w:rPr>
          <w:rFonts w:ascii="Arial" w:hAnsi="Arial" w:cs="Arial"/>
          <w:bCs/>
          <w:color w:val="0000FF"/>
          <w:sz w:val="22"/>
          <w:szCs w:val="22"/>
        </w:rPr>
        <w:t>The researcher is required by law to report child abuse or ne</w:t>
      </w:r>
      <w:r w:rsidRPr="000162AD">
        <w:rPr>
          <w:rFonts w:ascii="Arial" w:hAnsi="Arial" w:cs="Arial"/>
          <w:bCs/>
          <w:color w:val="0000FF"/>
          <w:sz w:val="22"/>
          <w:szCs w:val="22"/>
        </w:rPr>
        <w:t xml:space="preserve">glect (or suspicion of abuse or </w:t>
      </w:r>
      <w:r w:rsidRPr="0040207B">
        <w:rPr>
          <w:rFonts w:ascii="Arial" w:hAnsi="Arial" w:cs="Arial"/>
          <w:bCs/>
          <w:color w:val="0000FF"/>
          <w:sz w:val="22"/>
          <w:szCs w:val="22"/>
        </w:rPr>
        <w:t>neglect) if you mention it to the researcher or if it is suspected.</w:t>
      </w:r>
    </w:p>
    <w:p w14:paraId="1BA5EEA6" w14:textId="77777777" w:rsidR="00C03B74" w:rsidRDefault="00C03B74" w:rsidP="00473C0D">
      <w:pPr>
        <w:rPr>
          <w:rFonts w:ascii="Arial" w:hAnsi="Arial" w:cs="Arial"/>
          <w:sz w:val="22"/>
          <w:szCs w:val="22"/>
        </w:rPr>
      </w:pPr>
    </w:p>
    <w:p w14:paraId="0FF5F3B8" w14:textId="77777777" w:rsidR="003871A2" w:rsidRDefault="003871A2"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923072C19970487194DA1E953EB009CC"/>
        </w:placeholder>
        <w15:color w:val="FFFFFF"/>
      </w:sdtPr>
      <w:sdtEndPr/>
      <w:sdtContent>
        <w:p w14:paraId="1197EA5B"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394BFC77" wp14:editId="33213FA4">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47931BD0" w14:textId="77777777" w:rsidR="00B843E2" w:rsidRPr="005B7F2E" w:rsidRDefault="00BF2EFA"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923072C19970487194DA1E953EB009CC"/>
                                    </w:placeholder>
                                    <w15:color w:val="FFFFFF"/>
                                  </w:sdtPr>
                                  <w:sdtEndPr/>
                                  <w:sdtContent>
                                    <w:r w:rsidR="00B843E2" w:rsidRPr="005B7F2E">
                                      <w:rPr>
                                        <w:rFonts w:ascii="Arial" w:hAnsi="Arial" w:cs="Arial"/>
                                        <w:b/>
                                        <w:sz w:val="22"/>
                                        <w:szCs w:val="22"/>
                                        <w:u w:val="single"/>
                                      </w:rPr>
                                      <w:t>Definitions</w:t>
                                    </w:r>
                                  </w:sdtContent>
                                </w:sdt>
                                <w:r w:rsidR="00B843E2">
                                  <w:rPr>
                                    <w:rFonts w:ascii="Arial" w:hAnsi="Arial" w:cs="Arial"/>
                                    <w:b/>
                                    <w:sz w:val="22"/>
                                    <w:szCs w:val="22"/>
                                    <w:u w:val="single"/>
                                  </w:rPr>
                                  <w:br/>
                                </w:r>
                              </w:p>
                              <w:p w14:paraId="719EE0FD" w14:textId="77777777" w:rsidR="00B843E2" w:rsidRPr="005B7F2E" w:rsidRDefault="00B843E2"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772A2F5C" w14:textId="77777777" w:rsidR="00B843E2" w:rsidRPr="005B7F2E" w:rsidRDefault="00B843E2"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2867DA87" w14:textId="77777777" w:rsidR="00B843E2" w:rsidRPr="005B7F2E" w:rsidRDefault="00B843E2"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3373B7E" w14:textId="77777777" w:rsidR="00B843E2" w:rsidRPr="005B7F2E" w:rsidRDefault="00B843E2"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394BFC77"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47931BD0" w14:textId="77777777" w:rsidR="00B843E2" w:rsidRPr="005B7F2E" w:rsidRDefault="000167B3"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923072C19970487194DA1E953EB009CC"/>
                              </w:placeholder>
                              <w15:color w:val="FFFFFF"/>
                            </w:sdtPr>
                            <w:sdtEndPr/>
                            <w:sdtContent>
                              <w:r w:rsidR="00B843E2" w:rsidRPr="005B7F2E">
                                <w:rPr>
                                  <w:rFonts w:ascii="Arial" w:hAnsi="Arial" w:cs="Arial"/>
                                  <w:b/>
                                  <w:sz w:val="22"/>
                                  <w:szCs w:val="22"/>
                                  <w:u w:val="single"/>
                                </w:rPr>
                                <w:t>Definitions</w:t>
                              </w:r>
                            </w:sdtContent>
                          </w:sdt>
                          <w:r w:rsidR="00B843E2">
                            <w:rPr>
                              <w:rFonts w:ascii="Arial" w:hAnsi="Arial" w:cs="Arial"/>
                              <w:b/>
                              <w:sz w:val="22"/>
                              <w:szCs w:val="22"/>
                              <w:u w:val="single"/>
                            </w:rPr>
                            <w:br/>
                          </w:r>
                        </w:p>
                        <w:p w14:paraId="719EE0FD" w14:textId="77777777" w:rsidR="00B843E2" w:rsidRPr="005B7F2E" w:rsidRDefault="00B843E2"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772A2F5C" w14:textId="77777777" w:rsidR="00B843E2" w:rsidRPr="005B7F2E" w:rsidRDefault="00B843E2"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2867DA87" w14:textId="77777777" w:rsidR="00B843E2" w:rsidRPr="005B7F2E" w:rsidRDefault="00B843E2"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3373B7E" w14:textId="77777777" w:rsidR="00B843E2" w:rsidRPr="005B7F2E" w:rsidRDefault="00B843E2"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0C066E44"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1D934B53" wp14:editId="5EFEFE9A">
                <wp:simplePos x="0" y="0"/>
                <wp:positionH relativeFrom="column">
                  <wp:posOffset>-171450</wp:posOffset>
                </wp:positionH>
                <wp:positionV relativeFrom="page">
                  <wp:posOffset>2809875</wp:posOffset>
                </wp:positionV>
                <wp:extent cx="3053715" cy="6162675"/>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6162675"/>
                        </a:xfrm>
                        <a:prstGeom prst="rect">
                          <a:avLst/>
                        </a:prstGeom>
                        <a:solidFill>
                          <a:srgbClr val="FFFFFF"/>
                        </a:solidFill>
                        <a:ln w="9525">
                          <a:solidFill>
                            <a:srgbClr val="000000"/>
                          </a:solidFill>
                          <a:miter lim="800000"/>
                          <a:headEnd/>
                          <a:tailEnd/>
                        </a:ln>
                      </wps:spPr>
                      <wps:txbx id="2">
                        <w:txbxContent>
                          <w:sdt>
                            <w:sdtPr>
                              <w:rPr>
                                <w:rFonts w:ascii="Arial" w:hAnsi="Arial" w:cs="Arial"/>
                                <w:b/>
                                <w:sz w:val="22"/>
                                <w:szCs w:val="22"/>
                                <w:u w:val="single"/>
                              </w:rPr>
                              <w:alias w:val="Procedures"/>
                              <w:tag w:val="Procedures"/>
                              <w:id w:val="1528447910"/>
                              <w:lock w:val="sdtContentLocked"/>
                              <w:placeholder>
                                <w:docPart w:val="923072C19970487194DA1E953EB009CC"/>
                              </w:placeholder>
                              <w15:color w:val="FFFFFF"/>
                            </w:sdtPr>
                            <w:sdtEndPr/>
                            <w:sdtContent>
                              <w:p w14:paraId="2E5F2EF1"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14988F32" w14:textId="77777777" w:rsidR="00B843E2" w:rsidRPr="005B7F2E" w:rsidRDefault="00B843E2"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BBA3B1E" w14:textId="77777777" w:rsidR="00B843E2" w:rsidRPr="005B7F2E" w:rsidRDefault="00B843E2" w:rsidP="00E21842">
                            <w:pPr>
                              <w:rPr>
                                <w:rFonts w:ascii="Arial" w:hAnsi="Arial" w:cs="Arial"/>
                                <w:sz w:val="22"/>
                                <w:szCs w:val="22"/>
                              </w:rPr>
                            </w:pPr>
                          </w:p>
                          <w:sdt>
                            <w:sdtPr>
                              <w:rPr>
                                <w:rFonts w:ascii="Arial" w:hAnsi="Arial" w:cs="Arial"/>
                                <w:b/>
                                <w:sz w:val="22"/>
                                <w:szCs w:val="22"/>
                              </w:rPr>
                              <w:alias w:val="List of visits"/>
                              <w:tag w:val="List of visits"/>
                              <w:id w:val="-1868519423"/>
                              <w:lock w:val="contentLocked"/>
                              <w15:color w:val="FFFFFF"/>
                            </w:sdtPr>
                            <w:sdtEndPr/>
                            <w:sdtContent>
                              <w:p w14:paraId="5E6B8E32" w14:textId="77777777" w:rsidR="00AF2829" w:rsidRPr="005B7F2E" w:rsidRDefault="00AF2829" w:rsidP="00AF2829">
                                <w:pPr>
                                  <w:rPr>
                                    <w:rFonts w:ascii="Arial" w:hAnsi="Arial" w:cs="Arial"/>
                                    <w:b/>
                                    <w:sz w:val="22"/>
                                    <w:szCs w:val="22"/>
                                  </w:rPr>
                                </w:pPr>
                                <w:r w:rsidRPr="005B7F2E">
                                  <w:rPr>
                                    <w:rFonts w:ascii="Arial" w:hAnsi="Arial" w:cs="Arial"/>
                                    <w:b/>
                                    <w:sz w:val="22"/>
                                    <w:szCs w:val="22"/>
                                  </w:rPr>
                                  <w:t>List of visits:</w:t>
                                </w:r>
                              </w:p>
                            </w:sdtContent>
                          </w:sdt>
                          <w:p w14:paraId="5F3AFC8A" w14:textId="77777777" w:rsidR="00AF2829" w:rsidRPr="00EF5BA2" w:rsidRDefault="00AF2829" w:rsidP="00AF282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74F714F1" w14:textId="77777777" w:rsidR="00AF2829" w:rsidRPr="005B7F2E" w:rsidRDefault="00AF2829" w:rsidP="00AF2829">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45EB6773"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2EC7107"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3B919F8" w14:textId="77777777" w:rsidR="00AF2829" w:rsidRPr="005B7F2E" w:rsidRDefault="00AF2829" w:rsidP="00AF2829">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1F2625D3"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1585C454"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7C99897" w14:textId="77777777" w:rsidR="00AF2829" w:rsidRPr="005B7F2E" w:rsidRDefault="00AF2829" w:rsidP="00AF2829">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1BEFBD0A"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733D67D" w14:textId="77777777" w:rsidR="00AF2829"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AB8598A" w14:textId="77777777" w:rsidR="00AF2829" w:rsidRDefault="00AF2829" w:rsidP="00AF2829">
                            <w:pPr>
                              <w:rPr>
                                <w:rFonts w:ascii="Arial" w:hAnsi="Arial" w:cs="Arial"/>
                                <w:i/>
                                <w:iCs/>
                                <w:color w:val="0000FF"/>
                                <w:sz w:val="22"/>
                                <w:szCs w:val="22"/>
                              </w:rPr>
                            </w:pPr>
                          </w:p>
                          <w:p w14:paraId="0D500510" w14:textId="77777777" w:rsidR="00AF2829" w:rsidRPr="00EF5BA2" w:rsidRDefault="00AF2829" w:rsidP="00AF282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51DEE917" w14:textId="77777777" w:rsidR="00AF2829" w:rsidRPr="00EF5BA2" w:rsidRDefault="00AF2829" w:rsidP="00AF2829">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FA0EC9F" w14:textId="77777777" w:rsidR="00AF2829" w:rsidRPr="00EF5BA2" w:rsidRDefault="00AF2829" w:rsidP="00AF2829">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58EAFFF5" w14:textId="77777777" w:rsidR="00B843E2" w:rsidRPr="005B7F2E" w:rsidRDefault="00B843E2"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923072C19970487194DA1E953EB009CC"/>
                              </w:placeholder>
                              <w15:color w:val="FFFFFF"/>
                            </w:sdtPr>
                            <w:sdtEndPr/>
                            <w:sdtContent>
                              <w:p w14:paraId="4A6A3F9B" w14:textId="77777777" w:rsidR="00B843E2" w:rsidRPr="005B7F2E" w:rsidRDefault="00B843E2" w:rsidP="00E21842">
                                <w:pPr>
                                  <w:rPr>
                                    <w:rFonts w:ascii="Arial" w:hAnsi="Arial" w:cs="Arial"/>
                                    <w:b/>
                                    <w:sz w:val="22"/>
                                    <w:szCs w:val="22"/>
                                  </w:rPr>
                                </w:pPr>
                                <w:r w:rsidRPr="005B7F2E">
                                  <w:rPr>
                                    <w:rFonts w:ascii="Arial" w:hAnsi="Arial" w:cs="Arial"/>
                                    <w:b/>
                                    <w:sz w:val="22"/>
                                    <w:szCs w:val="22"/>
                                  </w:rPr>
                                  <w:t>Procedures that will occur at various visits:</w:t>
                                </w:r>
                              </w:p>
                            </w:sdtContent>
                          </w:sdt>
                          <w:p w14:paraId="691702D6" w14:textId="77777777" w:rsidR="00B843E2" w:rsidRPr="005B7F2E" w:rsidRDefault="00B843E2"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923072C19970487194DA1E953EB009CC"/>
                              </w:placeholder>
                              <w15:color w:val="FFFFFF"/>
                            </w:sdtPr>
                            <w:sdtEndPr/>
                            <w:sdtContent>
                              <w:p w14:paraId="32D4AA4E" w14:textId="77777777" w:rsidR="00B843E2" w:rsidRPr="005B7F2E" w:rsidRDefault="00B843E2"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23962EA8" w14:textId="77777777" w:rsidR="00B843E2" w:rsidRPr="005B7F2E" w:rsidRDefault="00B843E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53889EF9" w14:textId="77777777" w:rsidR="00B843E2" w:rsidRPr="005B7F2E" w:rsidRDefault="00B843E2"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923072C19970487194DA1E953EB009CC"/>
                              </w:placeholder>
                              <w15:color w:val="FFFFFF"/>
                            </w:sdtPr>
                            <w:sdtEndPr/>
                            <w:sdtContent>
                              <w:p w14:paraId="3B479C49" w14:textId="77777777" w:rsidR="00B843E2" w:rsidRPr="005B7F2E" w:rsidRDefault="00B843E2"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45437097" w14:textId="716241F4" w:rsidR="00B843E2" w:rsidRPr="005B7F2E" w:rsidRDefault="00B843E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sidR="00A00613">
                              <w:rPr>
                                <w:rFonts w:ascii="Arial" w:hAnsi="Arial" w:cs="Arial"/>
                                <w:color w:val="0000FF"/>
                                <w:sz w:val="22"/>
                                <w:szCs w:val="22"/>
                              </w:rPr>
                              <w:t xml:space="preserve"> and </w:t>
                            </w:r>
                            <w:r w:rsidRPr="005B7F2E">
                              <w:rPr>
                                <w:rFonts w:ascii="Arial" w:hAnsi="Arial" w:cs="Arial"/>
                                <w:color w:val="0000FF"/>
                                <w:sz w:val="22"/>
                                <w:szCs w:val="22"/>
                              </w:rPr>
                              <w:t>questionnaires]</w:t>
                            </w:r>
                          </w:p>
                          <w:p w14:paraId="4743230D" w14:textId="77777777" w:rsidR="00B843E2" w:rsidRPr="005B7F2E" w:rsidRDefault="00B843E2" w:rsidP="00E21842">
                            <w:pPr>
                              <w:ind w:left="900"/>
                              <w:rPr>
                                <w:rFonts w:ascii="Arial" w:hAnsi="Arial" w:cs="Arial"/>
                                <w:sz w:val="22"/>
                                <w:szCs w:val="22"/>
                              </w:rPr>
                            </w:pPr>
                          </w:p>
                          <w:p w14:paraId="75A48D86" w14:textId="77777777" w:rsidR="00B843E2" w:rsidRPr="005B7F2E" w:rsidRDefault="00B843E2"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34B53" id="_x0000_s1027" type="#_x0000_t202" style="position:absolute;margin-left:-13.5pt;margin-top:221.25pt;width:240.45pt;height:485.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" o:allowoverlap="f">
                <v:textbox>
                  <w:txbxContent>
                    <w:sdt>
                      <w:sdtPr>
                        <w:rPr>
                          <w:rFonts w:ascii="Arial" w:hAnsi="Arial" w:cs="Arial"/>
                          <w:b/>
                          <w:sz w:val="22"/>
                          <w:szCs w:val="22"/>
                          <w:u w:val="single"/>
                        </w:rPr>
                        <w:alias w:val="Procedures"/>
                        <w:tag w:val="Procedures"/>
                        <w:id w:val="1528447910"/>
                        <w:lock w:val="sdtContentLocked"/>
                        <w:placeholder>
                          <w:docPart w:val="923072C19970487194DA1E953EB009CC"/>
                        </w:placeholder>
                        <w15:color w:val="FFFFFF"/>
                      </w:sdtPr>
                      <w:sdtEndPr/>
                      <w:sdtContent>
                        <w:p w14:paraId="2E5F2EF1"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14988F32" w14:textId="77777777" w:rsidR="00B843E2" w:rsidRPr="005B7F2E" w:rsidRDefault="00B843E2"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BBA3B1E" w14:textId="77777777" w:rsidR="00B843E2" w:rsidRPr="005B7F2E" w:rsidRDefault="00B843E2" w:rsidP="00E21842">
                      <w:pPr>
                        <w:rPr>
                          <w:rFonts w:ascii="Arial" w:hAnsi="Arial" w:cs="Arial"/>
                          <w:sz w:val="22"/>
                          <w:szCs w:val="22"/>
                        </w:rPr>
                      </w:pPr>
                    </w:p>
                    <w:sdt>
                      <w:sdtPr>
                        <w:rPr>
                          <w:rFonts w:ascii="Arial" w:hAnsi="Arial" w:cs="Arial"/>
                          <w:b/>
                          <w:sz w:val="22"/>
                          <w:szCs w:val="22"/>
                        </w:rPr>
                        <w:alias w:val="List of visits"/>
                        <w:tag w:val="List of visits"/>
                        <w:id w:val="-1868519423"/>
                        <w:lock w:val="contentLocked"/>
                        <w15:color w:val="FFFFFF"/>
                      </w:sdtPr>
                      <w:sdtEndPr/>
                      <w:sdtContent>
                        <w:p w14:paraId="5E6B8E32" w14:textId="77777777" w:rsidR="00AF2829" w:rsidRPr="005B7F2E" w:rsidRDefault="00AF2829" w:rsidP="00AF2829">
                          <w:pPr>
                            <w:rPr>
                              <w:rFonts w:ascii="Arial" w:hAnsi="Arial" w:cs="Arial"/>
                              <w:b/>
                              <w:sz w:val="22"/>
                              <w:szCs w:val="22"/>
                            </w:rPr>
                          </w:pPr>
                          <w:r w:rsidRPr="005B7F2E">
                            <w:rPr>
                              <w:rFonts w:ascii="Arial" w:hAnsi="Arial" w:cs="Arial"/>
                              <w:b/>
                              <w:sz w:val="22"/>
                              <w:szCs w:val="22"/>
                            </w:rPr>
                            <w:t>List of visits:</w:t>
                          </w:r>
                        </w:p>
                      </w:sdtContent>
                    </w:sdt>
                    <w:p w14:paraId="5F3AFC8A" w14:textId="77777777" w:rsidR="00AF2829" w:rsidRPr="00EF5BA2" w:rsidRDefault="00AF2829" w:rsidP="00AF282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74F714F1" w14:textId="77777777" w:rsidR="00AF2829" w:rsidRPr="005B7F2E" w:rsidRDefault="00AF2829" w:rsidP="00AF2829">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45EB6773"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72EC7107"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3B919F8" w14:textId="77777777" w:rsidR="00AF2829" w:rsidRPr="005B7F2E" w:rsidRDefault="00AF2829" w:rsidP="00AF2829">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1F2625D3"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1585C454"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7C99897" w14:textId="77777777" w:rsidR="00AF2829" w:rsidRPr="005B7F2E" w:rsidRDefault="00AF2829" w:rsidP="00AF2829">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1BEFBD0A" w14:textId="77777777" w:rsidR="00AF2829" w:rsidRPr="005B7F2E"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733D67D" w14:textId="77777777" w:rsidR="00AF2829" w:rsidRDefault="00AF2829" w:rsidP="00AF282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AB8598A" w14:textId="77777777" w:rsidR="00AF2829" w:rsidRDefault="00AF2829" w:rsidP="00AF2829">
                      <w:pPr>
                        <w:rPr>
                          <w:rFonts w:ascii="Arial" w:hAnsi="Arial" w:cs="Arial"/>
                          <w:i/>
                          <w:iCs/>
                          <w:color w:val="0000FF"/>
                          <w:sz w:val="22"/>
                          <w:szCs w:val="22"/>
                        </w:rPr>
                      </w:pPr>
                    </w:p>
                    <w:p w14:paraId="0D500510" w14:textId="77777777" w:rsidR="00AF2829" w:rsidRPr="00EF5BA2" w:rsidRDefault="00AF2829" w:rsidP="00AF282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51DEE917" w14:textId="77777777" w:rsidR="00AF2829" w:rsidRPr="00EF5BA2" w:rsidRDefault="00AF2829" w:rsidP="00AF2829">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FA0EC9F" w14:textId="77777777" w:rsidR="00AF2829" w:rsidRPr="00EF5BA2" w:rsidRDefault="00AF2829" w:rsidP="00AF2829">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58EAFFF5" w14:textId="77777777" w:rsidR="00B843E2" w:rsidRPr="005B7F2E" w:rsidRDefault="00B843E2"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923072C19970487194DA1E953EB009CC"/>
                        </w:placeholder>
                        <w15:color w:val="FFFFFF"/>
                      </w:sdtPr>
                      <w:sdtEndPr/>
                      <w:sdtContent>
                        <w:p w14:paraId="4A6A3F9B" w14:textId="77777777" w:rsidR="00B843E2" w:rsidRPr="005B7F2E" w:rsidRDefault="00B843E2" w:rsidP="00E21842">
                          <w:pPr>
                            <w:rPr>
                              <w:rFonts w:ascii="Arial" w:hAnsi="Arial" w:cs="Arial"/>
                              <w:b/>
                              <w:sz w:val="22"/>
                              <w:szCs w:val="22"/>
                            </w:rPr>
                          </w:pPr>
                          <w:r w:rsidRPr="005B7F2E">
                            <w:rPr>
                              <w:rFonts w:ascii="Arial" w:hAnsi="Arial" w:cs="Arial"/>
                              <w:b/>
                              <w:sz w:val="22"/>
                              <w:szCs w:val="22"/>
                            </w:rPr>
                            <w:t>Procedures that will occur at various visits:</w:t>
                          </w:r>
                        </w:p>
                      </w:sdtContent>
                    </w:sdt>
                    <w:p w14:paraId="691702D6" w14:textId="77777777" w:rsidR="00B843E2" w:rsidRPr="005B7F2E" w:rsidRDefault="00B843E2"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923072C19970487194DA1E953EB009CC"/>
                        </w:placeholder>
                        <w15:color w:val="FFFFFF"/>
                      </w:sdtPr>
                      <w:sdtEndPr/>
                      <w:sdtContent>
                        <w:p w14:paraId="32D4AA4E" w14:textId="77777777" w:rsidR="00B843E2" w:rsidRPr="005B7F2E" w:rsidRDefault="00B843E2"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23962EA8" w14:textId="77777777" w:rsidR="00B843E2" w:rsidRPr="005B7F2E" w:rsidRDefault="00B843E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53889EF9" w14:textId="77777777" w:rsidR="00B843E2" w:rsidRPr="005B7F2E" w:rsidRDefault="00B843E2"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923072C19970487194DA1E953EB009CC"/>
                        </w:placeholder>
                        <w15:color w:val="FFFFFF"/>
                      </w:sdtPr>
                      <w:sdtEndPr/>
                      <w:sdtContent>
                        <w:p w14:paraId="3B479C49" w14:textId="77777777" w:rsidR="00B843E2" w:rsidRPr="005B7F2E" w:rsidRDefault="00B843E2"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45437097" w14:textId="716241F4" w:rsidR="00B843E2" w:rsidRPr="005B7F2E" w:rsidRDefault="00B843E2"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sidR="00A00613">
                        <w:rPr>
                          <w:rFonts w:ascii="Arial" w:hAnsi="Arial" w:cs="Arial"/>
                          <w:color w:val="0000FF"/>
                          <w:sz w:val="22"/>
                          <w:szCs w:val="22"/>
                        </w:rPr>
                        <w:t xml:space="preserve"> and </w:t>
                      </w:r>
                      <w:r w:rsidRPr="005B7F2E">
                        <w:rPr>
                          <w:rFonts w:ascii="Arial" w:hAnsi="Arial" w:cs="Arial"/>
                          <w:color w:val="0000FF"/>
                          <w:sz w:val="22"/>
                          <w:szCs w:val="22"/>
                        </w:rPr>
                        <w:t>questionnaires]</w:t>
                      </w:r>
                    </w:p>
                    <w:p w14:paraId="4743230D" w14:textId="77777777" w:rsidR="00B843E2" w:rsidRPr="005B7F2E" w:rsidRDefault="00B843E2" w:rsidP="00E21842">
                      <w:pPr>
                        <w:ind w:left="900"/>
                        <w:rPr>
                          <w:rFonts w:ascii="Arial" w:hAnsi="Arial" w:cs="Arial"/>
                          <w:sz w:val="22"/>
                          <w:szCs w:val="22"/>
                        </w:rPr>
                      </w:pPr>
                    </w:p>
                    <w:p w14:paraId="75A48D86" w14:textId="77777777" w:rsidR="00B843E2" w:rsidRPr="005B7F2E" w:rsidRDefault="00B843E2"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1CFE8F53" wp14:editId="26617981">
                <wp:simplePos x="0" y="0"/>
                <wp:positionH relativeFrom="margin">
                  <wp:posOffset>3048000</wp:posOffset>
                </wp:positionH>
                <wp:positionV relativeFrom="page">
                  <wp:posOffset>2809875</wp:posOffset>
                </wp:positionV>
                <wp:extent cx="3090545" cy="616267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1626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923072C19970487194DA1E953EB009CC"/>
                              </w:placeholder>
                              <w15:color w:val="FFFFFF"/>
                            </w:sdtPr>
                            <w:sdtEndPr/>
                            <w:sdtContent>
                              <w:p w14:paraId="6C262C78"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923072C19970487194DA1E953EB009CC"/>
                              </w:placeholder>
                              <w15:color w:val="FFFFFF"/>
                            </w:sdtPr>
                            <w:sdtEndPr/>
                            <w:sdtContent>
                              <w:p w14:paraId="0F84D841" w14:textId="77777777" w:rsidR="00B843E2" w:rsidRPr="005B7F2E" w:rsidRDefault="00B843E2"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7668F560" w14:textId="77777777" w:rsidR="00B843E2" w:rsidRPr="005B7F2E" w:rsidRDefault="00B843E2" w:rsidP="00E21842">
                            <w:pPr>
                              <w:rPr>
                                <w:rFonts w:ascii="Arial" w:hAnsi="Arial" w:cs="Arial"/>
                                <w:sz w:val="22"/>
                                <w:szCs w:val="22"/>
                              </w:rPr>
                            </w:pPr>
                          </w:p>
                          <w:p w14:paraId="339A53D2" w14:textId="77777777" w:rsidR="00B843E2" w:rsidRPr="005B7F2E" w:rsidRDefault="00B843E2"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428E6127" w14:textId="4C5E4E41" w:rsidR="00B843E2" w:rsidRPr="005B7F2E" w:rsidRDefault="00B843E2"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AF2829">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E8F53" id="_x0000_s1028" type="#_x0000_t202" style="position:absolute;margin-left:240pt;margin-top:221.25pt;width:243.35pt;height:485.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" o:allowoverlap="f">
                <v:textbox>
                  <w:txbxContent>
                    <w:sdt>
                      <w:sdtPr>
                        <w:rPr>
                          <w:rFonts w:ascii="Arial" w:hAnsi="Arial" w:cs="Arial"/>
                          <w:b/>
                          <w:sz w:val="22"/>
                          <w:szCs w:val="22"/>
                          <w:u w:val="single"/>
                        </w:rPr>
                        <w:alias w:val="Risks"/>
                        <w:tag w:val="Risks"/>
                        <w:id w:val="2090333658"/>
                        <w:lock w:val="sdtContentLocked"/>
                        <w:placeholder>
                          <w:docPart w:val="923072C19970487194DA1E953EB009CC"/>
                        </w:placeholder>
                        <w15:color w:val="FFFFFF"/>
                      </w:sdtPr>
                      <w:sdtEndPr/>
                      <w:sdtContent>
                        <w:p w14:paraId="6C262C78"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923072C19970487194DA1E953EB009CC"/>
                        </w:placeholder>
                        <w15:color w:val="FFFFFF"/>
                      </w:sdtPr>
                      <w:sdtEndPr/>
                      <w:sdtContent>
                        <w:p w14:paraId="0F84D841" w14:textId="77777777" w:rsidR="00B843E2" w:rsidRPr="005B7F2E" w:rsidRDefault="00B843E2"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7668F560" w14:textId="77777777" w:rsidR="00B843E2" w:rsidRPr="005B7F2E" w:rsidRDefault="00B843E2" w:rsidP="00E21842">
                      <w:pPr>
                        <w:rPr>
                          <w:rFonts w:ascii="Arial" w:hAnsi="Arial" w:cs="Arial"/>
                          <w:sz w:val="22"/>
                          <w:szCs w:val="22"/>
                        </w:rPr>
                      </w:pPr>
                    </w:p>
                    <w:p w14:paraId="339A53D2" w14:textId="77777777" w:rsidR="00B843E2" w:rsidRPr="005B7F2E" w:rsidRDefault="00B843E2"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428E6127" w14:textId="4C5E4E41" w:rsidR="00B843E2" w:rsidRPr="005B7F2E" w:rsidRDefault="00B843E2"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AF2829">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131ACDF7" wp14:editId="065C3681">
                <wp:simplePos x="0" y="0"/>
                <wp:positionH relativeFrom="column">
                  <wp:posOffset>3038475</wp:posOffset>
                </wp:positionH>
                <wp:positionV relativeFrom="page">
                  <wp:posOffset>1247775</wp:posOffset>
                </wp:positionV>
                <wp:extent cx="3063240" cy="1381125"/>
                <wp:effectExtent l="0" t="0" r="22860" b="28575"/>
                <wp:wrapTight wrapText="bothSides">
                  <wp:wrapPolygon edited="0">
                    <wp:start x="0" y="0"/>
                    <wp:lineTo x="0" y="21749"/>
                    <wp:lineTo x="21627" y="21749"/>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3811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placeholder>
                                <w:docPart w:val="923072C19970487194DA1E953EB009CC"/>
                              </w:placeholder>
                              <w15:color w:val="FFFFFF"/>
                            </w:sdtPr>
                            <w:sdtEndPr/>
                            <w:sdtContent>
                              <w:p w14:paraId="73B9A7C5"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217ACD6D" w14:textId="77777777" w:rsidR="00E20CC6" w:rsidRPr="005B7F2E" w:rsidRDefault="00BF2EFA"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E20CC6" w:rsidRPr="005B7F2E">
                                  <w:rPr>
                                    <w:rFonts w:ascii="Arial" w:hAnsi="Arial" w:cs="Arial"/>
                                    <w:sz w:val="22"/>
                                    <w:szCs w:val="22"/>
                                  </w:rPr>
                                  <w:t xml:space="preserve">You will be in this research project </w:t>
                                </w:r>
                              </w:sdtContent>
                            </w:sdt>
                            <w:r w:rsidR="00E20CC6" w:rsidRPr="004227F8">
                              <w:rPr>
                                <w:rFonts w:ascii="Arial" w:hAnsi="Arial" w:cs="Arial"/>
                                <w:color w:val="0000FF"/>
                                <w:sz w:val="22"/>
                                <w:szCs w:val="22"/>
                              </w:rPr>
                              <w:t>for about…[</w:t>
                            </w:r>
                            <w:r w:rsidR="00E20CC6" w:rsidRPr="005B7F2E">
                              <w:rPr>
                                <w:rFonts w:ascii="Arial" w:hAnsi="Arial" w:cs="Arial"/>
                                <w:color w:val="0000FF"/>
                                <w:sz w:val="22"/>
                                <w:szCs w:val="22"/>
                              </w:rPr>
                              <w:t>estimated length of time of subject’s involvement]</w:t>
                            </w:r>
                            <w:r w:rsidR="00E20CC6" w:rsidRPr="005B7F2E">
                              <w:rPr>
                                <w:rFonts w:ascii="Arial" w:hAnsi="Arial" w:cs="Arial"/>
                                <w:sz w:val="22"/>
                                <w:szCs w:val="22"/>
                              </w:rPr>
                              <w:t xml:space="preserve">. </w:t>
                            </w:r>
                            <w:r w:rsidR="00E20CC6">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E20CC6">
                                  <w:rPr>
                                    <w:rFonts w:ascii="Arial" w:hAnsi="Arial" w:cs="Arial"/>
                                    <w:sz w:val="22"/>
                                    <w:szCs w:val="22"/>
                                  </w:rPr>
                                  <w:t>Research activities will occur for</w:t>
                                </w:r>
                              </w:sdtContent>
                            </w:sdt>
                            <w:r w:rsidR="00E20CC6" w:rsidRPr="002D64F8">
                              <w:rPr>
                                <w:rFonts w:ascii="Arial" w:hAnsi="Arial" w:cs="Arial"/>
                                <w:color w:val="0000FF"/>
                                <w:sz w:val="22"/>
                                <w:szCs w:val="22"/>
                              </w:rPr>
                              <w:t>…[estimated length of time].</w:t>
                            </w:r>
                          </w:p>
                          <w:p w14:paraId="4CF72381" w14:textId="77777777" w:rsidR="00B843E2" w:rsidRPr="005B7F2E" w:rsidRDefault="00B843E2"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ACDF7" id="Text Box 19" o:spid="_x0000_s1029" type="#_x0000_t202" style="position:absolute;margin-left:239.25pt;margin-top:98.25pt;width:241.2pt;height:108.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" o:allowoverlap="f">
                <v:textbox>
                  <w:txbxContent>
                    <w:sdt>
                      <w:sdtPr>
                        <w:rPr>
                          <w:rFonts w:ascii="Arial" w:hAnsi="Arial" w:cs="Arial"/>
                          <w:b/>
                          <w:sz w:val="22"/>
                          <w:szCs w:val="22"/>
                          <w:u w:val="single"/>
                        </w:rPr>
                        <w:alias w:val="Length"/>
                        <w:tag w:val="Length"/>
                        <w:id w:val="181339354"/>
                        <w:placeholder>
                          <w:docPart w:val="923072C19970487194DA1E953EB009CC"/>
                        </w:placeholder>
                        <w15:color w:val="FFFFFF"/>
                      </w:sdtPr>
                      <w:sdtEndPr/>
                      <w:sdtContent>
                        <w:p w14:paraId="73B9A7C5"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217ACD6D" w14:textId="77777777" w:rsidR="00E20CC6" w:rsidRPr="005B7F2E" w:rsidRDefault="000167B3"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E20CC6" w:rsidRPr="005B7F2E">
                            <w:rPr>
                              <w:rFonts w:ascii="Arial" w:hAnsi="Arial" w:cs="Arial"/>
                              <w:sz w:val="22"/>
                              <w:szCs w:val="22"/>
                            </w:rPr>
                            <w:t xml:space="preserve">You will be in this research project </w:t>
                          </w:r>
                        </w:sdtContent>
                      </w:sdt>
                      <w:r w:rsidR="00E20CC6" w:rsidRPr="004227F8">
                        <w:rPr>
                          <w:rFonts w:ascii="Arial" w:hAnsi="Arial" w:cs="Arial"/>
                          <w:color w:val="0000FF"/>
                          <w:sz w:val="22"/>
                          <w:szCs w:val="22"/>
                        </w:rPr>
                        <w:t>for about…[</w:t>
                      </w:r>
                      <w:r w:rsidR="00E20CC6" w:rsidRPr="005B7F2E">
                        <w:rPr>
                          <w:rFonts w:ascii="Arial" w:hAnsi="Arial" w:cs="Arial"/>
                          <w:color w:val="0000FF"/>
                          <w:sz w:val="22"/>
                          <w:szCs w:val="22"/>
                        </w:rPr>
                        <w:t>estimated length of time of subject’s involvement]</w:t>
                      </w:r>
                      <w:r w:rsidR="00E20CC6" w:rsidRPr="005B7F2E">
                        <w:rPr>
                          <w:rFonts w:ascii="Arial" w:hAnsi="Arial" w:cs="Arial"/>
                          <w:sz w:val="22"/>
                          <w:szCs w:val="22"/>
                        </w:rPr>
                        <w:t xml:space="preserve">. </w:t>
                      </w:r>
                      <w:r w:rsidR="00E20CC6">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E20CC6">
                            <w:rPr>
                              <w:rFonts w:ascii="Arial" w:hAnsi="Arial" w:cs="Arial"/>
                              <w:sz w:val="22"/>
                              <w:szCs w:val="22"/>
                            </w:rPr>
                            <w:t>Research activities will occur for</w:t>
                          </w:r>
                        </w:sdtContent>
                      </w:sdt>
                      <w:r w:rsidR="00E20CC6" w:rsidRPr="002D64F8">
                        <w:rPr>
                          <w:rFonts w:ascii="Arial" w:hAnsi="Arial" w:cs="Arial"/>
                          <w:color w:val="0000FF"/>
                          <w:sz w:val="22"/>
                          <w:szCs w:val="22"/>
                        </w:rPr>
                        <w:t>…[estimated length of time].</w:t>
                      </w:r>
                    </w:p>
                    <w:p w14:paraId="4CF72381" w14:textId="77777777" w:rsidR="00B843E2" w:rsidRPr="005B7F2E" w:rsidRDefault="00B843E2"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1AA3A811" wp14:editId="1373464E">
                <wp:simplePos x="0" y="0"/>
                <wp:positionH relativeFrom="column">
                  <wp:posOffset>-180975</wp:posOffset>
                </wp:positionH>
                <wp:positionV relativeFrom="page">
                  <wp:posOffset>1247775</wp:posOffset>
                </wp:positionV>
                <wp:extent cx="3063240" cy="1381125"/>
                <wp:effectExtent l="0" t="0" r="22860" b="28575"/>
                <wp:wrapTight wrapText="bothSides">
                  <wp:wrapPolygon edited="0">
                    <wp:start x="0" y="0"/>
                    <wp:lineTo x="0" y="21749"/>
                    <wp:lineTo x="21627" y="21749"/>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3811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placeholder>
                                <w:docPart w:val="923072C19970487194DA1E953EB009CC"/>
                              </w:placeholder>
                              <w15:color w:val="FFFFFF"/>
                            </w:sdtPr>
                            <w:sdtEndPr/>
                            <w:sdtContent>
                              <w:p w14:paraId="3FEF3523"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56D64C4A" w14:textId="77777777" w:rsidR="00B843E2" w:rsidRPr="005B7F2E" w:rsidRDefault="00BF2EFA" w:rsidP="00E21842">
                            <w:pPr>
                              <w:rPr>
                                <w:rFonts w:ascii="Arial" w:hAnsi="Arial" w:cs="Arial"/>
                                <w:sz w:val="22"/>
                                <w:szCs w:val="22"/>
                              </w:rPr>
                            </w:pPr>
                            <w:sdt>
                              <w:sdtPr>
                                <w:rPr>
                                  <w:rFonts w:ascii="Arial" w:hAnsi="Arial" w:cs="Arial"/>
                                  <w:sz w:val="22"/>
                                  <w:szCs w:val="22"/>
                                </w:rPr>
                                <w:alias w:val="Purpose"/>
                                <w:tag w:val="Purpose"/>
                                <w:id w:val="-908449298"/>
                                <w:placeholder>
                                  <w:docPart w:val="923072C19970487194DA1E953EB009CC"/>
                                </w:placeholder>
                                <w15:color w:val="FFFFFF"/>
                              </w:sdtPr>
                              <w:sdtEndPr/>
                              <w:sdtContent>
                                <w:r w:rsidR="00B843E2" w:rsidRPr="005B7F2E">
                                  <w:rPr>
                                    <w:rFonts w:ascii="Arial" w:hAnsi="Arial" w:cs="Arial"/>
                                    <w:sz w:val="22"/>
                                    <w:szCs w:val="22"/>
                                  </w:rPr>
                                  <w:t>This project is being done to</w:t>
                                </w:r>
                              </w:sdtContent>
                            </w:sdt>
                            <w:r w:rsidR="00B843E2"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3A811" id="_x0000_s1030" type="#_x0000_t202" style="position:absolute;margin-left:-14.25pt;margin-top:98.25pt;width:241.2pt;height:108.7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" o:allowoverlap="f">
                <v:textbox>
                  <w:txbxContent>
                    <w:sdt>
                      <w:sdtPr>
                        <w:rPr>
                          <w:rFonts w:ascii="Arial" w:hAnsi="Arial" w:cs="Arial"/>
                          <w:b/>
                          <w:sz w:val="22"/>
                          <w:szCs w:val="22"/>
                          <w:u w:val="single"/>
                        </w:rPr>
                        <w:alias w:val="Purpose"/>
                        <w:tag w:val="Purpose"/>
                        <w:id w:val="-1089236496"/>
                        <w:placeholder>
                          <w:docPart w:val="923072C19970487194DA1E953EB009CC"/>
                        </w:placeholder>
                        <w15:color w:val="FFFFFF"/>
                      </w:sdtPr>
                      <w:sdtEndPr/>
                      <w:sdtContent>
                        <w:p w14:paraId="3FEF3523"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56D64C4A" w14:textId="77777777" w:rsidR="00B843E2" w:rsidRPr="005B7F2E" w:rsidRDefault="000167B3" w:rsidP="00E21842">
                      <w:pPr>
                        <w:rPr>
                          <w:rFonts w:ascii="Arial" w:hAnsi="Arial" w:cs="Arial"/>
                          <w:sz w:val="22"/>
                          <w:szCs w:val="22"/>
                        </w:rPr>
                      </w:pPr>
                      <w:sdt>
                        <w:sdtPr>
                          <w:rPr>
                            <w:rFonts w:ascii="Arial" w:hAnsi="Arial" w:cs="Arial"/>
                            <w:sz w:val="22"/>
                            <w:szCs w:val="22"/>
                          </w:rPr>
                          <w:alias w:val="Purpose"/>
                          <w:tag w:val="Purpose"/>
                          <w:id w:val="-908449298"/>
                          <w:placeholder>
                            <w:docPart w:val="923072C19970487194DA1E953EB009CC"/>
                          </w:placeholder>
                          <w15:color w:val="FFFFFF"/>
                        </w:sdtPr>
                        <w:sdtEndPr/>
                        <w:sdtContent>
                          <w:r w:rsidR="00B843E2" w:rsidRPr="005B7F2E">
                            <w:rPr>
                              <w:rFonts w:ascii="Arial" w:hAnsi="Arial" w:cs="Arial"/>
                              <w:sz w:val="22"/>
                              <w:szCs w:val="22"/>
                            </w:rPr>
                            <w:t>This project is being done to</w:t>
                          </w:r>
                        </w:sdtContent>
                      </w:sdt>
                      <w:r w:rsidR="00B843E2"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6DC0EBEF"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485CE5AB" wp14:editId="2EE3A7F7">
                <wp:simplePos x="0" y="0"/>
                <wp:positionH relativeFrom="column">
                  <wp:posOffset>-123825</wp:posOffset>
                </wp:positionH>
                <wp:positionV relativeFrom="paragraph">
                  <wp:posOffset>2676525</wp:posOffset>
                </wp:positionV>
                <wp:extent cx="6325870" cy="1771650"/>
                <wp:effectExtent l="19050" t="19050" r="17780" b="19050"/>
                <wp:wrapTight wrapText="bothSides">
                  <wp:wrapPolygon edited="0">
                    <wp:start x="-65" y="-232"/>
                    <wp:lineTo x="-65" y="21600"/>
                    <wp:lineTo x="21596" y="21600"/>
                    <wp:lineTo x="21596" y="-232"/>
                    <wp:lineTo x="-65" y="-232"/>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771650"/>
                        </a:xfrm>
                        <a:prstGeom prst="rect">
                          <a:avLst/>
                        </a:prstGeom>
                        <a:solidFill>
                          <a:srgbClr val="FFFFFF"/>
                        </a:solidFill>
                        <a:ln w="38100">
                          <a:solidFill>
                            <a:srgbClr val="000000"/>
                          </a:solidFill>
                          <a:miter lim="800000"/>
                          <a:headEnd/>
                          <a:tailEnd/>
                        </a:ln>
                      </wps:spPr>
                      <wps:txbx>
                        <w:txbxContent>
                          <w:p w14:paraId="1C817CB9" w14:textId="77777777" w:rsidR="00B843E2" w:rsidRPr="000F1E8B" w:rsidRDefault="00BF2EFA"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923072C19970487194DA1E953EB009CC"/>
                                </w:placeholder>
                                <w15:color w:val="FFFFFF"/>
                              </w:sdtPr>
                              <w:sdtEndPr/>
                              <w:sdtContent>
                                <w:sdt>
                                  <w:sdtPr>
                                    <w:rPr>
                                      <w:rFonts w:ascii="Arial" w:hAnsi="Arial" w:cs="Arial"/>
                                      <w:sz w:val="20"/>
                                    </w:rPr>
                                    <w:alias w:val="Contact"/>
                                    <w:tag w:val="Contact"/>
                                    <w:id w:val="-1246334130"/>
                                    <w:placeholder>
                                      <w:docPart w:val="923072C19970487194DA1E953EB009CC"/>
                                    </w:placeholder>
                                    <w15:color w:val="FFFFFF"/>
                                  </w:sdtPr>
                                  <w:sdtEndPr/>
                                  <w:sdtContent>
                                    <w:r w:rsidR="00B843E2" w:rsidRPr="000F1E8B">
                                      <w:rPr>
                                        <w:rFonts w:ascii="Arial" w:hAnsi="Arial" w:cs="Arial"/>
                                        <w:sz w:val="20"/>
                                      </w:rPr>
                                      <w:t>If you hav</w:t>
                                    </w:r>
                                    <w:r w:rsidR="00B843E2">
                                      <w:rPr>
                                        <w:rFonts w:ascii="Arial" w:hAnsi="Arial" w:cs="Arial"/>
                                        <w:sz w:val="20"/>
                                      </w:rPr>
                                      <w:t>e more questions about this project</w:t>
                                    </w:r>
                                    <w:r w:rsidR="00B843E2" w:rsidRPr="000F1E8B">
                                      <w:rPr>
                                        <w:rFonts w:ascii="Arial" w:hAnsi="Arial" w:cs="Arial"/>
                                        <w:sz w:val="20"/>
                                      </w:rPr>
                                      <w:t xml:space="preserve"> at any time, you can call</w:t>
                                    </w:r>
                                  </w:sdtContent>
                                </w:sdt>
                                <w:r w:rsidR="00B843E2" w:rsidRPr="000F1E8B">
                                  <w:rPr>
                                    <w:rFonts w:ascii="Arial" w:hAnsi="Arial" w:cs="Arial"/>
                                    <w:sz w:val="20"/>
                                  </w:rPr>
                                  <w:t xml:space="preserve"> </w:t>
                                </w:r>
                                <w:r w:rsidR="00B843E2" w:rsidRPr="000E44A5">
                                  <w:rPr>
                                    <w:rFonts w:ascii="Arial" w:hAnsi="Arial" w:cs="Arial"/>
                                    <w:color w:val="76923C" w:themeColor="accent3" w:themeShade="BF"/>
                                    <w:sz w:val="20"/>
                                  </w:rPr>
                                  <w:t>&lt;</w:t>
                                </w:r>
                                <w:r w:rsidR="00B843E2">
                                  <w:rPr>
                                    <w:rFonts w:ascii="Arial" w:hAnsi="Arial" w:cs="Arial"/>
                                    <w:color w:val="76923C" w:themeColor="accent3" w:themeShade="BF"/>
                                    <w:sz w:val="20"/>
                                  </w:rPr>
                                  <w:t xml:space="preserve">Site </w:t>
                                </w:r>
                                <w:r w:rsidR="00B843E2" w:rsidRPr="000E44A5">
                                  <w:rPr>
                                    <w:rFonts w:ascii="Arial" w:hAnsi="Arial" w:cs="Arial"/>
                                    <w:color w:val="76923C" w:themeColor="accent3" w:themeShade="BF"/>
                                    <w:sz w:val="20"/>
                                  </w:rPr>
                                  <w:t>Principal Investigator&gt;</w:t>
                                </w:r>
                                <w:r w:rsidR="00B843E2" w:rsidRPr="000F1E8B">
                                  <w:rPr>
                                    <w:rFonts w:ascii="Arial" w:hAnsi="Arial" w:cs="Arial"/>
                                    <w:sz w:val="20"/>
                                  </w:rPr>
                                  <w:t xml:space="preserve"> at</w:t>
                                </w:r>
                              </w:sdtContent>
                            </w:sdt>
                            <w:r w:rsidR="00B843E2" w:rsidRPr="000F1E8B">
                              <w:rPr>
                                <w:rFonts w:ascii="Arial" w:hAnsi="Arial" w:cs="Arial"/>
                                <w:sz w:val="20"/>
                              </w:rPr>
                              <w:t xml:space="preserve"> </w:t>
                            </w:r>
                            <w:r w:rsidR="00B843E2" w:rsidRPr="000E44A5">
                              <w:rPr>
                                <w:rFonts w:ascii="Arial" w:hAnsi="Arial" w:cs="Arial"/>
                                <w:color w:val="76923C" w:themeColor="accent3" w:themeShade="BF"/>
                                <w:sz w:val="20"/>
                              </w:rPr>
                              <w:t>&lt;Telephone number&gt;</w:t>
                            </w:r>
                            <w:r w:rsidR="00B843E2" w:rsidRPr="000F1E8B">
                              <w:rPr>
                                <w:rFonts w:ascii="Arial" w:hAnsi="Arial" w:cs="Arial"/>
                                <w:color w:val="0000FF"/>
                                <w:sz w:val="20"/>
                              </w:rPr>
                              <w:t>.</w:t>
                            </w:r>
                          </w:p>
                          <w:p w14:paraId="2E9A777C" w14:textId="77777777" w:rsidR="00B843E2" w:rsidRDefault="00B843E2" w:rsidP="000F1E8B">
                            <w:pPr>
                              <w:ind w:left="720" w:right="720"/>
                              <w:jc w:val="center"/>
                              <w:rPr>
                                <w:rFonts w:ascii="Arial" w:hAnsi="Arial" w:cs="Arial"/>
                                <w:sz w:val="20"/>
                              </w:rPr>
                            </w:pPr>
                          </w:p>
                          <w:p w14:paraId="76E6A550" w14:textId="77777777" w:rsidR="00B843E2" w:rsidRPr="000A5DD3" w:rsidRDefault="00B843E2" w:rsidP="000F1E8B">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0960E307" w14:textId="77777777" w:rsidR="00B843E2" w:rsidRPr="000F1E8B" w:rsidRDefault="00B843E2"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placeholder>
                                <w:docPart w:val="923072C19970487194DA1E953EB009CC"/>
                              </w:placeholder>
                              <w15:color w:val="FFFFFF"/>
                            </w:sdtPr>
                            <w:sdtEndPr/>
                            <w:sdtContent>
                              <w:p w14:paraId="64F24BD9" w14:textId="373B17E8" w:rsidR="00B843E2" w:rsidRPr="000F1E8B" w:rsidRDefault="00B843E2"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r w:rsidR="006B3776">
                                  <w:rPr>
                                    <w:rFonts w:ascii="Arial" w:hAnsi="Arial" w:cs="Arial"/>
                                    <w:sz w:val="20"/>
                                  </w:rPr>
                                  <w:t xml:space="preserve"> </w:t>
                                </w:r>
                                <w:r w:rsidR="006B3776">
                                  <w:rPr>
                                    <w:rFonts w:ascii="Arial" w:hAnsi="Arial" w:cs="Arial"/>
                                    <w:color w:val="0000FF"/>
                                    <w:sz w:val="20"/>
                                  </w:rPr>
                                  <w:t>or Children’s Wisconsin Human Research Protection Program Office at 414-337-7133</w:t>
                                </w:r>
                                <w:r w:rsidRPr="000F1E8B">
                                  <w:rPr>
                                    <w:rFonts w:ascii="Arial" w:hAnsi="Arial" w:cs="Arial"/>
                                    <w:sz w:val="20"/>
                                  </w:rPr>
                                  <w:t>.</w:t>
                                </w:r>
                              </w:p>
                            </w:sdtContent>
                          </w:sdt>
                          <w:p w14:paraId="3E54A889" w14:textId="77777777" w:rsidR="00B843E2" w:rsidRDefault="00B843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CE5AB" id="_x0000_s1031" type="#_x0000_t202" style="position:absolute;margin-left:-9.75pt;margin-top:210.75pt;width:498.1pt;height:139.5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" strokeweight="3pt">
                <v:textbox>
                  <w:txbxContent>
                    <w:p w14:paraId="1C817CB9" w14:textId="77777777" w:rsidR="00B843E2" w:rsidRPr="000F1E8B" w:rsidRDefault="000167B3"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923072C19970487194DA1E953EB009CC"/>
                          </w:placeholder>
                          <w15:color w:val="FFFFFF"/>
                        </w:sdtPr>
                        <w:sdtEndPr/>
                        <w:sdtContent>
                          <w:sdt>
                            <w:sdtPr>
                              <w:rPr>
                                <w:rFonts w:ascii="Arial" w:hAnsi="Arial" w:cs="Arial"/>
                                <w:sz w:val="20"/>
                              </w:rPr>
                              <w:alias w:val="Contact"/>
                              <w:tag w:val="Contact"/>
                              <w:id w:val="-1246334130"/>
                              <w:placeholder>
                                <w:docPart w:val="923072C19970487194DA1E953EB009CC"/>
                              </w:placeholder>
                              <w15:color w:val="FFFFFF"/>
                            </w:sdtPr>
                            <w:sdtEndPr/>
                            <w:sdtContent>
                              <w:r w:rsidR="00B843E2" w:rsidRPr="000F1E8B">
                                <w:rPr>
                                  <w:rFonts w:ascii="Arial" w:hAnsi="Arial" w:cs="Arial"/>
                                  <w:sz w:val="20"/>
                                </w:rPr>
                                <w:t>If you hav</w:t>
                              </w:r>
                              <w:r w:rsidR="00B843E2">
                                <w:rPr>
                                  <w:rFonts w:ascii="Arial" w:hAnsi="Arial" w:cs="Arial"/>
                                  <w:sz w:val="20"/>
                                </w:rPr>
                                <w:t>e more questions about this project</w:t>
                              </w:r>
                              <w:r w:rsidR="00B843E2" w:rsidRPr="000F1E8B">
                                <w:rPr>
                                  <w:rFonts w:ascii="Arial" w:hAnsi="Arial" w:cs="Arial"/>
                                  <w:sz w:val="20"/>
                                </w:rPr>
                                <w:t xml:space="preserve"> at any time, you can call</w:t>
                              </w:r>
                            </w:sdtContent>
                          </w:sdt>
                          <w:r w:rsidR="00B843E2" w:rsidRPr="000F1E8B">
                            <w:rPr>
                              <w:rFonts w:ascii="Arial" w:hAnsi="Arial" w:cs="Arial"/>
                              <w:sz w:val="20"/>
                            </w:rPr>
                            <w:t xml:space="preserve"> </w:t>
                          </w:r>
                          <w:r w:rsidR="00B843E2" w:rsidRPr="000E44A5">
                            <w:rPr>
                              <w:rFonts w:ascii="Arial" w:hAnsi="Arial" w:cs="Arial"/>
                              <w:color w:val="76923C" w:themeColor="accent3" w:themeShade="BF"/>
                              <w:sz w:val="20"/>
                            </w:rPr>
                            <w:t>&lt;</w:t>
                          </w:r>
                          <w:r w:rsidR="00B843E2">
                            <w:rPr>
                              <w:rFonts w:ascii="Arial" w:hAnsi="Arial" w:cs="Arial"/>
                              <w:color w:val="76923C" w:themeColor="accent3" w:themeShade="BF"/>
                              <w:sz w:val="20"/>
                            </w:rPr>
                            <w:t xml:space="preserve">Site </w:t>
                          </w:r>
                          <w:r w:rsidR="00B843E2" w:rsidRPr="000E44A5">
                            <w:rPr>
                              <w:rFonts w:ascii="Arial" w:hAnsi="Arial" w:cs="Arial"/>
                              <w:color w:val="76923C" w:themeColor="accent3" w:themeShade="BF"/>
                              <w:sz w:val="20"/>
                            </w:rPr>
                            <w:t>Principal Investigator&gt;</w:t>
                          </w:r>
                          <w:r w:rsidR="00B843E2" w:rsidRPr="000F1E8B">
                            <w:rPr>
                              <w:rFonts w:ascii="Arial" w:hAnsi="Arial" w:cs="Arial"/>
                              <w:sz w:val="20"/>
                            </w:rPr>
                            <w:t xml:space="preserve"> at</w:t>
                          </w:r>
                        </w:sdtContent>
                      </w:sdt>
                      <w:r w:rsidR="00B843E2" w:rsidRPr="000F1E8B">
                        <w:rPr>
                          <w:rFonts w:ascii="Arial" w:hAnsi="Arial" w:cs="Arial"/>
                          <w:sz w:val="20"/>
                        </w:rPr>
                        <w:t xml:space="preserve"> </w:t>
                      </w:r>
                      <w:r w:rsidR="00B843E2" w:rsidRPr="000E44A5">
                        <w:rPr>
                          <w:rFonts w:ascii="Arial" w:hAnsi="Arial" w:cs="Arial"/>
                          <w:color w:val="76923C" w:themeColor="accent3" w:themeShade="BF"/>
                          <w:sz w:val="20"/>
                        </w:rPr>
                        <w:t>&lt;Telephone number&gt;</w:t>
                      </w:r>
                      <w:r w:rsidR="00B843E2" w:rsidRPr="000F1E8B">
                        <w:rPr>
                          <w:rFonts w:ascii="Arial" w:hAnsi="Arial" w:cs="Arial"/>
                          <w:color w:val="0000FF"/>
                          <w:sz w:val="20"/>
                        </w:rPr>
                        <w:t>.</w:t>
                      </w:r>
                    </w:p>
                    <w:p w14:paraId="2E9A777C" w14:textId="77777777" w:rsidR="00B843E2" w:rsidRDefault="00B843E2" w:rsidP="000F1E8B">
                      <w:pPr>
                        <w:ind w:left="720" w:right="720"/>
                        <w:jc w:val="center"/>
                        <w:rPr>
                          <w:rFonts w:ascii="Arial" w:hAnsi="Arial" w:cs="Arial"/>
                          <w:sz w:val="20"/>
                        </w:rPr>
                      </w:pPr>
                    </w:p>
                    <w:p w14:paraId="76E6A550" w14:textId="77777777" w:rsidR="00B843E2" w:rsidRPr="000A5DD3" w:rsidRDefault="00B843E2" w:rsidP="000F1E8B">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0960E307" w14:textId="77777777" w:rsidR="00B843E2" w:rsidRPr="000F1E8B" w:rsidRDefault="00B843E2"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placeholder>
                          <w:docPart w:val="923072C19970487194DA1E953EB009CC"/>
                        </w:placeholder>
                        <w15:color w:val="FFFFFF"/>
                      </w:sdtPr>
                      <w:sdtEndPr/>
                      <w:sdtContent>
                        <w:p w14:paraId="64F24BD9" w14:textId="373B17E8" w:rsidR="00B843E2" w:rsidRPr="000F1E8B" w:rsidRDefault="00B843E2"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r w:rsidR="006B3776">
                            <w:rPr>
                              <w:rFonts w:ascii="Arial" w:hAnsi="Arial" w:cs="Arial"/>
                              <w:sz w:val="20"/>
                            </w:rPr>
                            <w:t xml:space="preserve"> </w:t>
                          </w:r>
                          <w:r w:rsidR="006B3776">
                            <w:rPr>
                              <w:rFonts w:ascii="Arial" w:hAnsi="Arial" w:cs="Arial"/>
                              <w:color w:val="0000FF"/>
                              <w:sz w:val="20"/>
                            </w:rPr>
                            <w:t>or Children’s Wisconsin Human Research Protection Program Office at 414-337-7133</w:t>
                          </w:r>
                          <w:r w:rsidRPr="000F1E8B">
                            <w:rPr>
                              <w:rFonts w:ascii="Arial" w:hAnsi="Arial" w:cs="Arial"/>
                              <w:sz w:val="20"/>
                            </w:rPr>
                            <w:t>.</w:t>
                          </w:r>
                        </w:p>
                      </w:sdtContent>
                    </w:sdt>
                    <w:p w14:paraId="3E54A889" w14:textId="77777777" w:rsidR="00B843E2" w:rsidRDefault="00B843E2"/>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6EAF7636" wp14:editId="61509D3B">
                <wp:simplePos x="0" y="0"/>
                <wp:positionH relativeFrom="margin">
                  <wp:posOffset>3076575</wp:posOffset>
                </wp:positionH>
                <wp:positionV relativeFrom="paragraph">
                  <wp:posOffset>1152525</wp:posOffset>
                </wp:positionV>
                <wp:extent cx="3128010" cy="1390650"/>
                <wp:effectExtent l="0" t="0" r="15240" b="19050"/>
                <wp:wrapTight wrapText="bothSides">
                  <wp:wrapPolygon edited="0">
                    <wp:start x="0" y="0"/>
                    <wp:lineTo x="0" y="21600"/>
                    <wp:lineTo x="21574" y="21600"/>
                    <wp:lineTo x="21574"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13906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923072C19970487194DA1E953EB009CC"/>
                              </w:placeholder>
                              <w15:color w:val="FFFFFF"/>
                            </w:sdtPr>
                            <w:sdtEndPr/>
                            <w:sdtContent>
                              <w:p w14:paraId="33E24F11"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923072C19970487194DA1E953EB009CC"/>
                              </w:placeholder>
                              <w15:color w:val="FFFFFF"/>
                            </w:sdtPr>
                            <w:sdtEndPr/>
                            <w:sdtContent>
                              <w:p w14:paraId="0C001D5D" w14:textId="77777777" w:rsidR="00B843E2" w:rsidRPr="005B7F2E" w:rsidRDefault="00B843E2"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7B73389F" w14:textId="77777777" w:rsidR="00B843E2" w:rsidRPr="005B7F2E" w:rsidRDefault="00B843E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0E5022AD" w14:textId="5940E503" w:rsidR="00B843E2" w:rsidRPr="005B7F2E" w:rsidRDefault="00BF2EFA"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923072C19970487194DA1E953EB009CC"/>
                                </w:placeholder>
                                <w15:color w:val="FFFFFF"/>
                              </w:sdtPr>
                              <w:sdtEndPr/>
                              <w:sdtContent>
                                <w:r w:rsidR="00B843E2" w:rsidRPr="005B7F2E">
                                  <w:rPr>
                                    <w:rFonts w:ascii="Arial" w:hAnsi="Arial" w:cs="Arial"/>
                                    <w:sz w:val="22"/>
                                    <w:szCs w:val="22"/>
                                  </w:rPr>
                                  <w:t>Routine care for this condition</w:t>
                                </w:r>
                              </w:sdtContent>
                            </w:sdt>
                            <w:r w:rsidR="00B843E2" w:rsidRPr="005B7F2E">
                              <w:rPr>
                                <w:rFonts w:ascii="Arial" w:hAnsi="Arial" w:cs="Arial"/>
                                <w:sz w:val="22"/>
                                <w:szCs w:val="22"/>
                              </w:rPr>
                              <w:t xml:space="preserve"> </w:t>
                            </w:r>
                            <w:sdt>
                              <w:sdtPr>
                                <w:rPr>
                                  <w:rFonts w:ascii="Arial" w:hAnsi="Arial" w:cs="Arial"/>
                                  <w:sz w:val="22"/>
                                  <w:szCs w:val="22"/>
                                </w:rPr>
                                <w:id w:val="-219057855"/>
                                <w:lock w:val="contentLocked"/>
                                <w:placeholder>
                                  <w:docPart w:val="923072C19970487194DA1E953EB009CC"/>
                                </w:placeholder>
                                <w15:color w:val="FFFFFF"/>
                              </w:sdtPr>
                              <w:sdtEndPr>
                                <w:rPr>
                                  <w:color w:val="0000FF"/>
                                </w:rPr>
                              </w:sdtEndPr>
                              <w:sdtContent>
                                <w:r w:rsidR="00B843E2" w:rsidRPr="005B7F2E">
                                  <w:rPr>
                                    <w:rFonts w:ascii="Arial" w:hAnsi="Arial" w:cs="Arial"/>
                                    <w:color w:val="0000FF"/>
                                    <w:sz w:val="22"/>
                                    <w:szCs w:val="22"/>
                                  </w:rPr>
                                  <w:t>[</w:t>
                                </w:r>
                                <w:r w:rsidR="005A141A">
                                  <w:rPr>
                                    <w:rFonts w:ascii="Arial" w:hAnsi="Arial" w:cs="Arial"/>
                                    <w:color w:val="0000FF"/>
                                    <w:sz w:val="22"/>
                                    <w:szCs w:val="22"/>
                                  </w:rPr>
                                  <w:t>This option may be removed if not applicable, but it cannot be edited.</w:t>
                                </w:r>
                                <w:r w:rsidR="00B843E2"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923072C19970487194DA1E953EB009CC"/>
                              </w:placeholder>
                              <w15:color w:val="FFFFFF"/>
                            </w:sdtPr>
                            <w:sdtEndPr/>
                            <w:sdtContent>
                              <w:p w14:paraId="334F0484" w14:textId="77777777" w:rsidR="00B843E2" w:rsidRPr="005B7F2E" w:rsidRDefault="00B843E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796D023C" w14:textId="77777777" w:rsidR="00B843E2" w:rsidRPr="0085021E" w:rsidRDefault="00B843E2"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F7636" id="_x0000_s1032" type="#_x0000_t202" style="position:absolute;margin-left:242.25pt;margin-top:90.75pt;width:246.3pt;height:109.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">
                <v:textbox>
                  <w:txbxContent>
                    <w:sdt>
                      <w:sdtPr>
                        <w:rPr>
                          <w:rFonts w:ascii="Arial" w:hAnsi="Arial" w:cs="Arial"/>
                          <w:b/>
                          <w:sz w:val="22"/>
                          <w:szCs w:val="22"/>
                          <w:u w:val="single"/>
                        </w:rPr>
                        <w:alias w:val="Options"/>
                        <w:tag w:val="Options"/>
                        <w:id w:val="1633594599"/>
                        <w:lock w:val="sdtContentLocked"/>
                        <w:placeholder>
                          <w:docPart w:val="923072C19970487194DA1E953EB009CC"/>
                        </w:placeholder>
                        <w15:color w:val="FFFFFF"/>
                      </w:sdtPr>
                      <w:sdtEndPr/>
                      <w:sdtContent>
                        <w:p w14:paraId="33E24F11" w14:textId="77777777" w:rsidR="00B843E2" w:rsidRPr="005B7F2E" w:rsidRDefault="00B843E2"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923072C19970487194DA1E953EB009CC"/>
                        </w:placeholder>
                        <w15:color w:val="FFFFFF"/>
                      </w:sdtPr>
                      <w:sdtEndPr/>
                      <w:sdtContent>
                        <w:p w14:paraId="0C001D5D" w14:textId="77777777" w:rsidR="00B843E2" w:rsidRPr="005B7F2E" w:rsidRDefault="00B843E2"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7B73389F" w14:textId="77777777" w:rsidR="00B843E2" w:rsidRPr="005B7F2E" w:rsidRDefault="00B843E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0E5022AD" w14:textId="5940E503" w:rsidR="00B843E2" w:rsidRPr="005B7F2E" w:rsidRDefault="000167B3"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923072C19970487194DA1E953EB009CC"/>
                          </w:placeholder>
                          <w15:color w:val="FFFFFF"/>
                        </w:sdtPr>
                        <w:sdtEndPr/>
                        <w:sdtContent>
                          <w:r w:rsidR="00B843E2" w:rsidRPr="005B7F2E">
                            <w:rPr>
                              <w:rFonts w:ascii="Arial" w:hAnsi="Arial" w:cs="Arial"/>
                              <w:sz w:val="22"/>
                              <w:szCs w:val="22"/>
                            </w:rPr>
                            <w:t>Routine care for this condition</w:t>
                          </w:r>
                        </w:sdtContent>
                      </w:sdt>
                      <w:r w:rsidR="00B843E2" w:rsidRPr="005B7F2E">
                        <w:rPr>
                          <w:rFonts w:ascii="Arial" w:hAnsi="Arial" w:cs="Arial"/>
                          <w:sz w:val="22"/>
                          <w:szCs w:val="22"/>
                        </w:rPr>
                        <w:t xml:space="preserve"> </w:t>
                      </w:r>
                      <w:sdt>
                        <w:sdtPr>
                          <w:rPr>
                            <w:rFonts w:ascii="Arial" w:hAnsi="Arial" w:cs="Arial"/>
                            <w:sz w:val="22"/>
                            <w:szCs w:val="22"/>
                          </w:rPr>
                          <w:id w:val="-219057855"/>
                          <w:lock w:val="contentLocked"/>
                          <w:placeholder>
                            <w:docPart w:val="923072C19970487194DA1E953EB009CC"/>
                          </w:placeholder>
                          <w15:color w:val="FFFFFF"/>
                        </w:sdtPr>
                        <w:sdtEndPr>
                          <w:rPr>
                            <w:color w:val="0000FF"/>
                          </w:rPr>
                        </w:sdtEndPr>
                        <w:sdtContent>
                          <w:r w:rsidR="00B843E2" w:rsidRPr="005B7F2E">
                            <w:rPr>
                              <w:rFonts w:ascii="Arial" w:hAnsi="Arial" w:cs="Arial"/>
                              <w:color w:val="0000FF"/>
                              <w:sz w:val="22"/>
                              <w:szCs w:val="22"/>
                            </w:rPr>
                            <w:t>[</w:t>
                          </w:r>
                          <w:r w:rsidR="005A141A">
                            <w:rPr>
                              <w:rFonts w:ascii="Arial" w:hAnsi="Arial" w:cs="Arial"/>
                              <w:color w:val="0000FF"/>
                              <w:sz w:val="22"/>
                              <w:szCs w:val="22"/>
                            </w:rPr>
                            <w:t>This option may be removed if not applicable, but it cannot be edited.</w:t>
                          </w:r>
                          <w:r w:rsidR="00B843E2"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923072C19970487194DA1E953EB009CC"/>
                        </w:placeholder>
                        <w15:color w:val="FFFFFF"/>
                      </w:sdtPr>
                      <w:sdtEndPr/>
                      <w:sdtContent>
                        <w:p w14:paraId="334F0484" w14:textId="77777777" w:rsidR="00B843E2" w:rsidRPr="005B7F2E" w:rsidRDefault="00B843E2"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796D023C" w14:textId="77777777" w:rsidR="00B843E2" w:rsidRPr="0085021E" w:rsidRDefault="00B843E2"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0B053A5F" wp14:editId="629D14A5">
                <wp:simplePos x="0" y="0"/>
                <wp:positionH relativeFrom="margin">
                  <wp:posOffset>3076575</wp:posOffset>
                </wp:positionH>
                <wp:positionV relativeFrom="paragraph">
                  <wp:posOffset>8890</wp:posOffset>
                </wp:positionV>
                <wp:extent cx="3125470" cy="962025"/>
                <wp:effectExtent l="0" t="0" r="17780" b="28575"/>
                <wp:wrapTight wrapText="bothSides">
                  <wp:wrapPolygon edited="0">
                    <wp:start x="0" y="0"/>
                    <wp:lineTo x="0" y="21814"/>
                    <wp:lineTo x="21591" y="21814"/>
                    <wp:lineTo x="21591"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9620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923072C19970487194DA1E953EB009CC"/>
                              </w:placeholder>
                              <w15:color w:val="FFFFFF"/>
                            </w:sdtPr>
                            <w:sdtEndPr>
                              <w:rPr>
                                <w:b w:val="0"/>
                                <w:u w:val="none"/>
                              </w:rPr>
                            </w:sdtEndPr>
                            <w:sdtContent>
                              <w:p w14:paraId="013C92E0" w14:textId="77777777" w:rsidR="00B843E2" w:rsidRPr="005B7F2E" w:rsidRDefault="00B843E2" w:rsidP="005B7F2E">
                                <w:pPr>
                                  <w:jc w:val="center"/>
                                  <w:rPr>
                                    <w:rFonts w:ascii="Arial" w:hAnsi="Arial" w:cs="Arial"/>
                                    <w:b/>
                                    <w:sz w:val="22"/>
                                    <w:szCs w:val="22"/>
                                    <w:u w:val="single"/>
                                  </w:rPr>
                                </w:pPr>
                                <w:r w:rsidRPr="005B7F2E">
                                  <w:rPr>
                                    <w:rFonts w:ascii="Arial" w:hAnsi="Arial" w:cs="Arial"/>
                                    <w:b/>
                                    <w:sz w:val="22"/>
                                    <w:szCs w:val="22"/>
                                    <w:u w:val="single"/>
                                  </w:rPr>
                                  <w:t>Benefits</w:t>
                                </w:r>
                              </w:p>
                              <w:p w14:paraId="0BDB5B84" w14:textId="77777777" w:rsidR="00B843E2" w:rsidRPr="005B7F2E" w:rsidRDefault="00B843E2"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53A5F" id="_x0000_s1033" type="#_x0000_t202" style="position:absolute;margin-left:242.25pt;margin-top:.7pt;width:246.1pt;height:75.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">
                <v:textbox>
                  <w:txbxContent>
                    <w:sdt>
                      <w:sdtPr>
                        <w:rPr>
                          <w:rFonts w:ascii="Arial" w:hAnsi="Arial" w:cs="Arial"/>
                          <w:b/>
                          <w:sz w:val="22"/>
                          <w:szCs w:val="22"/>
                          <w:u w:val="single"/>
                        </w:rPr>
                        <w:alias w:val="Benefits"/>
                        <w:tag w:val="Benefits"/>
                        <w:id w:val="1704972177"/>
                        <w:lock w:val="sdtContentLocked"/>
                        <w:placeholder>
                          <w:docPart w:val="923072C19970487194DA1E953EB009CC"/>
                        </w:placeholder>
                        <w15:color w:val="FFFFFF"/>
                      </w:sdtPr>
                      <w:sdtEndPr>
                        <w:rPr>
                          <w:b w:val="0"/>
                          <w:u w:val="none"/>
                        </w:rPr>
                      </w:sdtEndPr>
                      <w:sdtContent>
                        <w:p w14:paraId="013C92E0" w14:textId="77777777" w:rsidR="00B843E2" w:rsidRPr="005B7F2E" w:rsidRDefault="00B843E2" w:rsidP="005B7F2E">
                          <w:pPr>
                            <w:jc w:val="center"/>
                            <w:rPr>
                              <w:rFonts w:ascii="Arial" w:hAnsi="Arial" w:cs="Arial"/>
                              <w:b/>
                              <w:sz w:val="22"/>
                              <w:szCs w:val="22"/>
                              <w:u w:val="single"/>
                            </w:rPr>
                          </w:pPr>
                          <w:r w:rsidRPr="005B7F2E">
                            <w:rPr>
                              <w:rFonts w:ascii="Arial" w:hAnsi="Arial" w:cs="Arial"/>
                              <w:b/>
                              <w:sz w:val="22"/>
                              <w:szCs w:val="22"/>
                              <w:u w:val="single"/>
                            </w:rPr>
                            <w:t>Benefits</w:t>
                          </w:r>
                        </w:p>
                        <w:p w14:paraId="0BDB5B84" w14:textId="77777777" w:rsidR="00B843E2" w:rsidRPr="005B7F2E" w:rsidRDefault="00B843E2"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7696" behindDoc="1" locked="1" layoutInCell="1" allowOverlap="0" wp14:anchorId="3F2DD861" wp14:editId="5CD2E44B">
                <wp:simplePos x="0" y="0"/>
                <wp:positionH relativeFrom="column">
                  <wp:posOffset>-142875</wp:posOffset>
                </wp:positionH>
                <wp:positionV relativeFrom="page">
                  <wp:posOffset>1266825</wp:posOffset>
                </wp:positionV>
                <wp:extent cx="3053715" cy="2476500"/>
                <wp:effectExtent l="0" t="0" r="13335" b="19050"/>
                <wp:wrapTight wrapText="bothSides">
                  <wp:wrapPolygon edited="0">
                    <wp:start x="0" y="0"/>
                    <wp:lineTo x="0" y="21600"/>
                    <wp:lineTo x="21560" y="21600"/>
                    <wp:lineTo x="2156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476500"/>
                        </a:xfrm>
                        <a:prstGeom prst="rect">
                          <a:avLst/>
                        </a:prstGeom>
                        <a:solidFill>
                          <a:srgbClr val="FFFFFF"/>
                        </a:solidFill>
                        <a:ln w="9525">
                          <a:solidFill>
                            <a:srgbClr val="000000"/>
                          </a:solidFill>
                          <a:miter lim="800000"/>
                          <a:headEnd/>
                          <a:tailEnd/>
                        </a:ln>
                      </wps:spPr>
                      <wps:linkedTxbx id="2"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173BA" id="_x0000_s1034" type="#_x0000_t202" style="position:absolute;margin-left:-11.25pt;margin-top:99.75pt;width:240.45pt;height:19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" o:allowoverlap="f">
                <v:textbox>
                  <w:txbxContent/>
                </v:textbox>
                <w10:wrap type="tight" anchory="page"/>
                <w10:anchorlock/>
              </v:shape>
            </w:pict>
          </mc:Fallback>
        </mc:AlternateContent>
      </w:r>
    </w:p>
    <w:p w14:paraId="1D2829BC" w14:textId="77777777" w:rsidR="00241661" w:rsidRPr="005B7F2E" w:rsidRDefault="00241661" w:rsidP="00473C0D">
      <w:pPr>
        <w:rPr>
          <w:rFonts w:ascii="Arial" w:hAnsi="Arial" w:cs="Arial"/>
          <w:b/>
          <w:sz w:val="22"/>
          <w:szCs w:val="22"/>
          <w:u w:val="single"/>
        </w:rPr>
        <w:sectPr w:rsidR="00241661" w:rsidRPr="005B7F2E" w:rsidSect="00544E66">
          <w:headerReference w:type="default" r:id="rId9"/>
          <w:footerReference w:type="default" r:id="rId10"/>
          <w:pgSz w:w="12240" w:h="15840" w:code="1"/>
          <w:pgMar w:top="1890" w:right="1440" w:bottom="1440" w:left="1440" w:header="576" w:footer="576" w:gutter="0"/>
          <w:cols w:space="720"/>
          <w:docGrid w:linePitch="360"/>
        </w:sectPr>
      </w:pPr>
    </w:p>
    <w:sdt>
      <w:sdtPr>
        <w:rPr>
          <w:u w:val="none"/>
        </w:rPr>
        <w:id w:val="1511181562"/>
        <w:lock w:val="sdtContentLocked"/>
        <w:placeholder>
          <w:docPart w:val="923072C19970487194DA1E953EB009CC"/>
        </w:placeholder>
      </w:sdtPr>
      <w:sdtEndPr/>
      <w:sdtContent>
        <w:p w14:paraId="28D5D928" w14:textId="77777777" w:rsidR="006F422F" w:rsidRDefault="006F422F" w:rsidP="006F422F">
          <w:pPr>
            <w:pStyle w:val="subhead0"/>
            <w:jc w:val="center"/>
            <w:rPr>
              <w:u w:val="none"/>
            </w:rPr>
          </w:pPr>
          <w:r>
            <w:rPr>
              <w:u w:val="none"/>
            </w:rPr>
            <w:t>CONSENT TO PARTICIPATE IN RESEARCH</w:t>
          </w:r>
        </w:p>
      </w:sdtContent>
    </w:sdt>
    <w:p w14:paraId="2EF88E6D"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752C31">
        <w:rPr>
          <w:u w:val="none"/>
        </w:rPr>
        <w:t>TO PARTICIPATE</w:t>
      </w:r>
      <w:r w:rsidR="008178A6" w:rsidRPr="00A440F5">
        <w:rPr>
          <w:u w:val="none"/>
        </w:rPr>
        <w:t>?</w:t>
      </w:r>
    </w:p>
    <w:p w14:paraId="107CBC99"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5" w:name="OLE_LINK5"/>
      <w:bookmarkStart w:id="6"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r w:rsidR="008178A6" w:rsidRPr="005B7F2E">
        <w:rPr>
          <w:rFonts w:ascii="Arial" w:hAnsi="Arial" w:cs="Arial"/>
          <w:b/>
          <w:i/>
          <w:color w:val="0000FF"/>
          <w:sz w:val="22"/>
          <w:szCs w:val="22"/>
        </w:rPr>
        <w:t>, and a brief description of the key intervention</w:t>
      </w:r>
      <w:r w:rsidRPr="005B7F2E">
        <w:rPr>
          <w:rFonts w:ascii="Arial" w:hAnsi="Arial" w:cs="Arial"/>
          <w:b/>
          <w:i/>
          <w:color w:val="0000FF"/>
          <w:sz w:val="22"/>
          <w:szCs w:val="22"/>
        </w:rPr>
        <w:t>.</w:t>
      </w:r>
    </w:p>
    <w:bookmarkEnd w:id="5"/>
    <w:bookmarkEnd w:id="6"/>
    <w:p w14:paraId="1C5BFA9F" w14:textId="77777777" w:rsidR="00744BC8" w:rsidRPr="005B7F2E" w:rsidRDefault="00744BC8" w:rsidP="00744BC8">
      <w:pPr>
        <w:rPr>
          <w:rFonts w:ascii="Arial" w:hAnsi="Arial" w:cs="Arial"/>
          <w:color w:val="0000FF"/>
          <w:sz w:val="22"/>
          <w:szCs w:val="22"/>
        </w:rPr>
      </w:pPr>
      <w:r w:rsidRPr="005B7F2E">
        <w:rPr>
          <w:rFonts w:ascii="Arial" w:hAnsi="Arial" w:cs="Arial"/>
          <w:color w:val="0000FF"/>
          <w:sz w:val="22"/>
          <w:szCs w:val="22"/>
        </w:rPr>
        <w:t>You are being invited to participate in this research because</w:t>
      </w:r>
      <w:r w:rsidRPr="005B7F2E">
        <w:rPr>
          <w:rFonts w:ascii="Arial" w:hAnsi="Arial" w:cs="Arial"/>
          <w:sz w:val="22"/>
          <w:szCs w:val="22"/>
        </w:rPr>
        <w:t xml:space="preserve"> </w:t>
      </w:r>
      <w:r w:rsidR="0020072F" w:rsidRPr="005B7F2E">
        <w:rPr>
          <w:rFonts w:ascii="Arial" w:hAnsi="Arial" w:cs="Arial"/>
          <w:sz w:val="22"/>
          <w:szCs w:val="22"/>
        </w:rPr>
        <w:t>…</w:t>
      </w:r>
      <w:r w:rsidR="00BE02EC" w:rsidRPr="005B7F2E">
        <w:rPr>
          <w:rFonts w:ascii="Arial" w:hAnsi="Arial" w:cs="Arial"/>
          <w:sz w:val="22"/>
          <w:szCs w:val="22"/>
        </w:rPr>
        <w:t>[</w:t>
      </w:r>
      <w:r w:rsidRPr="005B7F2E">
        <w:rPr>
          <w:rFonts w:ascii="Arial" w:hAnsi="Arial" w:cs="Arial"/>
          <w:color w:val="0000FF"/>
          <w:sz w:val="22"/>
          <w:szCs w:val="22"/>
        </w:rPr>
        <w:t xml:space="preserve">you have had X condition for more than 6 months.  Because of your condition, you may </w:t>
      </w:r>
      <w:r w:rsidR="00831CF0">
        <w:rPr>
          <w:rFonts w:ascii="Arial" w:hAnsi="Arial" w:cs="Arial"/>
          <w:color w:val="0000FF"/>
          <w:sz w:val="22"/>
          <w:szCs w:val="22"/>
        </w:rPr>
        <w:t>be eligible for a research project</w:t>
      </w:r>
      <w:r w:rsidRPr="005B7F2E">
        <w:rPr>
          <w:rFonts w:ascii="Arial" w:hAnsi="Arial" w:cs="Arial"/>
          <w:color w:val="0000FF"/>
          <w:sz w:val="22"/>
          <w:szCs w:val="22"/>
        </w:rPr>
        <w:t xml:space="preserve"> on a new drug for … / a device to be implanted in your chest which senses chan</w:t>
      </w:r>
      <w:r w:rsidR="0020072F" w:rsidRPr="005B7F2E">
        <w:rPr>
          <w:rFonts w:ascii="Arial" w:hAnsi="Arial" w:cs="Arial"/>
          <w:color w:val="0000FF"/>
          <w:sz w:val="22"/>
          <w:szCs w:val="22"/>
        </w:rPr>
        <w:t>ges in blood pressure…</w:t>
      </w:r>
      <w:r w:rsidR="00BE02EC" w:rsidRPr="005B7F2E">
        <w:rPr>
          <w:rFonts w:ascii="Arial" w:hAnsi="Arial" w:cs="Arial"/>
          <w:color w:val="0000FF"/>
          <w:sz w:val="22"/>
          <w:szCs w:val="22"/>
        </w:rPr>
        <w:t>]</w:t>
      </w:r>
    </w:p>
    <w:p w14:paraId="0FAA72B7" w14:textId="77777777" w:rsidR="004F5E3E" w:rsidRDefault="004F5E3E" w:rsidP="004F5E3E">
      <w:pPr>
        <w:rPr>
          <w:rFonts w:ascii="Arial" w:hAnsi="Arial" w:cs="Arial"/>
          <w:i/>
          <w:color w:val="0000FF"/>
          <w:sz w:val="22"/>
          <w:szCs w:val="22"/>
        </w:rPr>
      </w:pPr>
    </w:p>
    <w:p w14:paraId="18FF9EDD" w14:textId="77777777" w:rsidR="002B66AC" w:rsidRDefault="00122A17" w:rsidP="004F5E3E">
      <w:pPr>
        <w:rPr>
          <w:rFonts w:ascii="Arial" w:hAnsi="Arial" w:cs="Arial"/>
          <w:i/>
          <w:color w:val="0000FF"/>
          <w:sz w:val="22"/>
          <w:szCs w:val="22"/>
        </w:rPr>
      </w:pPr>
      <w:r>
        <w:rPr>
          <w:rFonts w:ascii="Arial" w:hAnsi="Arial" w:cs="Arial"/>
          <w:sz w:val="22"/>
          <w:szCs w:val="22"/>
        </w:rPr>
        <w:t xml:space="preserve">Under federal regulations, </w:t>
      </w:r>
      <w:r w:rsidR="008E3E98">
        <w:rPr>
          <w:rFonts w:ascii="Arial" w:hAnsi="Arial" w:cs="Arial"/>
          <w:sz w:val="22"/>
          <w:szCs w:val="22"/>
        </w:rPr>
        <w:t xml:space="preserve">a group of people </w:t>
      </w:r>
      <w:r w:rsidR="009850FC">
        <w:rPr>
          <w:rFonts w:ascii="Arial" w:hAnsi="Arial" w:cs="Arial"/>
          <w:sz w:val="22"/>
          <w:szCs w:val="22"/>
        </w:rPr>
        <w:t>(</w:t>
      </w:r>
      <w:r w:rsidR="008E3E98">
        <w:rPr>
          <w:rFonts w:ascii="Arial" w:hAnsi="Arial" w:cs="Arial"/>
          <w:sz w:val="22"/>
          <w:szCs w:val="22"/>
        </w:rPr>
        <w:t>called an Institutional Review Board</w:t>
      </w:r>
      <w:r w:rsidR="009850FC">
        <w:rPr>
          <w:rFonts w:ascii="Arial" w:hAnsi="Arial" w:cs="Arial"/>
          <w:sz w:val="22"/>
          <w:szCs w:val="22"/>
        </w:rPr>
        <w:t>)</w:t>
      </w:r>
      <w:r w:rsidR="008E3E98">
        <w:rPr>
          <w:rFonts w:ascii="Arial" w:hAnsi="Arial" w:cs="Arial"/>
          <w:sz w:val="22"/>
          <w:szCs w:val="22"/>
        </w:rPr>
        <w:t xml:space="preserve"> </w:t>
      </w:r>
      <w:r w:rsidR="0032133D">
        <w:rPr>
          <w:rFonts w:ascii="Arial" w:hAnsi="Arial" w:cs="Arial"/>
          <w:sz w:val="22"/>
          <w:szCs w:val="22"/>
        </w:rPr>
        <w:t xml:space="preserve">is </w:t>
      </w:r>
      <w:r>
        <w:rPr>
          <w:rFonts w:ascii="Arial" w:hAnsi="Arial" w:cs="Arial"/>
          <w:sz w:val="22"/>
          <w:szCs w:val="22"/>
        </w:rPr>
        <w:t>required to review human research projects</w:t>
      </w:r>
      <w:r w:rsidR="008E3E98">
        <w:rPr>
          <w:rFonts w:ascii="Arial" w:hAnsi="Arial" w:cs="Arial"/>
          <w:sz w:val="22"/>
          <w:szCs w:val="22"/>
        </w:rPr>
        <w:t xml:space="preserve"> to make sure appropriate protections are in place for research subjects</w:t>
      </w:r>
      <w:r>
        <w:rPr>
          <w:rFonts w:ascii="Arial" w:hAnsi="Arial" w:cs="Arial"/>
          <w:sz w:val="22"/>
          <w:szCs w:val="22"/>
        </w:rPr>
        <w:t xml:space="preserve">. The IRB at the Medical College of Wisconsin </w:t>
      </w:r>
      <w:r w:rsidR="00B96B74">
        <w:rPr>
          <w:rFonts w:ascii="Arial" w:hAnsi="Arial" w:cs="Arial"/>
          <w:sz w:val="22"/>
          <w:szCs w:val="22"/>
        </w:rPr>
        <w:t xml:space="preserve">(MCW) </w:t>
      </w:r>
      <w:r>
        <w:rPr>
          <w:rFonts w:ascii="Arial" w:hAnsi="Arial" w:cs="Arial"/>
          <w:sz w:val="22"/>
          <w:szCs w:val="22"/>
        </w:rPr>
        <w:t xml:space="preserve">will be reviewing this project for </w:t>
      </w:r>
      <w:r w:rsidRPr="008E2CAC">
        <w:rPr>
          <w:rFonts w:ascii="Arial" w:hAnsi="Arial" w:cs="Arial"/>
          <w:color w:val="0000FF"/>
          <w:sz w:val="22"/>
          <w:szCs w:val="22"/>
        </w:rPr>
        <w:t>all</w:t>
      </w:r>
      <w:r w:rsidR="00C470D5" w:rsidRPr="008E2CAC">
        <w:rPr>
          <w:rFonts w:ascii="Arial" w:hAnsi="Arial" w:cs="Arial"/>
          <w:color w:val="0000FF"/>
          <w:sz w:val="22"/>
          <w:szCs w:val="22"/>
        </w:rPr>
        <w:t>/some</w:t>
      </w:r>
      <w:r w:rsidRPr="008E2CAC">
        <w:rPr>
          <w:rFonts w:ascii="Arial" w:hAnsi="Arial" w:cs="Arial"/>
          <w:color w:val="0000FF"/>
          <w:sz w:val="22"/>
          <w:szCs w:val="22"/>
        </w:rPr>
        <w:t xml:space="preserve"> </w:t>
      </w:r>
      <w:r>
        <w:rPr>
          <w:rFonts w:ascii="Arial" w:hAnsi="Arial" w:cs="Arial"/>
          <w:sz w:val="22"/>
          <w:szCs w:val="22"/>
        </w:rPr>
        <w:t>sites involved, which is why MCW contact information and the MCW Principal Investigator’s name ha</w:t>
      </w:r>
      <w:r w:rsidR="00D913FB">
        <w:rPr>
          <w:rFonts w:ascii="Arial" w:hAnsi="Arial" w:cs="Arial"/>
          <w:sz w:val="22"/>
          <w:szCs w:val="22"/>
        </w:rPr>
        <w:t>ve</w:t>
      </w:r>
      <w:r>
        <w:rPr>
          <w:rFonts w:ascii="Arial" w:hAnsi="Arial" w:cs="Arial"/>
          <w:sz w:val="22"/>
          <w:szCs w:val="22"/>
        </w:rPr>
        <w:t xml:space="preserve"> been included in this consent form.</w:t>
      </w:r>
    </w:p>
    <w:p w14:paraId="217E4999" w14:textId="77777777" w:rsidR="00122A17" w:rsidRPr="005B7F2E" w:rsidRDefault="00122A17" w:rsidP="004F5E3E">
      <w:pPr>
        <w:rPr>
          <w:rFonts w:ascii="Arial" w:hAnsi="Arial" w:cs="Arial"/>
          <w:i/>
          <w:color w:val="0000FF"/>
          <w:sz w:val="22"/>
          <w:szCs w:val="22"/>
        </w:rPr>
      </w:pPr>
    </w:p>
    <w:p w14:paraId="5853C98E" w14:textId="77777777" w:rsidR="00AF2829" w:rsidRPr="005B7F2E" w:rsidRDefault="00AF2829" w:rsidP="00AF2829">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regimen.</w:t>
      </w:r>
    </w:p>
    <w:p w14:paraId="04DA26BC" w14:textId="24325755"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w:t>
      </w:r>
      <w:r w:rsidRPr="00831CF0">
        <w:rPr>
          <w:rFonts w:ascii="Arial" w:hAnsi="Arial" w:cs="Arial"/>
          <w:sz w:val="22"/>
          <w:szCs w:val="22"/>
        </w:rPr>
        <w:t xml:space="preserve">this </w:t>
      </w:r>
      <w:r w:rsidR="00831CF0" w:rsidRPr="00831CF0">
        <w:rPr>
          <w:rFonts w:ascii="Arial" w:hAnsi="Arial" w:cs="Arial"/>
          <w:sz w:val="22"/>
          <w:szCs w:val="22"/>
        </w:rPr>
        <w:t>research</w:t>
      </w:r>
      <w:r w:rsidRPr="00831CF0">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w:t>
      </w:r>
      <w:r w:rsidRPr="00823F8C">
        <w:rPr>
          <w:rFonts w:ascii="Arial" w:hAnsi="Arial" w:cs="Arial"/>
          <w:color w:val="76923C" w:themeColor="accent3" w:themeShade="BF"/>
          <w:sz w:val="22"/>
          <w:szCs w:val="22"/>
        </w:rPr>
        <w:t>xx</w:t>
      </w:r>
      <w:r w:rsidRPr="005B7F2E">
        <w:rPr>
          <w:rFonts w:ascii="Arial" w:hAnsi="Arial" w:cs="Arial"/>
          <w:color w:val="0000FF"/>
          <w:sz w:val="22"/>
          <w:szCs w:val="22"/>
        </w:rPr>
        <w:t xml:space="preserve"> at]</w:t>
      </w:r>
      <w:r w:rsidRPr="005B7F2E">
        <w:rPr>
          <w:rFonts w:ascii="Arial" w:hAnsi="Arial" w:cs="Arial"/>
          <w:sz w:val="22"/>
          <w:szCs w:val="22"/>
        </w:rPr>
        <w:t xml:space="preserve"> </w:t>
      </w:r>
      <w:r w:rsidRPr="005B7F2E">
        <w:rPr>
          <w:rFonts w:ascii="Arial" w:hAnsi="Arial" w:cs="Arial"/>
          <w:color w:val="0000FF"/>
          <w:sz w:val="22"/>
          <w:szCs w:val="22"/>
        </w:rPr>
        <w:t xml:space="preserve">the </w:t>
      </w:r>
      <w:r w:rsidRPr="00823F8C">
        <w:rPr>
          <w:rFonts w:ascii="Arial" w:hAnsi="Arial" w:cs="Arial"/>
          <w:color w:val="76923C" w:themeColor="accent3" w:themeShade="BF"/>
          <w:sz w:val="22"/>
          <w:szCs w:val="22"/>
        </w:rPr>
        <w:t>Medical College of Wisconsin/Froedtert Hospital</w:t>
      </w:r>
      <w:r w:rsidR="000F7179" w:rsidRPr="00823F8C">
        <w:rPr>
          <w:rFonts w:ascii="Arial" w:hAnsi="Arial" w:cs="Arial"/>
          <w:color w:val="76923C" w:themeColor="accent3" w:themeShade="BF"/>
          <w:sz w:val="22"/>
          <w:szCs w:val="22"/>
        </w:rPr>
        <w:t>/</w:t>
      </w:r>
      <w:proofErr w:type="spellStart"/>
      <w:r w:rsidR="00752B46">
        <w:rPr>
          <w:rFonts w:ascii="Arial" w:hAnsi="Arial" w:cs="Arial"/>
          <w:color w:val="76923C" w:themeColor="accent3" w:themeShade="BF"/>
          <w:sz w:val="22"/>
          <w:szCs w:val="22"/>
        </w:rPr>
        <w:t>Versiti</w:t>
      </w:r>
      <w:proofErr w:type="spellEnd"/>
      <w:r w:rsidR="00752B46">
        <w:rPr>
          <w:rFonts w:ascii="Arial" w:hAnsi="Arial" w:cs="Arial"/>
          <w:color w:val="76923C" w:themeColor="accent3" w:themeShade="BF"/>
          <w:sz w:val="22"/>
          <w:szCs w:val="22"/>
        </w:rPr>
        <w:t>, Inc</w:t>
      </w:r>
      <w:r w:rsidR="001C3FCF">
        <w:rPr>
          <w:rFonts w:ascii="Arial" w:hAnsi="Arial" w:cs="Arial"/>
          <w:color w:val="76923C" w:themeColor="accent3" w:themeShade="BF"/>
          <w:sz w:val="22"/>
          <w:szCs w:val="22"/>
        </w:rPr>
        <w:t>./Children’s Wisconsin</w:t>
      </w:r>
      <w:r w:rsidRPr="005B7F2E">
        <w:rPr>
          <w:rFonts w:ascii="Arial" w:hAnsi="Arial" w:cs="Arial"/>
          <w:sz w:val="22"/>
          <w:szCs w:val="22"/>
        </w:rPr>
        <w:t>.</w:t>
      </w:r>
    </w:p>
    <w:p w14:paraId="400CBDF5" w14:textId="77777777" w:rsidR="004F5E3E" w:rsidRPr="005B7F2E" w:rsidRDefault="004F5E3E" w:rsidP="00522C7C">
      <w:pPr>
        <w:rPr>
          <w:rFonts w:ascii="Arial" w:hAnsi="Arial" w:cs="Arial"/>
          <w:sz w:val="22"/>
          <w:szCs w:val="22"/>
        </w:rPr>
      </w:pPr>
    </w:p>
    <w:p w14:paraId="0C3783B9" w14:textId="2EC7F4E2" w:rsidR="00AE3CBC" w:rsidRPr="00752B46" w:rsidRDefault="00522C7C" w:rsidP="00522C7C">
      <w:pPr>
        <w:rPr>
          <w:rFonts w:ascii="Arial" w:hAnsi="Arial" w:cs="Arial"/>
          <w:sz w:val="22"/>
          <w:szCs w:val="22"/>
        </w:rPr>
      </w:pPr>
      <w:r w:rsidRPr="005B7F2E">
        <w:rPr>
          <w:rFonts w:ascii="Arial" w:hAnsi="Arial" w:cs="Arial"/>
          <w:sz w:val="22"/>
          <w:szCs w:val="22"/>
        </w:rPr>
        <w:t xml:space="preserve">The Director of the </w:t>
      </w:r>
      <w:r w:rsidR="00831CF0">
        <w:rPr>
          <w:rFonts w:ascii="Arial" w:hAnsi="Arial" w:cs="Arial"/>
          <w:sz w:val="22"/>
          <w:szCs w:val="22"/>
        </w:rPr>
        <w:t>project</w:t>
      </w:r>
      <w:r w:rsidRPr="005B7F2E">
        <w:rPr>
          <w:rFonts w:ascii="Arial" w:hAnsi="Arial" w:cs="Arial"/>
          <w:sz w:val="22"/>
          <w:szCs w:val="22"/>
        </w:rPr>
        <w:t xml:space="preserve"> </w:t>
      </w:r>
      <w:r w:rsidR="009676D1">
        <w:rPr>
          <w:rFonts w:ascii="Arial" w:hAnsi="Arial" w:cs="Arial"/>
          <w:sz w:val="22"/>
          <w:szCs w:val="22"/>
        </w:rPr>
        <w:t xml:space="preserve">at </w:t>
      </w:r>
      <w:r w:rsidR="009676D1" w:rsidRPr="00823F8C">
        <w:rPr>
          <w:rFonts w:ascii="Arial" w:hAnsi="Arial" w:cs="Arial"/>
          <w:color w:val="76923C" w:themeColor="accent3" w:themeShade="BF"/>
          <w:sz w:val="22"/>
          <w:szCs w:val="22"/>
        </w:rPr>
        <w:t>[</w:t>
      </w:r>
      <w:r w:rsidR="009676D1" w:rsidRPr="00823F8C">
        <w:rPr>
          <w:rFonts w:ascii="Arial" w:hAnsi="Arial" w:cs="Arial"/>
          <w:i/>
          <w:color w:val="76923C" w:themeColor="accent3" w:themeShade="BF"/>
          <w:sz w:val="22"/>
          <w:szCs w:val="22"/>
        </w:rPr>
        <w:t>insert specific institution</w:t>
      </w:r>
      <w:r w:rsidR="009676D1" w:rsidRPr="00823F8C">
        <w:rPr>
          <w:rFonts w:ascii="Arial" w:hAnsi="Arial" w:cs="Arial"/>
          <w:color w:val="76923C" w:themeColor="accent3" w:themeShade="BF"/>
          <w:sz w:val="22"/>
          <w:szCs w:val="22"/>
        </w:rPr>
        <w:t>]</w:t>
      </w:r>
      <w:r w:rsidR="009676D1">
        <w:rPr>
          <w:rFonts w:ascii="Arial" w:hAnsi="Arial" w:cs="Arial"/>
          <w:sz w:val="22"/>
          <w:szCs w:val="22"/>
        </w:rPr>
        <w:t xml:space="preserve"> </w:t>
      </w:r>
      <w:r w:rsidRPr="005B7F2E">
        <w:rPr>
          <w:rFonts w:ascii="Arial" w:hAnsi="Arial" w:cs="Arial"/>
          <w:sz w:val="22"/>
          <w:szCs w:val="22"/>
        </w:rPr>
        <w:t xml:space="preserve">is </w:t>
      </w:r>
      <w:r w:rsidRPr="000E3E05">
        <w:rPr>
          <w:rFonts w:ascii="Arial" w:hAnsi="Arial" w:cs="Arial"/>
          <w:color w:val="76923C" w:themeColor="accent3" w:themeShade="BF"/>
          <w:sz w:val="22"/>
          <w:szCs w:val="22"/>
        </w:rPr>
        <w:t>&lt;</w:t>
      </w:r>
      <w:r w:rsidR="009676D1" w:rsidRPr="000E3E05">
        <w:rPr>
          <w:rFonts w:ascii="Arial" w:hAnsi="Arial" w:cs="Arial"/>
          <w:color w:val="76923C" w:themeColor="accent3" w:themeShade="BF"/>
          <w:sz w:val="22"/>
          <w:szCs w:val="22"/>
        </w:rPr>
        <w:t xml:space="preserve">Site </w:t>
      </w:r>
      <w:r w:rsidRPr="000E3E05">
        <w:rPr>
          <w:rFonts w:ascii="Arial" w:hAnsi="Arial" w:cs="Arial"/>
          <w:color w:val="76923C" w:themeColor="accent3" w:themeShade="BF"/>
          <w:sz w:val="22"/>
          <w:szCs w:val="22"/>
        </w:rPr>
        <w:t>Principal Investigator&gt;</w:t>
      </w:r>
      <w:r w:rsidR="00945675" w:rsidRPr="005B7F2E">
        <w:rPr>
          <w:rFonts w:ascii="Arial" w:hAnsi="Arial" w:cs="Arial"/>
          <w:sz w:val="22"/>
          <w:szCs w:val="22"/>
        </w:rPr>
        <w:t xml:space="preserve"> in</w:t>
      </w:r>
      <w:r w:rsidR="007300A0" w:rsidRPr="005B7F2E">
        <w:rPr>
          <w:rFonts w:ascii="Arial" w:hAnsi="Arial" w:cs="Arial"/>
          <w:sz w:val="22"/>
          <w:szCs w:val="22"/>
        </w:rPr>
        <w:t xml:space="preserve"> the </w:t>
      </w:r>
      <w:r w:rsidRPr="00823F8C">
        <w:rPr>
          <w:rFonts w:ascii="Arial" w:hAnsi="Arial" w:cs="Arial"/>
          <w:color w:val="76923C" w:themeColor="accent3" w:themeShade="BF"/>
          <w:sz w:val="22"/>
          <w:szCs w:val="22"/>
        </w:rPr>
        <w:t>&lt;Department</w:t>
      </w:r>
      <w:r w:rsidR="000F7179" w:rsidRPr="00823F8C">
        <w:rPr>
          <w:rFonts w:ascii="Arial" w:hAnsi="Arial" w:cs="Arial"/>
          <w:color w:val="76923C" w:themeColor="accent3" w:themeShade="BF"/>
          <w:sz w:val="22"/>
          <w:szCs w:val="22"/>
        </w:rPr>
        <w:t xml:space="preserve"> of XYZ</w:t>
      </w:r>
      <w:r w:rsidRPr="00823F8C">
        <w:rPr>
          <w:rFonts w:ascii="Arial" w:hAnsi="Arial" w:cs="Arial"/>
          <w:color w:val="76923C" w:themeColor="accent3" w:themeShade="BF"/>
          <w:sz w:val="22"/>
          <w:szCs w:val="22"/>
        </w:rPr>
        <w:t>&gt;</w:t>
      </w:r>
      <w:r w:rsidRPr="005B7F2E">
        <w:rPr>
          <w:rFonts w:ascii="Arial" w:hAnsi="Arial" w:cs="Arial"/>
          <w:sz w:val="22"/>
          <w:szCs w:val="22"/>
        </w:rPr>
        <w:t xml:space="preserve">. A </w:t>
      </w:r>
      <w:r w:rsidR="00831CF0">
        <w:rPr>
          <w:rFonts w:ascii="Arial" w:hAnsi="Arial" w:cs="Arial"/>
          <w:sz w:val="22"/>
          <w:szCs w:val="22"/>
        </w:rPr>
        <w:t>research</w:t>
      </w:r>
      <w:r w:rsidRPr="005B7F2E">
        <w:rPr>
          <w:rFonts w:ascii="Arial" w:hAnsi="Arial" w:cs="Arial"/>
          <w:sz w:val="22"/>
          <w:szCs w:val="22"/>
        </w:rPr>
        <w:t xml:space="preserve"> team works with </w:t>
      </w:r>
      <w:r w:rsidRPr="000E3E05">
        <w:rPr>
          <w:rFonts w:ascii="Arial" w:hAnsi="Arial" w:cs="Arial"/>
          <w:color w:val="76923C" w:themeColor="accent3" w:themeShade="BF"/>
          <w:sz w:val="22"/>
          <w:szCs w:val="22"/>
        </w:rPr>
        <w:t>&lt;</w:t>
      </w:r>
      <w:r w:rsidR="009676D1" w:rsidRPr="000E3E05">
        <w:rPr>
          <w:rFonts w:ascii="Arial" w:hAnsi="Arial" w:cs="Arial"/>
          <w:color w:val="76923C" w:themeColor="accent3" w:themeShade="BF"/>
          <w:sz w:val="22"/>
          <w:szCs w:val="22"/>
        </w:rPr>
        <w:t xml:space="preserve">Site </w:t>
      </w:r>
      <w:r w:rsidRPr="000E3E05">
        <w:rPr>
          <w:rFonts w:ascii="Arial" w:hAnsi="Arial" w:cs="Arial"/>
          <w:color w:val="76923C" w:themeColor="accent3" w:themeShade="BF"/>
          <w:sz w:val="22"/>
          <w:szCs w:val="22"/>
        </w:rPr>
        <w:t>Principal Investigator&gt;</w:t>
      </w:r>
      <w:r w:rsidRPr="000E3E05">
        <w:rPr>
          <w:rFonts w:ascii="Arial" w:hAnsi="Arial" w:cs="Arial"/>
          <w:sz w:val="22"/>
          <w:szCs w:val="22"/>
        </w:rPr>
        <w:t>.</w:t>
      </w:r>
      <w:r w:rsidRPr="005B7F2E">
        <w:rPr>
          <w:rFonts w:ascii="Arial" w:hAnsi="Arial" w:cs="Arial"/>
          <w:sz w:val="22"/>
          <w:szCs w:val="22"/>
        </w:rPr>
        <w:t xml:space="preserve"> You can ask who these people are. </w:t>
      </w:r>
    </w:p>
    <w:p w14:paraId="1EA688A9" w14:textId="77777777" w:rsidR="00752B46" w:rsidRPr="005B7F2E" w:rsidRDefault="00752B46" w:rsidP="00752B46">
      <w:pPr>
        <w:rPr>
          <w:rFonts w:ascii="Arial" w:hAnsi="Arial" w:cs="Arial"/>
          <w:b/>
          <w:i/>
          <w:color w:val="0000FF"/>
          <w:sz w:val="22"/>
          <w:szCs w:val="22"/>
        </w:rPr>
      </w:pPr>
    </w:p>
    <w:p w14:paraId="75D58379" w14:textId="77777777" w:rsidR="00752B46" w:rsidRPr="005B7F2E" w:rsidRDefault="00752B46" w:rsidP="00752B46">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1B21AF1F" w14:textId="13FC7F4F" w:rsidR="00752B46" w:rsidRPr="005B7F2E" w:rsidRDefault="00752B46" w:rsidP="00752B46">
      <w:pPr>
        <w:rPr>
          <w:rFonts w:ascii="Arial" w:hAnsi="Arial" w:cs="Arial"/>
          <w:color w:val="0000FF"/>
          <w:sz w:val="22"/>
          <w:szCs w:val="22"/>
        </w:rPr>
      </w:pPr>
      <w:r>
        <w:rPr>
          <w:rFonts w:ascii="Arial" w:hAnsi="Arial" w:cs="Arial"/>
          <w:color w:val="0000FF"/>
          <w:sz w:val="22"/>
          <w:szCs w:val="22"/>
        </w:rPr>
        <w:t>The &lt;</w:t>
      </w:r>
      <w:r w:rsidR="00A11819">
        <w:rPr>
          <w:rFonts w:ascii="Arial" w:hAnsi="Arial" w:cs="Arial"/>
          <w:color w:val="0000FF"/>
          <w:sz w:val="22"/>
          <w:szCs w:val="22"/>
        </w:rPr>
        <w:t xml:space="preserve">[researcher/ </w:t>
      </w:r>
      <w:r>
        <w:rPr>
          <w:rFonts w:ascii="Arial" w:hAnsi="Arial" w:cs="Arial"/>
          <w:color w:val="0000FF"/>
          <w:sz w:val="22"/>
          <w:szCs w:val="22"/>
        </w:rPr>
        <w:t>research doctor</w:t>
      </w:r>
      <w:r w:rsidR="00A11819">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7647FCF8" w14:textId="77777777" w:rsidR="00752B46" w:rsidRPr="005B7F2E" w:rsidRDefault="00752B46" w:rsidP="00752B46">
      <w:pPr>
        <w:rPr>
          <w:rFonts w:ascii="Arial" w:hAnsi="Arial" w:cs="Arial"/>
          <w:sz w:val="22"/>
          <w:szCs w:val="22"/>
        </w:rPr>
      </w:pPr>
    </w:p>
    <w:p w14:paraId="42C0A596" w14:textId="34937461" w:rsidR="00752B46" w:rsidRDefault="00752B46" w:rsidP="00752B4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w:t>
      </w:r>
      <w:r>
        <w:rPr>
          <w:rFonts w:ascii="Arial" w:hAnsi="Arial" w:cs="Arial"/>
          <w:b/>
          <w:i/>
          <w:color w:val="0000FF"/>
          <w:sz w:val="22"/>
          <w:szCs w:val="22"/>
        </w:rPr>
        <w:t xml:space="preserve">, </w:t>
      </w:r>
      <w:r w:rsidRPr="000E3E05">
        <w:rPr>
          <w:rFonts w:ascii="Arial" w:hAnsi="Arial" w:cs="Arial"/>
          <w:b/>
          <w:i/>
          <w:color w:val="76923C" w:themeColor="accent3" w:themeShade="BF"/>
          <w:sz w:val="22"/>
          <w:szCs w:val="22"/>
        </w:rPr>
        <w:t>including at the relying site</w:t>
      </w:r>
      <w:r>
        <w:rPr>
          <w:rFonts w:ascii="Arial" w:hAnsi="Arial" w:cs="Arial"/>
          <w:b/>
          <w:i/>
          <w:color w:val="0000FF"/>
          <w:sz w:val="22"/>
          <w:szCs w:val="22"/>
        </w:rPr>
        <w:t>,</w:t>
      </w:r>
      <w:r w:rsidRPr="005B7F2E">
        <w:rPr>
          <w:rFonts w:ascii="Arial" w:hAnsi="Arial" w:cs="Arial"/>
          <w:b/>
          <w:i/>
          <w:color w:val="0000FF"/>
          <w:sz w:val="22"/>
          <w:szCs w:val="22"/>
        </w:rPr>
        <w:t xml:space="preserve"> needs to be explained, state it here.</w:t>
      </w:r>
    </w:p>
    <w:p w14:paraId="739D501E" w14:textId="77777777" w:rsidR="00752B46" w:rsidRPr="005B7F2E" w:rsidRDefault="00752B46" w:rsidP="00752B4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75178CED" w14:textId="77777777" w:rsidR="00752B46" w:rsidRPr="005B7F2E" w:rsidRDefault="00752B46" w:rsidP="00752B46">
      <w:pPr>
        <w:rPr>
          <w:rFonts w:ascii="Arial" w:hAnsi="Arial" w:cs="Arial"/>
          <w:sz w:val="22"/>
          <w:szCs w:val="22"/>
        </w:rPr>
      </w:pPr>
    </w:p>
    <w:p w14:paraId="72D4701C"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752C31">
        <w:rPr>
          <w:u w:val="none"/>
        </w:rPr>
        <w:t>PARTICIPATE</w:t>
      </w:r>
      <w:r w:rsidR="0067248F" w:rsidRPr="00A440F5">
        <w:rPr>
          <w:u w:val="none"/>
        </w:rPr>
        <w:t>?</w:t>
      </w:r>
    </w:p>
    <w:sdt>
      <w:sdtPr>
        <w:rPr>
          <w:rFonts w:ascii="Arial" w:hAnsi="Arial" w:cs="Arial"/>
          <w:sz w:val="22"/>
          <w:szCs w:val="22"/>
        </w:rPr>
        <w:alias w:val="A2"/>
        <w:tag w:val="A2"/>
        <w:id w:val="966388714"/>
        <w:lock w:val="sdtContentLocked"/>
        <w:placeholder>
          <w:docPart w:val="923072C19970487194DA1E953EB009CC"/>
        </w:placeholder>
        <w15:color w:val="FFFFFF"/>
      </w:sdtPr>
      <w:sdtEndPr>
        <w:rPr>
          <w:lang w:val="en"/>
        </w:rPr>
      </w:sdtEndPr>
      <w:sdtContent>
        <w:p w14:paraId="5ADDE226" w14:textId="77C914A0" w:rsidR="0067248F" w:rsidRPr="00831CF0" w:rsidRDefault="00114812" w:rsidP="00473C0D">
          <w:pPr>
            <w:rPr>
              <w:rFonts w:ascii="Arial" w:hAnsi="Arial" w:cs="Arial"/>
              <w:sz w:val="22"/>
              <w:szCs w:val="22"/>
            </w:rPr>
          </w:pPr>
          <w:r w:rsidRPr="00831CF0">
            <w:rPr>
              <w:rFonts w:ascii="Arial" w:hAnsi="Arial" w:cs="Arial"/>
              <w:sz w:val="22"/>
              <w:szCs w:val="22"/>
            </w:rPr>
            <w:t xml:space="preserve">You can decide whether to take part in this </w:t>
          </w:r>
          <w:r w:rsidR="00831CF0" w:rsidRPr="00831CF0">
            <w:rPr>
              <w:rFonts w:ascii="Arial" w:hAnsi="Arial" w:cs="Arial"/>
              <w:sz w:val="22"/>
              <w:szCs w:val="22"/>
            </w:rPr>
            <w:t>research</w:t>
          </w:r>
          <w:r w:rsidRPr="00831CF0">
            <w:rPr>
              <w:rFonts w:ascii="Arial" w:hAnsi="Arial" w:cs="Arial"/>
              <w:sz w:val="22"/>
              <w:szCs w:val="22"/>
            </w:rPr>
            <w:t xml:space="preserve"> or not. </w:t>
          </w:r>
          <w:r w:rsidR="0067248F" w:rsidRPr="00831CF0">
            <w:rPr>
              <w:rFonts w:ascii="Arial" w:hAnsi="Arial" w:cs="Arial"/>
              <w:sz w:val="22"/>
              <w:szCs w:val="22"/>
            </w:rPr>
            <w:t>You are free to say yes or no.</w:t>
          </w:r>
          <w:r w:rsidR="002D14FD">
            <w:rPr>
              <w:rFonts w:ascii="Arial" w:hAnsi="Arial" w:cs="Arial"/>
              <w:sz w:val="22"/>
              <w:szCs w:val="22"/>
            </w:rPr>
            <w:t xml:space="preserve"> If you do not agree to join, or if you leave, you will not be penalized or lose any benefits that you had before starting the research project.</w:t>
          </w:r>
          <w:r w:rsidR="00F0244C" w:rsidRPr="00831CF0">
            <w:rPr>
              <w:rFonts w:ascii="Arial" w:hAnsi="Arial" w:cs="Arial"/>
              <w:sz w:val="22"/>
              <w:szCs w:val="22"/>
            </w:rPr>
            <w:t xml:space="preserve"> </w:t>
          </w:r>
          <w:r w:rsidR="0067248F" w:rsidRPr="00831CF0">
            <w:rPr>
              <w:rFonts w:ascii="Arial" w:hAnsi="Arial" w:cs="Arial"/>
              <w:sz w:val="22"/>
              <w:szCs w:val="22"/>
            </w:rPr>
            <w:t xml:space="preserve">Even if you join this </w:t>
          </w:r>
          <w:r w:rsidR="00831CF0" w:rsidRPr="00831CF0">
            <w:rPr>
              <w:rFonts w:ascii="Arial" w:hAnsi="Arial" w:cs="Arial"/>
              <w:sz w:val="22"/>
              <w:szCs w:val="22"/>
            </w:rPr>
            <w:t>project</w:t>
          </w:r>
          <w:r w:rsidR="0067248F" w:rsidRPr="00831CF0">
            <w:rPr>
              <w:rFonts w:ascii="Arial" w:hAnsi="Arial" w:cs="Arial"/>
              <w:sz w:val="22"/>
              <w:szCs w:val="22"/>
            </w:rPr>
            <w:t xml:space="preserve">, you do not have to stay in it. You may stop at any time. </w:t>
          </w:r>
          <w:r w:rsidR="002D14FD">
            <w:rPr>
              <w:rFonts w:ascii="Arial" w:hAnsi="Arial" w:cs="Arial"/>
              <w:sz w:val="22"/>
              <w:szCs w:val="22"/>
            </w:rPr>
            <w:t>Take as much time as you need to make your choice.</w:t>
          </w:r>
        </w:p>
        <w:p w14:paraId="0D39AEF0" w14:textId="77777777" w:rsidR="0067248F" w:rsidRPr="00831CF0" w:rsidRDefault="0067248F" w:rsidP="00473C0D">
          <w:pPr>
            <w:rPr>
              <w:rFonts w:ascii="Arial" w:hAnsi="Arial" w:cs="Arial"/>
              <w:sz w:val="22"/>
              <w:szCs w:val="22"/>
            </w:rPr>
          </w:pPr>
        </w:p>
        <w:p w14:paraId="78F8EC93" w14:textId="77777777" w:rsidR="0077212D" w:rsidRPr="005B7F2E" w:rsidRDefault="0077212D" w:rsidP="0077212D">
          <w:pPr>
            <w:rPr>
              <w:rFonts w:ascii="Arial" w:hAnsi="Arial" w:cs="Arial"/>
              <w:sz w:val="22"/>
              <w:szCs w:val="22"/>
              <w:lang w:val="en"/>
            </w:rPr>
          </w:pPr>
          <w:r w:rsidRPr="00831CF0">
            <w:rPr>
              <w:rFonts w:ascii="Arial" w:hAnsi="Arial" w:cs="Arial"/>
              <w:sz w:val="22"/>
              <w:szCs w:val="22"/>
              <w:lang w:val="en"/>
            </w:rPr>
            <w:t xml:space="preserve">A research </w:t>
          </w:r>
          <w:r w:rsidR="00831CF0" w:rsidRPr="00831CF0">
            <w:rPr>
              <w:rFonts w:ascii="Arial" w:hAnsi="Arial" w:cs="Arial"/>
              <w:sz w:val="22"/>
              <w:szCs w:val="22"/>
              <w:lang w:val="en"/>
            </w:rPr>
            <w:t>project</w:t>
          </w:r>
          <w:r w:rsidRPr="00831CF0">
            <w:rPr>
              <w:rFonts w:ascii="Arial" w:hAnsi="Arial" w:cs="Arial"/>
              <w:sz w:val="22"/>
              <w:szCs w:val="22"/>
              <w:lang w:val="en"/>
            </w:rPr>
            <w:t xml:space="preserve"> is different from routine medical care in three ways: 1) there are</w:t>
          </w:r>
          <w:r w:rsidRPr="00831CF0">
            <w:rPr>
              <w:rFonts w:ascii="Arial" w:hAnsi="Arial" w:cs="Arial"/>
              <w:b/>
              <w:sz w:val="22"/>
              <w:szCs w:val="22"/>
              <w:lang w:val="en"/>
            </w:rPr>
            <w:t xml:space="preserve"> </w:t>
          </w:r>
          <w:r w:rsidRPr="00831CF0">
            <w:rPr>
              <w:rFonts w:ascii="Arial" w:hAnsi="Arial" w:cs="Arial"/>
              <w:sz w:val="22"/>
              <w:szCs w:val="22"/>
              <w:lang w:val="en"/>
            </w:rPr>
            <w:t xml:space="preserve">extra risks that we will tell you about in this form; 2) you may have some extra medical tests and visits; 3) the </w:t>
          </w:r>
          <w:r w:rsidR="00831CF0" w:rsidRPr="00831CF0">
            <w:rPr>
              <w:rFonts w:ascii="Arial" w:hAnsi="Arial" w:cs="Arial"/>
              <w:sz w:val="22"/>
              <w:szCs w:val="22"/>
              <w:lang w:val="en"/>
            </w:rPr>
            <w:t>research</w:t>
          </w:r>
          <w:r w:rsidRPr="00831CF0">
            <w:rPr>
              <w:rFonts w:ascii="Arial" w:hAnsi="Arial" w:cs="Arial"/>
              <w:sz w:val="22"/>
              <w:szCs w:val="22"/>
              <w:lang w:val="en"/>
            </w:rPr>
            <w:t xml:space="preserve"> procedures</w:t>
          </w:r>
          <w:r w:rsidRPr="005B7F2E">
            <w:rPr>
              <w:rFonts w:ascii="Arial" w:hAnsi="Arial" w:cs="Arial"/>
              <w:sz w:val="22"/>
              <w:szCs w:val="22"/>
              <w:lang w:val="en"/>
            </w:rPr>
            <w:t>, tests and visits follow a set plan that must be kept.</w:t>
          </w:r>
        </w:p>
      </w:sdtContent>
    </w:sdt>
    <w:p w14:paraId="0098B6DF" w14:textId="77777777" w:rsidR="0077212D" w:rsidRPr="005B7F2E" w:rsidRDefault="0077212D" w:rsidP="00473C0D">
      <w:pPr>
        <w:rPr>
          <w:rFonts w:ascii="Arial" w:hAnsi="Arial" w:cs="Arial"/>
          <w:sz w:val="22"/>
          <w:szCs w:val="22"/>
        </w:rPr>
      </w:pPr>
    </w:p>
    <w:p w14:paraId="7DAC390A"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F32FDC">
        <w:rPr>
          <w:u w:val="none"/>
        </w:rPr>
        <w:t>PROJECT</w:t>
      </w:r>
      <w:r w:rsidR="0056597F" w:rsidRPr="00A440F5">
        <w:rPr>
          <w:u w:val="none"/>
        </w:rPr>
        <w:t xml:space="preserve"> </w:t>
      </w:r>
      <w:r w:rsidR="005A76EA" w:rsidRPr="00A440F5">
        <w:rPr>
          <w:u w:val="none"/>
        </w:rPr>
        <w:t>BEING DONE</w:t>
      </w:r>
      <w:r w:rsidR="000F5EB6" w:rsidRPr="00A440F5">
        <w:rPr>
          <w:u w:val="none"/>
        </w:rPr>
        <w:t>?</w:t>
      </w:r>
    </w:p>
    <w:p w14:paraId="53151F08" w14:textId="77777777" w:rsidR="00F84FF5" w:rsidRPr="005B7F2E" w:rsidRDefault="00F84FF5"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5B7F2E">
        <w:rPr>
          <w:rFonts w:ascii="Arial" w:hAnsi="Arial" w:cs="Arial"/>
          <w:b/>
          <w:i/>
          <w:color w:val="0000FF"/>
          <w:sz w:val="22"/>
          <w:szCs w:val="22"/>
          <w:lang w:val="en"/>
        </w:rPr>
        <w:t>D</w:t>
      </w:r>
      <w:r w:rsidR="00F93BD1" w:rsidRPr="005B7F2E">
        <w:rPr>
          <w:rFonts w:ascii="Arial" w:hAnsi="Arial" w:cs="Arial"/>
          <w:b/>
          <w:i/>
          <w:color w:val="0000FF"/>
          <w:sz w:val="22"/>
          <w:szCs w:val="22"/>
          <w:lang w:val="en"/>
        </w:rPr>
        <w:t>escribe</w:t>
      </w:r>
      <w:r w:rsidR="00752C31">
        <w:rPr>
          <w:rFonts w:ascii="Arial" w:hAnsi="Arial" w:cs="Arial"/>
          <w:b/>
          <w:i/>
          <w:color w:val="0000FF"/>
          <w:sz w:val="22"/>
          <w:szCs w:val="22"/>
          <w:lang w:val="en"/>
        </w:rPr>
        <w:t xml:space="preserve"> the purpose of the research</w:t>
      </w:r>
      <w:r w:rsidRPr="005B7F2E">
        <w:rPr>
          <w:rFonts w:ascii="Arial" w:hAnsi="Arial" w:cs="Arial"/>
          <w:b/>
          <w:i/>
          <w:color w:val="0000FF"/>
          <w:sz w:val="22"/>
          <w:szCs w:val="22"/>
          <w:lang w:val="en"/>
        </w:rPr>
        <w:t>.</w:t>
      </w:r>
    </w:p>
    <w:p w14:paraId="6C545896" w14:textId="77777777"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lang w:val="en"/>
        </w:rPr>
        <w:t xml:space="preserve">  - For drug studies, select the</w:t>
      </w:r>
      <w:r w:rsidRPr="005B7F2E">
        <w:rPr>
          <w:rFonts w:ascii="Arial" w:hAnsi="Arial" w:cs="Arial"/>
          <w:b/>
          <w:i/>
          <w:color w:val="0000FF"/>
          <w:sz w:val="22"/>
          <w:szCs w:val="22"/>
        </w:rPr>
        <w:t xml:space="preserve"> Phase example for your study. For a study of mixed phases, choose the lowest phase to describe your study.</w:t>
      </w:r>
    </w:p>
    <w:p w14:paraId="7AD754CB" w14:textId="77777777"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 - For device or other studies, see the instruction section below.</w:t>
      </w:r>
    </w:p>
    <w:p w14:paraId="1B78B4BA" w14:textId="77777777" w:rsidR="00681F01" w:rsidRPr="005B7F2E" w:rsidRDefault="00681F01" w:rsidP="00681F01">
      <w:pPr>
        <w:rPr>
          <w:rFonts w:ascii="Arial" w:hAnsi="Arial" w:cs="Arial"/>
          <w:b/>
          <w:i/>
          <w:color w:val="0000FF"/>
          <w:sz w:val="22"/>
          <w:szCs w:val="22"/>
        </w:rPr>
      </w:pPr>
    </w:p>
    <w:p w14:paraId="00B9FE05" w14:textId="77777777" w:rsidR="00681F01" w:rsidRPr="005B7F2E" w:rsidRDefault="00681F01" w:rsidP="00681F01">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1 drug studies:</w:t>
      </w:r>
    </w:p>
    <w:p w14:paraId="7A52AD00" w14:textId="77777777" w:rsidR="00681F01" w:rsidRPr="005B7F2E" w:rsidRDefault="00681F01" w:rsidP="00681F01">
      <w:pPr>
        <w:rPr>
          <w:rFonts w:ascii="Arial" w:hAnsi="Arial" w:cs="Arial"/>
          <w:color w:val="0000FF"/>
          <w:sz w:val="22"/>
          <w:szCs w:val="22"/>
        </w:rPr>
      </w:pPr>
      <w:r w:rsidRPr="005B7F2E">
        <w:rPr>
          <w:rFonts w:ascii="Arial" w:hAnsi="Arial" w:cs="Arial"/>
          <w:color w:val="0000FF"/>
          <w:sz w:val="22"/>
          <w:szCs w:val="22"/>
          <w:lang w:val="en"/>
        </w:rPr>
        <w:t>In this study, we want to find out more about the side effects (problems and symptoms) of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[X condition], [drug name] and what doses of [drug name] are safe for people to take. </w:t>
      </w:r>
      <w:r w:rsidRPr="005B7F2E">
        <w:rPr>
          <w:rFonts w:ascii="Arial" w:hAnsi="Arial" w:cs="Arial"/>
          <w:color w:val="0000FF"/>
          <w:sz w:val="22"/>
          <w:szCs w:val="22"/>
        </w:rPr>
        <w:t>Everyone in this study will receive [</w:t>
      </w:r>
      <w:r w:rsidRPr="005B7F2E">
        <w:rPr>
          <w:rFonts w:ascii="Arial" w:hAnsi="Arial" w:cs="Arial"/>
          <w:color w:val="0000FF"/>
          <w:sz w:val="22"/>
          <w:szCs w:val="22"/>
          <w:lang w:val="en"/>
        </w:rPr>
        <w:t xml:space="preserve">drug name] </w:t>
      </w:r>
      <w:r w:rsidRPr="005B7F2E">
        <w:rPr>
          <w:rFonts w:ascii="Arial" w:hAnsi="Arial" w:cs="Arial"/>
          <w:iCs/>
          <w:color w:val="0000FF"/>
          <w:kern w:val="32"/>
          <w:sz w:val="22"/>
          <w:szCs w:val="22"/>
        </w:rPr>
        <w:t xml:space="preserve">which is </w:t>
      </w:r>
      <w:r w:rsidRPr="005B7F2E">
        <w:rPr>
          <w:rFonts w:ascii="Arial" w:hAnsi="Arial" w:cs="Arial"/>
          <w:color w:val="0000FF"/>
          <w:sz w:val="22"/>
          <w:szCs w:val="22"/>
        </w:rPr>
        <w:t>still experimental and is not approved by the U.S. Food and Drug Administration.  We do not know all the ways that this drug may affect people. This study is not likely to help you, but we hope the information from this study will help us develop a better treatment for [X condition] in the future.</w:t>
      </w:r>
      <w:r w:rsidRPr="005B7F2E">
        <w:rPr>
          <w:rFonts w:ascii="Arial" w:hAnsi="Arial" w:cs="Arial"/>
          <w:b/>
          <w:color w:val="0000FF"/>
          <w:sz w:val="22"/>
          <w:szCs w:val="22"/>
        </w:rPr>
        <w:t xml:space="preserve"> </w:t>
      </w:r>
    </w:p>
    <w:p w14:paraId="50C3D921" w14:textId="77777777" w:rsidR="00681F01" w:rsidRPr="005B7F2E" w:rsidRDefault="00681F01" w:rsidP="00681F01">
      <w:pPr>
        <w:rPr>
          <w:rFonts w:ascii="Arial" w:hAnsi="Arial" w:cs="Arial"/>
          <w:b/>
          <w:sz w:val="22"/>
          <w:szCs w:val="22"/>
        </w:rPr>
      </w:pPr>
    </w:p>
    <w:p w14:paraId="046D9D3C" w14:textId="77777777" w:rsidR="00681F01" w:rsidRPr="005B7F2E" w:rsidRDefault="00681F01" w:rsidP="00681F01">
      <w:pPr>
        <w:keepNext/>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2 drug studies:</w:t>
      </w:r>
    </w:p>
    <w:p w14:paraId="7C35BCE4" w14:textId="77777777" w:rsidR="00681F01" w:rsidRPr="005B7F2E" w:rsidRDefault="00681F01" w:rsidP="00681F01">
      <w:pPr>
        <w:rPr>
          <w:rFonts w:ascii="Arial" w:hAnsi="Arial" w:cs="Arial"/>
          <w:b/>
          <w:color w:val="0000FF"/>
          <w:sz w:val="22"/>
          <w:szCs w:val="22"/>
        </w:rPr>
      </w:pPr>
      <w:r w:rsidRPr="005B7F2E">
        <w:rPr>
          <w:rFonts w:ascii="Arial" w:hAnsi="Arial" w:cs="Arial"/>
          <w:color w:val="0000FF"/>
          <w:sz w:val="22"/>
          <w:szCs w:val="22"/>
          <w:lang w:val="en"/>
        </w:rPr>
        <w:t xml:space="preserve">In this study we want to find out more about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[drug name], in people with [X condition]. We want to find out whether the </w:t>
      </w:r>
      <w:r>
        <w:rPr>
          <w:rFonts w:ascii="Arial" w:hAnsi="Arial" w:cs="Arial"/>
          <w:color w:val="0000FF"/>
          <w:sz w:val="22"/>
          <w:szCs w:val="22"/>
          <w:lang w:val="en"/>
        </w:rPr>
        <w:t>investigational</w:t>
      </w:r>
      <w:r w:rsidRPr="005B7F2E">
        <w:rPr>
          <w:rFonts w:ascii="Arial" w:hAnsi="Arial" w:cs="Arial"/>
          <w:color w:val="0000FF"/>
          <w:sz w:val="22"/>
          <w:szCs w:val="22"/>
          <w:lang w:val="en"/>
        </w:rPr>
        <w:t xml:space="preserve"> drug [drug name] reduces the symptoms of [X condition], and whether it causes any problems (side effects). </w:t>
      </w:r>
      <w:r w:rsidRPr="005B7F2E">
        <w:rPr>
          <w:rFonts w:ascii="Arial" w:hAnsi="Arial" w:cs="Arial"/>
          <w:color w:val="0000FF"/>
          <w:sz w:val="22"/>
          <w:szCs w:val="22"/>
        </w:rPr>
        <w:t>Everyone in this study will receive [</w:t>
      </w:r>
      <w:r w:rsidRPr="005B7F2E">
        <w:rPr>
          <w:rFonts w:ascii="Arial" w:hAnsi="Arial" w:cs="Arial"/>
          <w:color w:val="0000FF"/>
          <w:sz w:val="22"/>
          <w:szCs w:val="22"/>
          <w:lang w:val="en"/>
        </w:rPr>
        <w:t>drug name]</w:t>
      </w:r>
      <w:r w:rsidRPr="005B7F2E">
        <w:rPr>
          <w:rFonts w:ascii="Arial" w:hAnsi="Arial" w:cs="Arial"/>
          <w:color w:val="0000FF"/>
          <w:sz w:val="22"/>
          <w:szCs w:val="22"/>
        </w:rPr>
        <w:t>, which is still experimental and is not approved by the U.S. Food and Drug Administration / is approved by the U.S. Food and Drug Administration for use in patients but not with your condition.  We are testing [drug name] to see what effect it has on people with [</w:t>
      </w:r>
      <w:r w:rsidRPr="005B7F2E">
        <w:rPr>
          <w:rFonts w:ascii="Arial" w:hAnsi="Arial" w:cs="Arial"/>
          <w:color w:val="0000FF"/>
          <w:sz w:val="22"/>
          <w:szCs w:val="22"/>
          <w:lang w:val="en"/>
        </w:rPr>
        <w:t>X condition]</w:t>
      </w:r>
      <w:r w:rsidRPr="005B7F2E">
        <w:rPr>
          <w:rFonts w:ascii="Arial" w:hAnsi="Arial" w:cs="Arial"/>
          <w:color w:val="0000FF"/>
          <w:sz w:val="22"/>
          <w:szCs w:val="22"/>
        </w:rPr>
        <w:t xml:space="preserve">. We don’t know if this study will help you. Your condition may get </w:t>
      </w:r>
      <w:proofErr w:type="gramStart"/>
      <w:r w:rsidRPr="005B7F2E">
        <w:rPr>
          <w:rFonts w:ascii="Arial" w:hAnsi="Arial" w:cs="Arial"/>
          <w:color w:val="0000FF"/>
          <w:sz w:val="22"/>
          <w:szCs w:val="22"/>
        </w:rPr>
        <w:t>better</w:t>
      </w:r>
      <w:proofErr w:type="gramEnd"/>
      <w:r w:rsidRPr="005B7F2E">
        <w:rPr>
          <w:rFonts w:ascii="Arial" w:hAnsi="Arial" w:cs="Arial"/>
          <w:color w:val="0000FF"/>
          <w:sz w:val="22"/>
          <w:szCs w:val="22"/>
        </w:rPr>
        <w:t xml:space="preserve"> but it could stay the same or even get worse. We hope the information from this study will help us develop a better treatment for [X condition] in the future.</w:t>
      </w:r>
    </w:p>
    <w:p w14:paraId="349C7C93" w14:textId="77777777" w:rsidR="00681F01" w:rsidRPr="005B7F2E" w:rsidRDefault="00681F01" w:rsidP="00681F01">
      <w:pPr>
        <w:pStyle w:val="BodyText"/>
        <w:spacing w:before="0"/>
        <w:ind w:left="0"/>
        <w:rPr>
          <w:rFonts w:ascii="Arial" w:hAnsi="Arial" w:cs="Arial"/>
          <w:sz w:val="22"/>
          <w:szCs w:val="22"/>
        </w:rPr>
      </w:pPr>
    </w:p>
    <w:p w14:paraId="7263F615" w14:textId="77777777" w:rsidR="00681F01" w:rsidRPr="005B7F2E" w:rsidRDefault="00681F01" w:rsidP="00681F01">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3 drug studies, or studies with comparator:</w:t>
      </w:r>
    </w:p>
    <w:p w14:paraId="7FE465EE" w14:textId="3938D8CF" w:rsidR="00681F01" w:rsidRPr="005B7F2E" w:rsidRDefault="00681F01" w:rsidP="00681F01">
      <w:pPr>
        <w:rPr>
          <w:rFonts w:ascii="Arial" w:hAnsi="Arial" w:cs="Arial"/>
          <w:color w:val="0000FF"/>
          <w:sz w:val="22"/>
          <w:szCs w:val="22"/>
        </w:rPr>
      </w:pPr>
      <w:r w:rsidRPr="005B7F2E">
        <w:rPr>
          <w:rFonts w:ascii="Arial" w:hAnsi="Arial" w:cs="Arial"/>
          <w:color w:val="0000FF"/>
          <w:sz w:val="22"/>
          <w:szCs w:val="22"/>
          <w:lang w:val="en"/>
        </w:rPr>
        <w:t xml:space="preserve">In this study we want to find out whether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for [X condition], [drug name], is </w:t>
      </w:r>
      <w:r w:rsidR="0077657C">
        <w:rPr>
          <w:rFonts w:ascii="Arial" w:hAnsi="Arial" w:cs="Arial"/>
          <w:color w:val="0000FF"/>
          <w:sz w:val="22"/>
          <w:szCs w:val="22"/>
          <w:lang w:val="en"/>
        </w:rPr>
        <w:t>&lt;</w:t>
      </w:r>
      <w:r w:rsidRPr="005B7F2E">
        <w:rPr>
          <w:rFonts w:ascii="Arial" w:hAnsi="Arial" w:cs="Arial"/>
          <w:color w:val="0000FF"/>
          <w:sz w:val="22"/>
          <w:szCs w:val="22"/>
          <w:lang w:val="en"/>
        </w:rPr>
        <w:t>better than</w:t>
      </w:r>
      <w:r w:rsidR="0077657C">
        <w:rPr>
          <w:rFonts w:ascii="Arial" w:hAnsi="Arial" w:cs="Arial"/>
          <w:color w:val="0000FF"/>
          <w:sz w:val="22"/>
          <w:szCs w:val="22"/>
          <w:lang w:val="en"/>
        </w:rPr>
        <w:t>/</w:t>
      </w:r>
      <w:proofErr w:type="gramStart"/>
      <w:r w:rsidR="0077657C">
        <w:rPr>
          <w:rFonts w:ascii="Arial" w:hAnsi="Arial" w:cs="Arial"/>
          <w:color w:val="0000FF"/>
          <w:sz w:val="22"/>
          <w:szCs w:val="22"/>
          <w:lang w:val="en"/>
        </w:rPr>
        <w:t>similar to</w:t>
      </w:r>
      <w:proofErr w:type="gramEnd"/>
      <w:r w:rsidR="0077657C">
        <w:rPr>
          <w:rFonts w:ascii="Arial" w:hAnsi="Arial" w:cs="Arial"/>
          <w:color w:val="0000FF"/>
          <w:sz w:val="22"/>
          <w:szCs w:val="22"/>
          <w:lang w:val="en"/>
        </w:rPr>
        <w:t>&gt;</w:t>
      </w:r>
      <w:r w:rsidRPr="005B7F2E">
        <w:rPr>
          <w:rFonts w:ascii="Arial" w:hAnsi="Arial" w:cs="Arial"/>
          <w:color w:val="0000FF"/>
          <w:sz w:val="22"/>
          <w:szCs w:val="22"/>
          <w:lang w:val="en"/>
        </w:rPr>
        <w:t xml:space="preserve"> </w:t>
      </w:r>
      <w:r>
        <w:rPr>
          <w:rFonts w:ascii="Arial" w:hAnsi="Arial" w:cs="Arial"/>
          <w:iCs/>
          <w:color w:val="0000FF"/>
          <w:kern w:val="32"/>
          <w:sz w:val="22"/>
          <w:szCs w:val="22"/>
        </w:rPr>
        <w:t>[old drug name]</w:t>
      </w:r>
      <w:r w:rsidRPr="005B7F2E">
        <w:rPr>
          <w:rFonts w:ascii="Arial" w:hAnsi="Arial" w:cs="Arial"/>
          <w:color w:val="0000FF"/>
          <w:sz w:val="22"/>
          <w:szCs w:val="22"/>
          <w:lang w:val="en"/>
        </w:rPr>
        <w:t>, a routine treatment for [X condition]. To do this, we will compare the two drugs in people with [X condition] and see which one reduces pain faster or better, and which one is safer (causes fewer problems).</w:t>
      </w:r>
      <w:r w:rsidRPr="005B7F2E">
        <w:rPr>
          <w:rFonts w:ascii="Arial" w:hAnsi="Arial" w:cs="Arial"/>
          <w:b/>
          <w:color w:val="0000FF"/>
          <w:sz w:val="22"/>
          <w:szCs w:val="22"/>
          <w:lang w:val="en"/>
        </w:rPr>
        <w:t xml:space="preserve">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is still experimental and is not approved by the U.S. Food and Drug Administration / is approved by the U.S. Food and Drug Administration for use in patients but not with [X condition].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 xml:space="preserve">may have advantages over </w:t>
      </w:r>
      <w:r>
        <w:rPr>
          <w:rFonts w:ascii="Arial" w:hAnsi="Arial" w:cs="Arial"/>
          <w:color w:val="0000FF"/>
          <w:sz w:val="22"/>
          <w:szCs w:val="22"/>
        </w:rPr>
        <w:t>[old drug name]</w:t>
      </w:r>
      <w:r w:rsidRPr="005B7F2E">
        <w:rPr>
          <w:rFonts w:ascii="Arial" w:hAnsi="Arial" w:cs="Arial"/>
          <w:color w:val="0000FF"/>
          <w:sz w:val="22"/>
          <w:szCs w:val="22"/>
        </w:rPr>
        <w:t>, but we won’t know until we do more research studies.</w:t>
      </w:r>
    </w:p>
    <w:p w14:paraId="782767A6" w14:textId="77777777" w:rsidR="00681F01" w:rsidRPr="005B7F2E" w:rsidRDefault="00681F01" w:rsidP="00681F01">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We don’t know if this study will help you. Your condition may get </w:t>
      </w:r>
      <w:proofErr w:type="gramStart"/>
      <w:r w:rsidRPr="005B7F2E">
        <w:rPr>
          <w:rFonts w:ascii="Arial" w:hAnsi="Arial" w:cs="Arial"/>
          <w:color w:val="0000FF"/>
          <w:sz w:val="22"/>
          <w:szCs w:val="22"/>
        </w:rPr>
        <w:t>better</w:t>
      </w:r>
      <w:proofErr w:type="gramEnd"/>
      <w:r w:rsidRPr="005B7F2E">
        <w:rPr>
          <w:rFonts w:ascii="Arial" w:hAnsi="Arial" w:cs="Arial"/>
          <w:color w:val="0000FF"/>
          <w:sz w:val="22"/>
          <w:szCs w:val="22"/>
        </w:rPr>
        <w:t xml:space="preserve"> but it could stay the same or even get worse. We hope the information from this study will help us develop a better treatment for [X condition] in the future.</w:t>
      </w:r>
    </w:p>
    <w:p w14:paraId="1AC045D1" w14:textId="77777777" w:rsidR="00681F01" w:rsidRPr="005B7F2E" w:rsidRDefault="00681F01" w:rsidP="00681F01">
      <w:pPr>
        <w:pStyle w:val="BodyText"/>
        <w:spacing w:before="0"/>
        <w:ind w:left="0"/>
        <w:rPr>
          <w:rFonts w:ascii="Arial" w:hAnsi="Arial" w:cs="Arial"/>
          <w:b/>
          <w:sz w:val="22"/>
          <w:szCs w:val="22"/>
        </w:rPr>
      </w:pPr>
    </w:p>
    <w:p w14:paraId="5D4315CD" w14:textId="77777777" w:rsidR="00681F01" w:rsidRPr="005B7F2E" w:rsidRDefault="00681F01" w:rsidP="00681F01">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i/>
          <w:color w:val="0000FF"/>
          <w:sz w:val="22"/>
          <w:szCs w:val="22"/>
        </w:rPr>
      </w:pPr>
      <w:r w:rsidRPr="005B7F2E">
        <w:rPr>
          <w:rFonts w:ascii="Arial" w:hAnsi="Arial" w:cs="Arial"/>
          <w:b/>
          <w:i/>
          <w:color w:val="0000FF"/>
          <w:sz w:val="22"/>
          <w:szCs w:val="22"/>
        </w:rPr>
        <w:t>For Phase 4 drug studies, describe the post marketing study:</w:t>
      </w:r>
      <w:r w:rsidRPr="005B7F2E">
        <w:rPr>
          <w:rFonts w:ascii="Arial" w:hAnsi="Arial" w:cs="Arial"/>
          <w:i/>
          <w:color w:val="0000FF"/>
          <w:sz w:val="22"/>
          <w:szCs w:val="22"/>
        </w:rPr>
        <w:t xml:space="preserve"> </w:t>
      </w:r>
    </w:p>
    <w:p w14:paraId="71A8401F" w14:textId="77777777" w:rsidR="00681F01" w:rsidRPr="005B7F2E" w:rsidRDefault="00681F01" w:rsidP="00681F01">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This drug has been approved by the U.S. Food and Drug Administration, and in this </w:t>
      </w:r>
      <w:proofErr w:type="gramStart"/>
      <w:r w:rsidRPr="005B7F2E">
        <w:rPr>
          <w:rFonts w:ascii="Arial" w:hAnsi="Arial" w:cs="Arial"/>
          <w:color w:val="0000FF"/>
          <w:sz w:val="22"/>
          <w:szCs w:val="22"/>
        </w:rPr>
        <w:t>study</w:t>
      </w:r>
      <w:proofErr w:type="gramEnd"/>
      <w:r w:rsidRPr="005B7F2E">
        <w:rPr>
          <w:rFonts w:ascii="Arial" w:hAnsi="Arial" w:cs="Arial"/>
          <w:color w:val="0000FF"/>
          <w:sz w:val="22"/>
          <w:szCs w:val="22"/>
        </w:rPr>
        <w:t xml:space="preserve"> we want to learn more about …</w:t>
      </w:r>
    </w:p>
    <w:p w14:paraId="5EB0DF9E" w14:textId="77777777" w:rsidR="00681F01" w:rsidRDefault="00681F01" w:rsidP="00681F01">
      <w:pPr>
        <w:pStyle w:val="BodyText"/>
        <w:spacing w:before="0"/>
        <w:ind w:left="0"/>
        <w:rPr>
          <w:rFonts w:ascii="Arial" w:hAnsi="Arial" w:cs="Arial"/>
          <w:i/>
          <w:color w:val="0000FF"/>
          <w:sz w:val="22"/>
          <w:szCs w:val="22"/>
        </w:rPr>
      </w:pPr>
    </w:p>
    <w:p w14:paraId="427FA211" w14:textId="77777777" w:rsidR="00681F01" w:rsidRPr="00E07C1D" w:rsidRDefault="00681F01" w:rsidP="00681F01">
      <w:pPr>
        <w:pStyle w:val="BodyText"/>
        <w:spacing w:before="0"/>
        <w:ind w:left="0"/>
        <w:rPr>
          <w:rFonts w:ascii="Arial" w:hAnsi="Arial" w:cs="Arial"/>
          <w:iCs/>
          <w:color w:val="0000FF"/>
          <w:sz w:val="22"/>
          <w:szCs w:val="22"/>
        </w:rPr>
      </w:pPr>
      <w:r>
        <w:rPr>
          <w:rFonts w:ascii="Arial" w:hAnsi="Arial" w:cs="Arial"/>
          <w:iCs/>
          <w:color w:val="0000FF"/>
          <w:sz w:val="22"/>
          <w:szCs w:val="22"/>
        </w:rPr>
        <w:t>This research drug may be available by prescription for [</w:t>
      </w:r>
      <w:r w:rsidRPr="00E07C1D">
        <w:rPr>
          <w:rFonts w:ascii="Arial" w:hAnsi="Arial" w:cs="Arial"/>
          <w:i/>
          <w:color w:val="0000FF"/>
          <w:sz w:val="22"/>
          <w:szCs w:val="22"/>
        </w:rPr>
        <w:t>indication</w:t>
      </w:r>
      <w:r>
        <w:rPr>
          <w:rFonts w:ascii="Arial" w:hAnsi="Arial" w:cs="Arial"/>
          <w:iCs/>
          <w:color w:val="0000FF"/>
          <w:sz w:val="22"/>
          <w:szCs w:val="22"/>
        </w:rPr>
        <w:t>].</w:t>
      </w:r>
    </w:p>
    <w:p w14:paraId="0466E466" w14:textId="77777777" w:rsidR="00B16361" w:rsidRPr="00B16361" w:rsidRDefault="00B16361" w:rsidP="00B16361">
      <w:pPr>
        <w:pStyle w:val="BodyText"/>
        <w:spacing w:before="0"/>
        <w:ind w:left="0"/>
        <w:rPr>
          <w:rFonts w:ascii="Arial" w:hAnsi="Arial" w:cs="Arial"/>
          <w:i/>
          <w:color w:val="0000FF"/>
          <w:sz w:val="22"/>
          <w:szCs w:val="22"/>
        </w:rPr>
      </w:pPr>
    </w:p>
    <w:p w14:paraId="7A54CD75" w14:textId="77777777" w:rsidR="00B16361" w:rsidRPr="00B16361" w:rsidRDefault="00B16361" w:rsidP="00B16361">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B16361">
        <w:rPr>
          <w:rFonts w:ascii="Arial" w:hAnsi="Arial" w:cs="Arial"/>
          <w:b/>
          <w:i/>
          <w:color w:val="0000FF"/>
          <w:sz w:val="22"/>
          <w:szCs w:val="22"/>
        </w:rPr>
        <w:lastRenderedPageBreak/>
        <w:t xml:space="preserve">For device studies, describe the FDA status of the device in a way the subject is likely to understand, so that the subject knows the FDA’s ruling on the safety and effectiveness of the device and the FDA indication(s) for the device. </w:t>
      </w:r>
    </w:p>
    <w:p w14:paraId="225AE862" w14:textId="77777777" w:rsidR="00B16361" w:rsidRPr="00B16361" w:rsidRDefault="00B16361" w:rsidP="00B16361">
      <w:pPr>
        <w:rPr>
          <w:rFonts w:ascii="Arial" w:hAnsi="Arial" w:cs="Arial"/>
          <w:sz w:val="22"/>
          <w:szCs w:val="22"/>
        </w:rPr>
      </w:pPr>
    </w:p>
    <w:p w14:paraId="1491BA37" w14:textId="77777777" w:rsidR="00B16361" w:rsidRPr="002A351F" w:rsidRDefault="00B16361" w:rsidP="00B16361">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2A351F">
        <w:rPr>
          <w:rFonts w:ascii="Arial" w:hAnsi="Arial" w:cs="Arial"/>
          <w:b/>
          <w:i/>
          <w:color w:val="0000FF"/>
          <w:sz w:val="22"/>
          <w:szCs w:val="22"/>
        </w:rPr>
        <w:t>For market-approved or cleared (e.g., 510(k)) devices when the device will be used ON indication:</w:t>
      </w:r>
    </w:p>
    <w:p w14:paraId="35A195D1" w14:textId="77777777" w:rsidR="00B16361" w:rsidRPr="002A351F" w:rsidRDefault="00B16361" w:rsidP="00B16361">
      <w:pPr>
        <w:pStyle w:val="BodyText"/>
        <w:spacing w:before="0"/>
        <w:rPr>
          <w:rFonts w:ascii="Arial" w:hAnsi="Arial" w:cs="Arial"/>
          <w:b/>
          <w:sz w:val="22"/>
          <w:szCs w:val="22"/>
        </w:rPr>
      </w:pPr>
      <w:r w:rsidRPr="002A351F">
        <w:rPr>
          <w:rFonts w:ascii="Arial" w:hAnsi="Arial" w:cs="Arial"/>
          <w:sz w:val="22"/>
          <w:szCs w:val="22"/>
        </w:rPr>
        <w:t>The medical device that we are studying, ___ [</w:t>
      </w:r>
      <w:r w:rsidRPr="002A351F">
        <w:rPr>
          <w:rFonts w:ascii="Arial" w:hAnsi="Arial" w:cs="Arial"/>
          <w:color w:val="0000FF"/>
          <w:sz w:val="22"/>
          <w:szCs w:val="22"/>
        </w:rPr>
        <w:t>name device],</w:t>
      </w:r>
      <w:r w:rsidRPr="002A351F">
        <w:rPr>
          <w:rFonts w:ascii="Arial" w:hAnsi="Arial" w:cs="Arial"/>
          <w:sz w:val="22"/>
          <w:szCs w:val="22"/>
        </w:rPr>
        <w:t xml:space="preserve"> has been approved by the U.S. Food and Drug Administration for patients with _____</w:t>
      </w:r>
      <w:r w:rsidRPr="002A351F">
        <w:rPr>
          <w:rFonts w:ascii="Arial" w:hAnsi="Arial" w:cs="Arial"/>
          <w:color w:val="0000FF"/>
          <w:sz w:val="22"/>
          <w:szCs w:val="22"/>
        </w:rPr>
        <w:t>[condition].</w:t>
      </w:r>
      <w:r w:rsidRPr="002A351F">
        <w:rPr>
          <w:rFonts w:ascii="Arial" w:hAnsi="Arial" w:cs="Arial"/>
          <w:sz w:val="22"/>
          <w:szCs w:val="22"/>
        </w:rPr>
        <w:t xml:space="preserve">  We want to collect more information about the safety/effectiveness of the device / - OR - / we want to compare how patients treated with this device do when compared to _____.</w:t>
      </w:r>
    </w:p>
    <w:p w14:paraId="12FD317E" w14:textId="77777777" w:rsidR="00B16361" w:rsidRPr="002A351F" w:rsidRDefault="00B16361" w:rsidP="00B16361">
      <w:pPr>
        <w:pStyle w:val="BodyText"/>
        <w:spacing w:before="0"/>
        <w:ind w:left="0"/>
        <w:rPr>
          <w:rFonts w:ascii="Arial" w:hAnsi="Arial" w:cs="Arial"/>
          <w:b/>
          <w:i/>
          <w:color w:val="0000FF"/>
          <w:sz w:val="22"/>
          <w:szCs w:val="22"/>
        </w:rPr>
      </w:pPr>
    </w:p>
    <w:p w14:paraId="16607BF4" w14:textId="77777777" w:rsidR="00B16361" w:rsidRPr="002A351F" w:rsidRDefault="00B16361" w:rsidP="00B16361">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2A351F">
        <w:rPr>
          <w:rFonts w:ascii="Arial" w:hAnsi="Arial" w:cs="Arial"/>
          <w:b/>
          <w:i/>
          <w:color w:val="0000FF"/>
          <w:sz w:val="22"/>
          <w:szCs w:val="22"/>
        </w:rPr>
        <w:t>For market-approved or cleared (e.g., 510(k)) devices when the device will be used OFF indication:</w:t>
      </w:r>
    </w:p>
    <w:p w14:paraId="0E7FF691" w14:textId="77777777" w:rsidR="00B16361" w:rsidRPr="002A351F" w:rsidRDefault="00B16361" w:rsidP="00B16361">
      <w:pPr>
        <w:pStyle w:val="BodyText"/>
        <w:spacing w:before="0"/>
        <w:rPr>
          <w:sz w:val="22"/>
          <w:szCs w:val="22"/>
        </w:rPr>
      </w:pPr>
      <w:r w:rsidRPr="002A351F">
        <w:rPr>
          <w:rFonts w:ascii="Arial" w:hAnsi="Arial" w:cs="Arial"/>
          <w:sz w:val="22"/>
          <w:szCs w:val="22"/>
        </w:rPr>
        <w:t xml:space="preserve">While the medical device that we are studying, ____ </w:t>
      </w:r>
      <w:r w:rsidRPr="002A351F">
        <w:rPr>
          <w:rFonts w:ascii="Arial" w:hAnsi="Arial" w:cs="Arial"/>
          <w:color w:val="0000FF"/>
          <w:sz w:val="22"/>
          <w:szCs w:val="22"/>
        </w:rPr>
        <w:t>[name device],</w:t>
      </w:r>
      <w:r w:rsidRPr="002A351F">
        <w:rPr>
          <w:rFonts w:ascii="Arial" w:hAnsi="Arial" w:cs="Arial"/>
          <w:sz w:val="22"/>
          <w:szCs w:val="22"/>
        </w:rPr>
        <w:t xml:space="preserve"> has been approved by the U.S. Food and Drug Administration for patients with ______ </w:t>
      </w:r>
      <w:r w:rsidRPr="002A351F">
        <w:rPr>
          <w:rFonts w:ascii="Arial" w:hAnsi="Arial" w:cs="Arial"/>
          <w:color w:val="0000FF"/>
          <w:sz w:val="22"/>
          <w:szCs w:val="22"/>
        </w:rPr>
        <w:t>[approved indication],</w:t>
      </w:r>
      <w:r w:rsidRPr="002A351F">
        <w:rPr>
          <w:rFonts w:ascii="Arial" w:hAnsi="Arial" w:cs="Arial"/>
          <w:sz w:val="22"/>
          <w:szCs w:val="22"/>
        </w:rPr>
        <w:t xml:space="preserve"> we will be using the same device for a different purpose. For this reason this use must be considered experimental. We want to collect information about the safety/effectiveness of the device when used in this way / - OR - / we want to compare how patients treated with this device do when compared to _______.</w:t>
      </w:r>
    </w:p>
    <w:p w14:paraId="5E22D19F" w14:textId="77777777" w:rsidR="00B16361" w:rsidRPr="002A351F" w:rsidRDefault="00B16361" w:rsidP="00B16361">
      <w:pPr>
        <w:pStyle w:val="BodyText"/>
        <w:spacing w:before="0"/>
        <w:ind w:left="0"/>
        <w:rPr>
          <w:rFonts w:ascii="Arial" w:hAnsi="Arial" w:cs="Arial"/>
          <w:b/>
          <w:i/>
          <w:color w:val="0000FF"/>
          <w:sz w:val="22"/>
          <w:szCs w:val="22"/>
        </w:rPr>
      </w:pPr>
    </w:p>
    <w:p w14:paraId="78D09C65" w14:textId="77777777" w:rsidR="00B16361" w:rsidRPr="002A351F" w:rsidRDefault="00B16361" w:rsidP="00B16361">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2A351F">
        <w:rPr>
          <w:rFonts w:ascii="Arial" w:hAnsi="Arial" w:cs="Arial"/>
          <w:b/>
          <w:i/>
          <w:color w:val="0000FF"/>
          <w:sz w:val="22"/>
          <w:szCs w:val="22"/>
        </w:rPr>
        <w:t xml:space="preserve">For devices the FDA considers Investigational Device Exemptions (IDEs), OR when the device </w:t>
      </w:r>
      <w:proofErr w:type="gramStart"/>
      <w:r w:rsidRPr="002A351F">
        <w:rPr>
          <w:rFonts w:ascii="Arial" w:hAnsi="Arial" w:cs="Arial"/>
          <w:b/>
          <w:i/>
          <w:color w:val="0000FF"/>
          <w:sz w:val="22"/>
          <w:szCs w:val="22"/>
        </w:rPr>
        <w:t>is considered to be</w:t>
      </w:r>
      <w:proofErr w:type="gramEnd"/>
      <w:r w:rsidRPr="002A351F">
        <w:rPr>
          <w:rFonts w:ascii="Arial" w:hAnsi="Arial" w:cs="Arial"/>
          <w:b/>
          <w:i/>
          <w:color w:val="0000FF"/>
          <w:sz w:val="22"/>
          <w:szCs w:val="22"/>
        </w:rPr>
        <w:t xml:space="preserve"> Non-Significant Risk (NSR)</w:t>
      </w:r>
      <w:r w:rsidRPr="002A351F">
        <w:rPr>
          <w:rFonts w:ascii="Arial" w:hAnsi="Arial" w:cs="Arial"/>
          <w:b/>
          <w:color w:val="0000FF"/>
          <w:sz w:val="22"/>
          <w:szCs w:val="22"/>
        </w:rPr>
        <w:t xml:space="preserve">: </w:t>
      </w:r>
    </w:p>
    <w:p w14:paraId="760CD483" w14:textId="77777777" w:rsidR="00B16361" w:rsidRPr="002A351F" w:rsidRDefault="00B16361" w:rsidP="00B16361">
      <w:pPr>
        <w:pStyle w:val="BodyText"/>
        <w:spacing w:before="0"/>
        <w:rPr>
          <w:sz w:val="22"/>
          <w:szCs w:val="22"/>
        </w:rPr>
      </w:pPr>
      <w:r w:rsidRPr="002A351F">
        <w:rPr>
          <w:rFonts w:ascii="Arial" w:hAnsi="Arial" w:cs="Arial"/>
          <w:sz w:val="22"/>
          <w:szCs w:val="22"/>
        </w:rPr>
        <w:t xml:space="preserve">The U.S. Food and Drug Administration considers the device we are studying, _____ </w:t>
      </w:r>
      <w:r w:rsidRPr="002A351F">
        <w:rPr>
          <w:rFonts w:ascii="Arial" w:hAnsi="Arial" w:cs="Arial"/>
          <w:color w:val="0000FF"/>
          <w:sz w:val="22"/>
          <w:szCs w:val="22"/>
        </w:rPr>
        <w:t>[name device]</w:t>
      </w:r>
      <w:r w:rsidRPr="002A351F">
        <w:rPr>
          <w:rFonts w:ascii="Arial" w:hAnsi="Arial" w:cs="Arial"/>
          <w:sz w:val="22"/>
          <w:szCs w:val="22"/>
        </w:rPr>
        <w:t xml:space="preserve">, to be experimental while researchers study how safe it is and how well it works. We do not know all the ways that _____ </w:t>
      </w:r>
      <w:r w:rsidRPr="002A351F">
        <w:rPr>
          <w:rFonts w:ascii="Arial" w:hAnsi="Arial" w:cs="Arial"/>
          <w:color w:val="0000FF"/>
          <w:sz w:val="22"/>
          <w:szCs w:val="22"/>
        </w:rPr>
        <w:t>[device]</w:t>
      </w:r>
      <w:r w:rsidRPr="002A351F">
        <w:rPr>
          <w:rFonts w:ascii="Arial" w:hAnsi="Arial" w:cs="Arial"/>
          <w:sz w:val="22"/>
          <w:szCs w:val="22"/>
        </w:rPr>
        <w:t xml:space="preserve"> may affect people.</w:t>
      </w:r>
    </w:p>
    <w:p w14:paraId="65418F50" w14:textId="77777777" w:rsidR="00B16361" w:rsidRPr="002A351F" w:rsidRDefault="00B16361" w:rsidP="00B16361">
      <w:pPr>
        <w:ind w:left="360"/>
        <w:rPr>
          <w:rFonts w:ascii="Arial" w:hAnsi="Arial" w:cs="Arial"/>
          <w:b/>
          <w:i/>
          <w:color w:val="0000FF"/>
          <w:sz w:val="22"/>
          <w:szCs w:val="22"/>
        </w:rPr>
      </w:pPr>
    </w:p>
    <w:p w14:paraId="1F23D54B" w14:textId="77777777" w:rsidR="00B16361" w:rsidRPr="002A351F" w:rsidRDefault="00B16361" w:rsidP="00B16361">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2A351F">
        <w:rPr>
          <w:rFonts w:ascii="Arial" w:hAnsi="Arial" w:cs="Arial"/>
          <w:b/>
          <w:i/>
          <w:color w:val="0000FF"/>
          <w:sz w:val="22"/>
          <w:szCs w:val="22"/>
        </w:rPr>
        <w:t>For Humanitarian Use Devices (HUDs) with Humanitarian Device Exemption (HDE) status, when the device will be used ON-indication</w:t>
      </w:r>
      <w:r w:rsidRPr="002A351F">
        <w:rPr>
          <w:rFonts w:ascii="Arial" w:hAnsi="Arial" w:cs="Arial"/>
          <w:b/>
          <w:color w:val="0000FF"/>
          <w:sz w:val="22"/>
          <w:szCs w:val="22"/>
        </w:rPr>
        <w:t xml:space="preserve">: </w:t>
      </w:r>
    </w:p>
    <w:p w14:paraId="3CBA60EF" w14:textId="77777777" w:rsidR="00B16361" w:rsidRPr="002A351F" w:rsidRDefault="00B16361" w:rsidP="00B16361">
      <w:pPr>
        <w:pStyle w:val="BodyText"/>
        <w:spacing w:before="0"/>
        <w:rPr>
          <w:rFonts w:ascii="Arial" w:hAnsi="Arial" w:cs="Arial"/>
          <w:sz w:val="22"/>
          <w:szCs w:val="22"/>
        </w:rPr>
      </w:pPr>
      <w:r w:rsidRPr="002A351F">
        <w:rPr>
          <w:rFonts w:ascii="Arial" w:hAnsi="Arial" w:cs="Arial"/>
          <w:sz w:val="22"/>
          <w:szCs w:val="22"/>
        </w:rPr>
        <w:t xml:space="preserve">The U.S. Food and Drug Administration has given the device we are studying, ______ </w:t>
      </w:r>
      <w:r w:rsidRPr="002A351F">
        <w:rPr>
          <w:rFonts w:ascii="Arial" w:hAnsi="Arial" w:cs="Arial"/>
          <w:color w:val="0000FF"/>
          <w:sz w:val="22"/>
          <w:szCs w:val="22"/>
        </w:rPr>
        <w:t>[name device]</w:t>
      </w:r>
      <w:r w:rsidRPr="002A351F">
        <w:rPr>
          <w:rFonts w:ascii="Arial" w:hAnsi="Arial" w:cs="Arial"/>
          <w:sz w:val="22"/>
          <w:szCs w:val="22"/>
        </w:rPr>
        <w:t xml:space="preserve">,  a special status because while there is </w:t>
      </w:r>
      <w:r w:rsidRPr="002A351F">
        <w:rPr>
          <w:rFonts w:ascii="Arial" w:hAnsi="Arial" w:cs="Arial"/>
          <w:sz w:val="22"/>
          <w:szCs w:val="22"/>
          <w:u w:val="single"/>
        </w:rPr>
        <w:t>some</w:t>
      </w:r>
      <w:r w:rsidRPr="002A351F">
        <w:rPr>
          <w:rFonts w:ascii="Arial" w:hAnsi="Arial" w:cs="Arial"/>
          <w:sz w:val="22"/>
          <w:szCs w:val="22"/>
        </w:rPr>
        <w:t xml:space="preserve"> information that the device is safe and possibly effective, there are simply not enough patients with ______ </w:t>
      </w:r>
      <w:r w:rsidRPr="002A351F">
        <w:rPr>
          <w:rFonts w:ascii="Arial" w:hAnsi="Arial" w:cs="Arial"/>
          <w:color w:val="0000FF"/>
          <w:sz w:val="22"/>
          <w:szCs w:val="22"/>
        </w:rPr>
        <w:t>[indicated condition]</w:t>
      </w:r>
      <w:r w:rsidRPr="002A351F">
        <w:rPr>
          <w:rFonts w:ascii="Arial" w:hAnsi="Arial" w:cs="Arial"/>
          <w:sz w:val="22"/>
          <w:szCs w:val="22"/>
        </w:rPr>
        <w:t xml:space="preserve"> to test its safety and effectiveness in the usual ways.</w:t>
      </w:r>
      <w:r w:rsidRPr="002A351F">
        <w:rPr>
          <w:rFonts w:ascii="Arial" w:hAnsi="Arial" w:cs="Arial"/>
          <w:sz w:val="22"/>
          <w:szCs w:val="22"/>
          <w:u w:val="single"/>
        </w:rPr>
        <w:t xml:space="preserve"> </w:t>
      </w:r>
    </w:p>
    <w:p w14:paraId="3E85FEA0" w14:textId="77777777" w:rsidR="0084197F" w:rsidRPr="005B7F2E" w:rsidRDefault="0084197F" w:rsidP="00473C0D">
      <w:pPr>
        <w:rPr>
          <w:rFonts w:ascii="Arial" w:hAnsi="Arial" w:cs="Arial"/>
          <w:b/>
          <w:sz w:val="22"/>
          <w:szCs w:val="22"/>
          <w:u w:val="single"/>
        </w:rPr>
      </w:pPr>
    </w:p>
    <w:p w14:paraId="35862102"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752C31">
        <w:rPr>
          <w:u w:val="none"/>
        </w:rPr>
        <w:t>PARTICIPATE</w:t>
      </w:r>
      <w:r w:rsidR="000F5EB6" w:rsidRPr="00A440F5">
        <w:rPr>
          <w:u w:val="none"/>
        </w:rPr>
        <w:t>?</w:t>
      </w:r>
    </w:p>
    <w:p w14:paraId="75AD1E3E" w14:textId="77777777" w:rsidR="0086351C" w:rsidRPr="005B7F2E" w:rsidRDefault="00D21614" w:rsidP="005C6AE5">
      <w:pPr>
        <w:pStyle w:val="TextTi12"/>
        <w:keepNext/>
        <w:keepLines/>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i/>
          <w:color w:val="0000FF"/>
          <w:sz w:val="22"/>
          <w:szCs w:val="22"/>
        </w:rPr>
      </w:pPr>
      <w:r w:rsidRPr="005B7F2E">
        <w:rPr>
          <w:rFonts w:ascii="Arial" w:hAnsi="Arial" w:cs="Arial"/>
          <w:b/>
          <w:i/>
          <w:color w:val="0000FF"/>
          <w:sz w:val="22"/>
          <w:szCs w:val="22"/>
        </w:rPr>
        <w:t>Provide</w:t>
      </w:r>
      <w:r w:rsidR="006717EC" w:rsidRPr="005B7F2E">
        <w:rPr>
          <w:rFonts w:ascii="Arial" w:hAnsi="Arial" w:cs="Arial"/>
          <w:b/>
          <w:i/>
          <w:color w:val="0000FF"/>
          <w:sz w:val="22"/>
          <w:szCs w:val="22"/>
        </w:rPr>
        <w:t xml:space="preserve"> a</w:t>
      </w:r>
      <w:r w:rsidR="00BA5831" w:rsidRPr="005B7F2E">
        <w:rPr>
          <w:rFonts w:ascii="Arial" w:hAnsi="Arial" w:cs="Arial"/>
          <w:b/>
          <w:i/>
          <w:color w:val="0000FF"/>
          <w:sz w:val="22"/>
          <w:szCs w:val="22"/>
        </w:rPr>
        <w:t xml:space="preserve"> concise</w:t>
      </w:r>
      <w:r w:rsidR="006717EC" w:rsidRPr="005B7F2E">
        <w:rPr>
          <w:rFonts w:ascii="Arial" w:hAnsi="Arial" w:cs="Arial"/>
          <w:b/>
          <w:i/>
          <w:color w:val="0000FF"/>
          <w:sz w:val="22"/>
          <w:szCs w:val="22"/>
        </w:rPr>
        <w:t xml:space="preserve"> o</w:t>
      </w:r>
      <w:r w:rsidR="00BA5831" w:rsidRPr="005B7F2E">
        <w:rPr>
          <w:rFonts w:ascii="Arial" w:hAnsi="Arial" w:cs="Arial"/>
          <w:b/>
          <w:i/>
          <w:color w:val="0000FF"/>
          <w:sz w:val="22"/>
          <w:szCs w:val="22"/>
        </w:rPr>
        <w:t>verall summary of the procedures</w:t>
      </w:r>
      <w:r w:rsidR="006717EC" w:rsidRPr="005B7F2E">
        <w:rPr>
          <w:rFonts w:ascii="Arial" w:hAnsi="Arial" w:cs="Arial"/>
          <w:b/>
          <w:i/>
          <w:color w:val="0000FF"/>
          <w:sz w:val="22"/>
          <w:szCs w:val="22"/>
        </w:rPr>
        <w:t>.</w:t>
      </w:r>
      <w:r w:rsidRPr="005B7F2E">
        <w:rPr>
          <w:rFonts w:ascii="Arial" w:hAnsi="Arial" w:cs="Arial"/>
          <w:b/>
          <w:i/>
          <w:color w:val="0000FF"/>
          <w:sz w:val="22"/>
          <w:szCs w:val="22"/>
        </w:rPr>
        <w:t xml:space="preserve"> </w:t>
      </w:r>
    </w:p>
    <w:p w14:paraId="0D6E2C88"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Begin with screening procedures, if applicable.</w:t>
      </w:r>
    </w:p>
    <w:p w14:paraId="56AF288F"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D</w:t>
      </w:r>
      <w:r w:rsidR="004652FD" w:rsidRPr="005B7F2E">
        <w:rPr>
          <w:rFonts w:ascii="Arial" w:hAnsi="Arial" w:cs="Arial"/>
          <w:b/>
          <w:i/>
          <w:color w:val="0000FF"/>
          <w:sz w:val="22"/>
          <w:szCs w:val="22"/>
        </w:rPr>
        <w:t>escribe the groups and explain randomization, placebo, blinding</w:t>
      </w:r>
      <w:r w:rsidRPr="005B7F2E">
        <w:rPr>
          <w:rFonts w:ascii="Arial" w:hAnsi="Arial" w:cs="Arial"/>
          <w:b/>
          <w:i/>
          <w:color w:val="0000FF"/>
          <w:sz w:val="22"/>
          <w:szCs w:val="22"/>
        </w:rPr>
        <w:t xml:space="preserve"> if applicable</w:t>
      </w:r>
      <w:r w:rsidR="004652FD" w:rsidRPr="005B7F2E">
        <w:rPr>
          <w:rFonts w:ascii="Arial" w:hAnsi="Arial" w:cs="Arial"/>
          <w:b/>
          <w:i/>
          <w:color w:val="0000FF"/>
          <w:sz w:val="22"/>
          <w:szCs w:val="22"/>
        </w:rPr>
        <w:t>.</w:t>
      </w:r>
    </w:p>
    <w:p w14:paraId="18B3D6E9"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Use lay language and explain the purpose of the procedure if it is unfamiliar. </w:t>
      </w:r>
    </w:p>
    <w:p w14:paraId="46485DC5"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Include the duration of each visit or procedure. </w:t>
      </w:r>
    </w:p>
    <w:p w14:paraId="61422016"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Emphasize drugs/</w:t>
      </w:r>
      <w:r w:rsidR="004652FD" w:rsidRPr="005B7F2E">
        <w:rPr>
          <w:rFonts w:ascii="Arial" w:hAnsi="Arial" w:cs="Arial"/>
          <w:b/>
          <w:i/>
          <w:color w:val="0000FF"/>
          <w:sz w:val="22"/>
          <w:szCs w:val="22"/>
        </w:rPr>
        <w:t xml:space="preserve">procedures specifically for the research, compared to routine care. </w:t>
      </w:r>
    </w:p>
    <w:p w14:paraId="40D5DDCF"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State if any procedure is experimental.</w:t>
      </w:r>
    </w:p>
    <w:p w14:paraId="67AB24AA"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An attachment may be added [Attachment #1, optional] with details of the </w:t>
      </w:r>
      <w:r w:rsidR="00260E1D">
        <w:rPr>
          <w:rFonts w:ascii="Arial" w:hAnsi="Arial" w:cs="Arial"/>
          <w:b/>
          <w:i/>
          <w:color w:val="0000FF"/>
          <w:sz w:val="22"/>
          <w:szCs w:val="22"/>
        </w:rPr>
        <w:t>project</w:t>
      </w:r>
      <w:r w:rsidRPr="005B7F2E">
        <w:rPr>
          <w:rFonts w:ascii="Arial" w:hAnsi="Arial" w:cs="Arial"/>
          <w:b/>
          <w:i/>
          <w:color w:val="0000FF"/>
          <w:sz w:val="22"/>
          <w:szCs w:val="22"/>
        </w:rPr>
        <w:t xml:space="preserve"> schedule and procedures. </w:t>
      </w:r>
    </w:p>
    <w:p w14:paraId="2BAA7F20" w14:textId="77777777" w:rsidR="0050738D" w:rsidRPr="005B7F2E" w:rsidRDefault="0050738D" w:rsidP="00473C0D">
      <w:pPr>
        <w:pStyle w:val="TextTi12"/>
        <w:spacing w:after="0" w:line="240" w:lineRule="auto"/>
        <w:jc w:val="left"/>
        <w:rPr>
          <w:rFonts w:ascii="Arial" w:hAnsi="Arial" w:cs="Arial"/>
          <w:i/>
          <w:sz w:val="22"/>
          <w:szCs w:val="22"/>
        </w:rPr>
      </w:pPr>
    </w:p>
    <w:p w14:paraId="46DBC1A5" w14:textId="77777777" w:rsidR="004652FD" w:rsidRPr="005B7F2E" w:rsidRDefault="004652FD" w:rsidP="004652FD">
      <w:pPr>
        <w:pStyle w:val="TextBull"/>
        <w:numPr>
          <w:ilvl w:val="0"/>
          <w:numId w:val="0"/>
        </w:numPr>
        <w:spacing w:line="240" w:lineRule="auto"/>
        <w:rPr>
          <w:rFonts w:ascii="Arial" w:hAnsi="Arial" w:cs="Arial"/>
          <w:b/>
          <w:color w:val="0000FF"/>
          <w:sz w:val="22"/>
          <w:szCs w:val="22"/>
          <w:u w:val="single"/>
        </w:rPr>
      </w:pPr>
      <w:r w:rsidRPr="005B7F2E">
        <w:rPr>
          <w:rFonts w:ascii="Arial" w:hAnsi="Arial" w:cs="Arial"/>
          <w:b/>
          <w:color w:val="0000FF"/>
          <w:sz w:val="22"/>
          <w:szCs w:val="22"/>
          <w:u w:val="single"/>
        </w:rPr>
        <w:t xml:space="preserve">Screening procedures: </w:t>
      </w:r>
    </w:p>
    <w:p w14:paraId="77A0BAAB"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requires screening procedures, briefly describe</w:t>
      </w:r>
      <w:r w:rsidR="0014469A" w:rsidRPr="005B7F2E">
        <w:rPr>
          <w:rFonts w:ascii="Arial" w:hAnsi="Arial" w:cs="Arial"/>
          <w:b/>
          <w:i/>
          <w:color w:val="0000FF"/>
          <w:kern w:val="32"/>
          <w:sz w:val="22"/>
          <w:szCs w:val="22"/>
        </w:rPr>
        <w:t>; otherwise delete</w:t>
      </w:r>
      <w:r w:rsidRPr="005B7F2E">
        <w:rPr>
          <w:rFonts w:ascii="Arial" w:hAnsi="Arial" w:cs="Arial"/>
          <w:b/>
          <w:i/>
          <w:color w:val="0000FF"/>
          <w:kern w:val="32"/>
          <w:sz w:val="22"/>
          <w:szCs w:val="22"/>
        </w:rPr>
        <w:t xml:space="preserve">.  </w:t>
      </w:r>
    </w:p>
    <w:p w14:paraId="6C262941"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lastRenderedPageBreak/>
        <w:t>If you decide to join, some screening tests will be done first to see if you are eligible. [Describe screening procedures].</w:t>
      </w:r>
    </w:p>
    <w:p w14:paraId="0F099BA0"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p>
    <w:p w14:paraId="7EA40A16" w14:textId="7B98281B"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t xml:space="preserve">If the screening information shows that you meet the requirements, then you will be able to start. If the screening information shows that you cannot be in the research, the </w:t>
      </w:r>
      <w:bookmarkStart w:id="7" w:name="_Hlk140481589"/>
      <w:r w:rsidR="00A11819">
        <w:rPr>
          <w:rFonts w:ascii="Arial" w:hAnsi="Arial" w:cs="Arial"/>
          <w:color w:val="0000FF"/>
          <w:sz w:val="22"/>
          <w:szCs w:val="22"/>
        </w:rPr>
        <w:t xml:space="preserve">&lt;researcher/ </w:t>
      </w:r>
      <w:r w:rsidR="00FF4CEB">
        <w:rPr>
          <w:rFonts w:ascii="Arial" w:hAnsi="Arial" w:cs="Arial"/>
          <w:color w:val="0000FF"/>
          <w:sz w:val="22"/>
          <w:szCs w:val="22"/>
        </w:rPr>
        <w:t>research doctor</w:t>
      </w:r>
      <w:r w:rsidR="00A11819">
        <w:rPr>
          <w:rFonts w:ascii="Arial" w:hAnsi="Arial" w:cs="Arial"/>
          <w:color w:val="0000FF"/>
          <w:sz w:val="22"/>
          <w:szCs w:val="22"/>
        </w:rPr>
        <w:t>/ research director&gt;</w:t>
      </w:r>
      <w:r w:rsidRPr="005B7F2E">
        <w:rPr>
          <w:rFonts w:ascii="Arial" w:hAnsi="Arial" w:cs="Arial"/>
          <w:color w:val="0000FF"/>
          <w:sz w:val="22"/>
          <w:szCs w:val="22"/>
        </w:rPr>
        <w:t xml:space="preserve"> </w:t>
      </w:r>
      <w:bookmarkEnd w:id="7"/>
      <w:r w:rsidRPr="005B7F2E">
        <w:rPr>
          <w:rFonts w:ascii="Arial" w:hAnsi="Arial" w:cs="Arial"/>
          <w:color w:val="0000FF"/>
          <w:sz w:val="22"/>
          <w:szCs w:val="22"/>
        </w:rPr>
        <w:t xml:space="preserve">will discuss other options with you and/or refer you back to your regular doctor. </w:t>
      </w:r>
    </w:p>
    <w:p w14:paraId="7623DA56" w14:textId="77777777" w:rsidR="004652FD" w:rsidRPr="005B7F2E" w:rsidRDefault="004652FD" w:rsidP="004652FD">
      <w:pPr>
        <w:rPr>
          <w:rFonts w:ascii="Arial" w:hAnsi="Arial" w:cs="Arial"/>
          <w:b/>
          <w:sz w:val="22"/>
          <w:szCs w:val="22"/>
          <w:u w:val="single"/>
        </w:rPr>
      </w:pPr>
    </w:p>
    <w:p w14:paraId="0E989D2A" w14:textId="77777777" w:rsidR="00817685" w:rsidRPr="005B7F2E" w:rsidRDefault="00817685" w:rsidP="00817685">
      <w:pPr>
        <w:rPr>
          <w:rFonts w:ascii="Arial" w:hAnsi="Arial" w:cs="Arial"/>
          <w:b/>
          <w:color w:val="0000FF"/>
          <w:sz w:val="22"/>
          <w:szCs w:val="22"/>
          <w:u w:val="single"/>
        </w:rPr>
      </w:pPr>
      <w:r w:rsidRPr="005B7F2E">
        <w:rPr>
          <w:rFonts w:ascii="Arial" w:hAnsi="Arial" w:cs="Arial"/>
          <w:b/>
          <w:color w:val="0000FF"/>
          <w:sz w:val="22"/>
          <w:szCs w:val="22"/>
          <w:u w:val="single"/>
        </w:rPr>
        <w:t>Research groups</w:t>
      </w:r>
    </w:p>
    <w:p w14:paraId="0FD20770" w14:textId="77777777" w:rsidR="00817685" w:rsidRPr="005B7F2E" w:rsidRDefault="00817685" w:rsidP="00817685">
      <w:pPr>
        <w:pBdr>
          <w:top w:val="single" w:sz="4" w:space="1" w:color="auto"/>
          <w:left w:val="single" w:sz="4" w:space="4" w:color="auto"/>
          <w:bottom w:val="single" w:sz="4" w:space="1" w:color="auto"/>
          <w:right w:val="single" w:sz="4" w:space="4" w:color="auto"/>
        </w:pBdr>
        <w:rPr>
          <w:rFonts w:ascii="Arial" w:hAnsi="Arial" w:cs="Arial"/>
          <w:i/>
          <w:color w:val="0000FF"/>
          <w:sz w:val="22"/>
          <w:szCs w:val="22"/>
        </w:rPr>
      </w:pPr>
      <w:r w:rsidRPr="005B7F2E">
        <w:rPr>
          <w:rFonts w:ascii="Arial" w:hAnsi="Arial" w:cs="Arial"/>
          <w:b/>
          <w:i/>
          <w:color w:val="0000FF"/>
          <w:sz w:val="22"/>
          <w:szCs w:val="22"/>
        </w:rPr>
        <w:t xml:space="preserve">If the </w:t>
      </w:r>
      <w:r>
        <w:rPr>
          <w:rFonts w:ascii="Arial" w:hAnsi="Arial" w:cs="Arial"/>
          <w:b/>
          <w:i/>
          <w:color w:val="0000FF"/>
          <w:sz w:val="22"/>
          <w:szCs w:val="22"/>
        </w:rPr>
        <w:t>research</w:t>
      </w:r>
      <w:r w:rsidRPr="005B7F2E">
        <w:rPr>
          <w:rFonts w:ascii="Arial" w:hAnsi="Arial" w:cs="Arial"/>
          <w:b/>
          <w:i/>
          <w:color w:val="0000FF"/>
          <w:sz w:val="22"/>
          <w:szCs w:val="22"/>
        </w:rPr>
        <w:t xml:space="preserve"> has interventional groups, describe the groups and how they are defined.</w:t>
      </w:r>
    </w:p>
    <w:p w14:paraId="0774097D" w14:textId="77777777" w:rsidR="00817685" w:rsidRPr="005B7F2E" w:rsidRDefault="00817685" w:rsidP="00817685">
      <w:pPr>
        <w:rPr>
          <w:rFonts w:ascii="Arial" w:hAnsi="Arial" w:cs="Arial"/>
          <w:sz w:val="22"/>
          <w:szCs w:val="22"/>
          <w:lang w:val="en"/>
        </w:rPr>
      </w:pPr>
      <w:r w:rsidRPr="005B7F2E">
        <w:rPr>
          <w:rFonts w:ascii="Arial" w:hAnsi="Arial" w:cs="Arial"/>
          <w:color w:val="0000FF"/>
          <w:sz w:val="22"/>
          <w:szCs w:val="22"/>
        </w:rPr>
        <w:t xml:space="preserve">[Describe the groups, for example… </w:t>
      </w:r>
      <w:r w:rsidRPr="005B7F2E">
        <w:rPr>
          <w:rFonts w:ascii="Arial" w:hAnsi="Arial" w:cs="Arial"/>
          <w:color w:val="0000FF"/>
          <w:sz w:val="22"/>
          <w:szCs w:val="22"/>
          <w:lang w:val="en"/>
        </w:rPr>
        <w:t>to find out if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w:t>
      </w:r>
      <w:r w:rsidRPr="00767503">
        <w:rPr>
          <w:rFonts w:ascii="Arial" w:hAnsi="Arial" w:cs="Arial"/>
          <w:color w:val="0000FF"/>
          <w:sz w:val="22"/>
          <w:szCs w:val="22"/>
          <w:lang w:val="en"/>
        </w:rPr>
        <w:t>headaches, [drug name], is better than [old drug name], the routine treatment for headaches, one group of people in the research will be given [investigational drug name] and a second</w:t>
      </w:r>
      <w:r w:rsidRPr="005B7F2E">
        <w:rPr>
          <w:rFonts w:ascii="Arial" w:hAnsi="Arial" w:cs="Arial"/>
          <w:color w:val="0000FF"/>
          <w:sz w:val="22"/>
          <w:szCs w:val="22"/>
          <w:lang w:val="en"/>
        </w:rPr>
        <w:t xml:space="preserve"> group of people will be given </w:t>
      </w:r>
      <w:r>
        <w:rPr>
          <w:rFonts w:ascii="Arial" w:hAnsi="Arial" w:cs="Arial"/>
          <w:color w:val="0000FF"/>
          <w:sz w:val="22"/>
          <w:szCs w:val="22"/>
          <w:lang w:val="en"/>
        </w:rPr>
        <w:t>[o</w:t>
      </w:r>
      <w:r w:rsidRPr="005B7F2E">
        <w:rPr>
          <w:rFonts w:ascii="Arial" w:hAnsi="Arial" w:cs="Arial"/>
          <w:color w:val="0000FF"/>
          <w:sz w:val="22"/>
          <w:szCs w:val="22"/>
          <w:lang w:val="en"/>
        </w:rPr>
        <w:t>ld</w:t>
      </w:r>
      <w:r>
        <w:rPr>
          <w:rFonts w:ascii="Arial" w:hAnsi="Arial" w:cs="Arial"/>
          <w:color w:val="0000FF"/>
          <w:sz w:val="22"/>
          <w:szCs w:val="22"/>
          <w:lang w:val="en"/>
        </w:rPr>
        <w:t xml:space="preserve"> </w:t>
      </w:r>
      <w:r w:rsidRPr="005B7F2E">
        <w:rPr>
          <w:rFonts w:ascii="Arial" w:hAnsi="Arial" w:cs="Arial"/>
          <w:color w:val="0000FF"/>
          <w:sz w:val="22"/>
          <w:szCs w:val="22"/>
          <w:lang w:val="en"/>
        </w:rPr>
        <w:t>drug</w:t>
      </w:r>
      <w:r>
        <w:rPr>
          <w:rFonts w:ascii="Arial" w:hAnsi="Arial" w:cs="Arial"/>
          <w:color w:val="0000FF"/>
          <w:sz w:val="22"/>
          <w:szCs w:val="22"/>
          <w:lang w:val="en"/>
        </w:rPr>
        <w:t xml:space="preserve"> name]</w:t>
      </w:r>
      <w:r w:rsidRPr="005B7F2E">
        <w:rPr>
          <w:rFonts w:ascii="Arial" w:hAnsi="Arial" w:cs="Arial"/>
          <w:color w:val="0000FF"/>
          <w:sz w:val="22"/>
          <w:szCs w:val="22"/>
          <w:lang w:val="en"/>
        </w:rPr>
        <w:t>.  We will check how many headaches people have after one month,</w:t>
      </w:r>
      <w:r>
        <w:rPr>
          <w:rFonts w:ascii="Arial" w:hAnsi="Arial" w:cs="Arial"/>
          <w:color w:val="0000FF"/>
          <w:sz w:val="22"/>
          <w:szCs w:val="22"/>
          <w:lang w:val="en"/>
        </w:rPr>
        <w:t xml:space="preserve"> </w:t>
      </w:r>
      <w:r w:rsidRPr="005B7F2E">
        <w:rPr>
          <w:rFonts w:ascii="Arial" w:hAnsi="Arial" w:cs="Arial"/>
          <w:color w:val="0000FF"/>
          <w:sz w:val="22"/>
          <w:szCs w:val="22"/>
          <w:lang w:val="en"/>
        </w:rPr>
        <w:t xml:space="preserve">and compare the results in the two groups.] </w:t>
      </w:r>
      <w:r w:rsidRPr="005B7F2E">
        <w:rPr>
          <w:rFonts w:ascii="Arial" w:hAnsi="Arial" w:cs="Arial"/>
          <w:sz w:val="22"/>
          <w:szCs w:val="22"/>
          <w:lang w:val="en"/>
        </w:rPr>
        <w:t xml:space="preserve"> </w:t>
      </w:r>
    </w:p>
    <w:p w14:paraId="099CC3ED" w14:textId="77777777" w:rsidR="00817685" w:rsidRPr="005B7F2E" w:rsidRDefault="00817685" w:rsidP="00817685">
      <w:pPr>
        <w:rPr>
          <w:rFonts w:ascii="Arial" w:hAnsi="Arial" w:cs="Arial"/>
          <w:kern w:val="32"/>
          <w:sz w:val="22"/>
          <w:szCs w:val="22"/>
        </w:rPr>
      </w:pPr>
    </w:p>
    <w:p w14:paraId="5E150176" w14:textId="77777777" w:rsidR="00817685" w:rsidRPr="005B7F2E" w:rsidRDefault="00817685" w:rsidP="00817685">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has a placebo, insert the following in description of groups above:</w:t>
      </w:r>
      <w:r w:rsidRPr="005B7F2E">
        <w:rPr>
          <w:rFonts w:ascii="Arial" w:hAnsi="Arial" w:cs="Arial"/>
          <w:b/>
          <w:bCs/>
          <w:i/>
          <w:iCs/>
          <w:color w:val="0000FF"/>
          <w:kern w:val="32"/>
          <w:sz w:val="22"/>
          <w:szCs w:val="22"/>
        </w:rPr>
        <w:t xml:space="preserve"> </w:t>
      </w:r>
    </w:p>
    <w:p w14:paraId="66E5E5B4" w14:textId="77777777" w:rsidR="00817685" w:rsidRPr="005B7F2E" w:rsidRDefault="00817685" w:rsidP="00817685">
      <w:pPr>
        <w:rPr>
          <w:rFonts w:ascii="Arial" w:hAnsi="Arial" w:cs="Arial"/>
          <w:color w:val="0000FF"/>
          <w:kern w:val="32"/>
          <w:sz w:val="22"/>
          <w:szCs w:val="22"/>
        </w:rPr>
      </w:pPr>
      <w:r w:rsidRPr="005B7F2E">
        <w:rPr>
          <w:rFonts w:ascii="Arial" w:hAnsi="Arial" w:cs="Arial"/>
          <w:iCs/>
          <w:color w:val="0000FF"/>
          <w:kern w:val="32"/>
          <w:sz w:val="22"/>
          <w:szCs w:val="22"/>
        </w:rPr>
        <w:t>You should know that t</w:t>
      </w:r>
      <w:r w:rsidRPr="005B7F2E">
        <w:rPr>
          <w:rFonts w:ascii="Arial" w:hAnsi="Arial" w:cs="Arial"/>
          <w:color w:val="0000FF"/>
          <w:kern w:val="32"/>
          <w:sz w:val="22"/>
          <w:szCs w:val="22"/>
        </w:rPr>
        <w:t xml:space="preserve">he placebo is a pill [or infusion, etc.] that contains no real medicine and we do not expect it will do anything for your health. </w:t>
      </w:r>
    </w:p>
    <w:p w14:paraId="1CAA226E" w14:textId="77777777" w:rsidR="00817685" w:rsidRPr="005B7F2E" w:rsidRDefault="00817685" w:rsidP="00817685">
      <w:pPr>
        <w:rPr>
          <w:rFonts w:ascii="Arial" w:hAnsi="Arial" w:cs="Arial"/>
          <w:i/>
          <w:color w:val="0000FF"/>
          <w:sz w:val="22"/>
          <w:szCs w:val="22"/>
        </w:rPr>
      </w:pPr>
    </w:p>
    <w:p w14:paraId="45F788FD" w14:textId="77777777" w:rsidR="00817685" w:rsidRPr="005B7F2E" w:rsidRDefault="00817685" w:rsidP="00817685">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randomized, </w:t>
      </w:r>
      <w:r w:rsidRPr="005B7F2E">
        <w:rPr>
          <w:rFonts w:ascii="Arial" w:hAnsi="Arial" w:cs="Arial"/>
          <w:b/>
          <w:i/>
          <w:iCs/>
          <w:color w:val="0000FF"/>
          <w:kern w:val="32"/>
          <w:sz w:val="22"/>
          <w:szCs w:val="22"/>
        </w:rPr>
        <w:t>insert the following</w:t>
      </w:r>
      <w:r w:rsidRPr="005B7F2E">
        <w:rPr>
          <w:rFonts w:ascii="Arial" w:hAnsi="Arial" w:cs="Arial"/>
          <w:b/>
          <w:i/>
          <w:color w:val="0000FF"/>
          <w:kern w:val="32"/>
          <w:sz w:val="22"/>
          <w:szCs w:val="22"/>
        </w:rPr>
        <w:t>:</w:t>
      </w:r>
    </w:p>
    <w:p w14:paraId="444F2023" w14:textId="1B68E7C4" w:rsidR="00817685" w:rsidRPr="005B7F2E" w:rsidRDefault="00817685" w:rsidP="00817685">
      <w:pPr>
        <w:rPr>
          <w:rFonts w:ascii="Arial" w:hAnsi="Arial" w:cs="Arial"/>
          <w:color w:val="0000FF"/>
          <w:kern w:val="32"/>
          <w:sz w:val="22"/>
          <w:szCs w:val="22"/>
        </w:rPr>
      </w:pPr>
      <w:r w:rsidRPr="005B7F2E">
        <w:rPr>
          <w:rFonts w:ascii="Arial" w:hAnsi="Arial" w:cs="Arial"/>
          <w:color w:val="0000FF"/>
          <w:kern w:val="32"/>
          <w:sz w:val="22"/>
          <w:szCs w:val="22"/>
        </w:rPr>
        <w:t xml:space="preserve">Because no one knows which of the </w:t>
      </w:r>
      <w:r w:rsidRPr="005B7F2E">
        <w:rPr>
          <w:rFonts w:ascii="Arial" w:hAnsi="Arial" w:cs="Arial"/>
          <w:color w:val="0000FF"/>
          <w:sz w:val="22"/>
          <w:szCs w:val="22"/>
        </w:rPr>
        <w:t xml:space="preserve">[drugs/devices/interventions] </w:t>
      </w:r>
      <w:r w:rsidRPr="005B7F2E">
        <w:rPr>
          <w:rFonts w:ascii="Arial" w:hAnsi="Arial" w:cs="Arial"/>
          <w:color w:val="0000FF"/>
          <w:kern w:val="32"/>
          <w:sz w:val="22"/>
          <w:szCs w:val="22"/>
        </w:rPr>
        <w:t xml:space="preserve">is best, you will be “randomized” into one of the </w:t>
      </w:r>
      <w:r w:rsidRPr="005B7F2E">
        <w:rPr>
          <w:rFonts w:ascii="Arial" w:hAnsi="Arial" w:cs="Arial"/>
          <w:iCs/>
          <w:color w:val="0000FF"/>
          <w:kern w:val="32"/>
          <w:sz w:val="22"/>
          <w:szCs w:val="22"/>
        </w:rPr>
        <w:t>[two / three / etc</w:t>
      </w:r>
      <w:r w:rsidRPr="005B7F2E">
        <w:rPr>
          <w:rFonts w:ascii="Arial" w:hAnsi="Arial" w:cs="Arial"/>
          <w:color w:val="0000FF"/>
          <w:kern w:val="32"/>
          <w:sz w:val="22"/>
          <w:szCs w:val="22"/>
        </w:rPr>
        <w:t>.] groups. [</w:t>
      </w:r>
      <w:r w:rsidRPr="005B7F2E">
        <w:rPr>
          <w:rFonts w:ascii="Arial" w:hAnsi="Arial" w:cs="Arial"/>
          <w:iCs/>
          <w:color w:val="0000FF"/>
          <w:kern w:val="32"/>
          <w:sz w:val="22"/>
          <w:szCs w:val="22"/>
        </w:rPr>
        <w:t xml:space="preserve">One group will </w:t>
      </w:r>
      <w:r w:rsidRPr="00767503">
        <w:rPr>
          <w:rFonts w:ascii="Arial" w:hAnsi="Arial" w:cs="Arial"/>
          <w:iCs/>
          <w:color w:val="0000FF"/>
          <w:kern w:val="32"/>
          <w:sz w:val="22"/>
          <w:szCs w:val="22"/>
        </w:rPr>
        <w:t>receive [investigational drug name] and one group will receive [old drug name</w:t>
      </w:r>
      <w:r>
        <w:rPr>
          <w:rFonts w:ascii="Arial" w:hAnsi="Arial" w:cs="Arial"/>
          <w:iCs/>
          <w:color w:val="0000FF"/>
          <w:kern w:val="32"/>
          <w:sz w:val="22"/>
          <w:szCs w:val="22"/>
        </w:rPr>
        <w:t>]</w:t>
      </w:r>
      <w:r w:rsidRPr="00767503">
        <w:rPr>
          <w:rFonts w:ascii="Arial" w:hAnsi="Arial" w:cs="Arial"/>
          <w:iCs/>
          <w:color w:val="0000FF"/>
          <w:kern w:val="32"/>
          <w:sz w:val="22"/>
          <w:szCs w:val="22"/>
          <w:u w:val="single"/>
        </w:rPr>
        <w:t>]</w:t>
      </w:r>
      <w:r w:rsidRPr="00767503">
        <w:rPr>
          <w:rFonts w:ascii="Arial" w:hAnsi="Arial" w:cs="Arial"/>
          <w:iCs/>
          <w:color w:val="0000FF"/>
          <w:kern w:val="32"/>
          <w:sz w:val="22"/>
          <w:szCs w:val="22"/>
        </w:rPr>
        <w:t>. Ran</w:t>
      </w:r>
      <w:r w:rsidRPr="005B7F2E">
        <w:rPr>
          <w:rFonts w:ascii="Arial" w:hAnsi="Arial" w:cs="Arial"/>
          <w:color w:val="0000FF"/>
          <w:kern w:val="32"/>
          <w:sz w:val="22"/>
          <w:szCs w:val="22"/>
        </w:rPr>
        <w:t>domization means that you are put into a group by chance. It is like flipping a coin.  You will have a(n) [</w:t>
      </w:r>
      <w:r w:rsidRPr="005B7F2E">
        <w:rPr>
          <w:rFonts w:ascii="Arial" w:hAnsi="Arial" w:cs="Arial"/>
          <w:iCs/>
          <w:color w:val="0000FF"/>
          <w:kern w:val="32"/>
          <w:sz w:val="22"/>
          <w:szCs w:val="22"/>
        </w:rPr>
        <w:t>equal / one in three /explain weighting, etc</w:t>
      </w:r>
      <w:r w:rsidRPr="005B7F2E">
        <w:rPr>
          <w:rFonts w:ascii="Arial" w:hAnsi="Arial" w:cs="Arial"/>
          <w:color w:val="0000FF"/>
          <w:kern w:val="32"/>
          <w:sz w:val="22"/>
          <w:szCs w:val="22"/>
        </w:rPr>
        <w:t xml:space="preserve">.] chance of being placed in </w:t>
      </w:r>
      <w:r w:rsidRPr="005B7F2E">
        <w:rPr>
          <w:rFonts w:ascii="Arial" w:hAnsi="Arial" w:cs="Arial"/>
          <w:iCs/>
          <w:color w:val="0000FF"/>
          <w:kern w:val="32"/>
          <w:sz w:val="22"/>
          <w:szCs w:val="22"/>
        </w:rPr>
        <w:t>[</w:t>
      </w:r>
      <w:proofErr w:type="gramStart"/>
      <w:r w:rsidRPr="005B7F2E">
        <w:rPr>
          <w:rFonts w:ascii="Arial" w:hAnsi="Arial" w:cs="Arial"/>
          <w:iCs/>
          <w:color w:val="0000FF"/>
          <w:kern w:val="32"/>
          <w:sz w:val="22"/>
          <w:szCs w:val="22"/>
        </w:rPr>
        <w:t>either /</w:t>
      </w:r>
      <w:proofErr w:type="gramEnd"/>
      <w:r w:rsidRPr="005B7F2E">
        <w:rPr>
          <w:rFonts w:ascii="Arial" w:hAnsi="Arial" w:cs="Arial"/>
          <w:iCs/>
          <w:color w:val="0000FF"/>
          <w:kern w:val="32"/>
          <w:sz w:val="22"/>
          <w:szCs w:val="22"/>
        </w:rPr>
        <w:t xml:space="preserve"> any</w:t>
      </w:r>
      <w:r w:rsidRPr="005B7F2E">
        <w:rPr>
          <w:rFonts w:ascii="Arial" w:hAnsi="Arial" w:cs="Arial"/>
          <w:color w:val="0000FF"/>
          <w:kern w:val="32"/>
          <w:sz w:val="22"/>
          <w:szCs w:val="22"/>
        </w:rPr>
        <w:t xml:space="preserve">] group. Neither you nor 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kern w:val="32"/>
          <w:sz w:val="22"/>
          <w:szCs w:val="22"/>
        </w:rPr>
        <w:t xml:space="preserve">can choose what group you will be in. </w:t>
      </w:r>
    </w:p>
    <w:p w14:paraId="140021A1" w14:textId="69A5897E" w:rsidR="004652FD" w:rsidRPr="005B7F2E" w:rsidRDefault="004652FD" w:rsidP="004652FD">
      <w:pPr>
        <w:rPr>
          <w:rFonts w:ascii="Arial" w:hAnsi="Arial" w:cs="Arial"/>
          <w:color w:val="0000FF"/>
          <w:kern w:val="32"/>
          <w:sz w:val="22"/>
          <w:szCs w:val="22"/>
        </w:rPr>
      </w:pPr>
    </w:p>
    <w:p w14:paraId="6416CF77" w14:textId="77777777" w:rsidR="004652FD" w:rsidRPr="005B7F2E" w:rsidRDefault="004652FD" w:rsidP="004652FD">
      <w:pPr>
        <w:rPr>
          <w:rFonts w:ascii="Arial" w:hAnsi="Arial" w:cs="Arial"/>
          <w:color w:val="0000FF"/>
          <w:kern w:val="32"/>
          <w:sz w:val="22"/>
          <w:szCs w:val="22"/>
        </w:rPr>
      </w:pPr>
    </w:p>
    <w:p w14:paraId="5A21E7FD" w14:textId="77777777" w:rsidR="0084197F" w:rsidRPr="005B7F2E" w:rsidRDefault="0084197F" w:rsidP="004652FD">
      <w:pPr>
        <w:rPr>
          <w:rFonts w:ascii="Arial" w:hAnsi="Arial" w:cs="Arial"/>
          <w:color w:val="0000FF"/>
          <w:kern w:val="32"/>
          <w:sz w:val="22"/>
          <w:szCs w:val="22"/>
        </w:rPr>
      </w:pPr>
    </w:p>
    <w:p w14:paraId="61CDB3FE" w14:textId="77777777" w:rsidR="0084197F" w:rsidRPr="005B7F2E" w:rsidRDefault="0084197F" w:rsidP="004652FD">
      <w:pPr>
        <w:rPr>
          <w:rFonts w:ascii="Arial" w:hAnsi="Arial" w:cs="Arial"/>
          <w:color w:val="0000FF"/>
          <w:kern w:val="32"/>
          <w:sz w:val="22"/>
          <w:szCs w:val="22"/>
        </w:rPr>
      </w:pPr>
    </w:p>
    <w:p w14:paraId="2B7F045F" w14:textId="77777777" w:rsidR="0084197F" w:rsidRPr="005B7F2E" w:rsidRDefault="0084197F" w:rsidP="004652FD">
      <w:pPr>
        <w:rPr>
          <w:rFonts w:ascii="Arial" w:hAnsi="Arial" w:cs="Arial"/>
          <w:color w:val="0000FF"/>
          <w:kern w:val="32"/>
          <w:sz w:val="22"/>
          <w:szCs w:val="22"/>
        </w:rPr>
      </w:pPr>
    </w:p>
    <w:p w14:paraId="42D775F8" w14:textId="77777777" w:rsidR="004652FD" w:rsidRPr="005B7F2E" w:rsidRDefault="004652FD" w:rsidP="005C6AE5">
      <w:pPr>
        <w:keepNext/>
        <w:keepLines/>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double-blinded, </w:t>
      </w:r>
      <w:r w:rsidRPr="005B7F2E">
        <w:rPr>
          <w:rFonts w:ascii="Arial" w:hAnsi="Arial" w:cs="Arial"/>
          <w:b/>
          <w:i/>
          <w:iCs/>
          <w:color w:val="0000FF"/>
          <w:kern w:val="32"/>
          <w:sz w:val="22"/>
          <w:szCs w:val="22"/>
        </w:rPr>
        <w:t>insert the following, or modify for single-blind</w:t>
      </w:r>
      <w:r w:rsidRPr="005B7F2E">
        <w:rPr>
          <w:rFonts w:ascii="Arial" w:hAnsi="Arial" w:cs="Arial"/>
          <w:b/>
          <w:i/>
          <w:color w:val="0000FF"/>
          <w:kern w:val="32"/>
          <w:sz w:val="22"/>
          <w:szCs w:val="22"/>
        </w:rPr>
        <w:t>:</w:t>
      </w:r>
    </w:p>
    <w:p w14:paraId="5ED5938B" w14:textId="5962F072" w:rsidR="004652FD" w:rsidRPr="005B7F2E" w:rsidRDefault="00817685" w:rsidP="005C6AE5">
      <w:pPr>
        <w:keepNext/>
        <w:keepLines/>
        <w:rPr>
          <w:rFonts w:ascii="Arial" w:hAnsi="Arial" w:cs="Arial"/>
          <w:iCs/>
          <w:color w:val="0000FF"/>
          <w:kern w:val="32"/>
          <w:sz w:val="22"/>
          <w:szCs w:val="22"/>
        </w:rPr>
      </w:pPr>
      <w:r>
        <w:rPr>
          <w:rFonts w:ascii="Arial" w:hAnsi="Arial" w:cs="Arial"/>
          <w:iCs/>
          <w:color w:val="0000FF"/>
          <w:kern w:val="32"/>
          <w:sz w:val="22"/>
          <w:szCs w:val="22"/>
        </w:rPr>
        <w:t>N</w:t>
      </w:r>
      <w:r w:rsidR="004652FD" w:rsidRPr="005B7F2E">
        <w:rPr>
          <w:rFonts w:ascii="Arial" w:hAnsi="Arial" w:cs="Arial"/>
          <w:iCs/>
          <w:color w:val="0000FF"/>
          <w:kern w:val="32"/>
          <w:sz w:val="22"/>
          <w:szCs w:val="22"/>
        </w:rPr>
        <w:t xml:space="preserve">either you nor your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004652FD" w:rsidRPr="005B7F2E">
        <w:rPr>
          <w:rFonts w:ascii="Arial" w:hAnsi="Arial" w:cs="Arial"/>
          <w:iCs/>
          <w:color w:val="0000FF"/>
          <w:kern w:val="32"/>
          <w:sz w:val="22"/>
          <w:szCs w:val="22"/>
        </w:rPr>
        <w:t xml:space="preserve">can know which drug you will get until the </w:t>
      </w:r>
      <w:r w:rsidR="00E77DD2">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is over. A computer program chooses which group you are in, and the pills (infusion, </w:t>
      </w:r>
      <w:proofErr w:type="spellStart"/>
      <w:r w:rsidR="004652FD" w:rsidRPr="005B7F2E">
        <w:rPr>
          <w:rFonts w:ascii="Arial" w:hAnsi="Arial" w:cs="Arial"/>
          <w:iCs/>
          <w:color w:val="0000FF"/>
          <w:kern w:val="32"/>
          <w:sz w:val="22"/>
          <w:szCs w:val="22"/>
        </w:rPr>
        <w:t>etc</w:t>
      </w:r>
      <w:proofErr w:type="spellEnd"/>
      <w:r w:rsidR="004652FD" w:rsidRPr="005B7F2E">
        <w:rPr>
          <w:rFonts w:ascii="Arial" w:hAnsi="Arial" w:cs="Arial"/>
          <w:iCs/>
          <w:color w:val="0000FF"/>
          <w:kern w:val="32"/>
          <w:sz w:val="22"/>
          <w:szCs w:val="22"/>
        </w:rPr>
        <w:t xml:space="preserve">) in each group will look the same. In an emergency, your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004652FD" w:rsidRPr="005B7F2E">
        <w:rPr>
          <w:rFonts w:ascii="Arial" w:hAnsi="Arial" w:cs="Arial"/>
          <w:iCs/>
          <w:color w:val="0000FF"/>
          <w:kern w:val="32"/>
          <w:sz w:val="22"/>
          <w:szCs w:val="22"/>
        </w:rPr>
        <w:t>can find out which drug you are taking.</w:t>
      </w:r>
    </w:p>
    <w:p w14:paraId="428A1D47" w14:textId="77777777" w:rsidR="00ED367D" w:rsidRDefault="00ED367D" w:rsidP="00ED367D">
      <w:pPr>
        <w:pStyle w:val="TextTi12"/>
        <w:spacing w:after="0" w:line="240" w:lineRule="auto"/>
        <w:jc w:val="left"/>
        <w:rPr>
          <w:rFonts w:ascii="Arial" w:hAnsi="Arial" w:cs="Arial"/>
          <w:i/>
          <w:sz w:val="22"/>
          <w:szCs w:val="22"/>
        </w:rPr>
      </w:pPr>
    </w:p>
    <w:p w14:paraId="47920835" w14:textId="77777777" w:rsidR="00ED367D" w:rsidRPr="005B7F2E" w:rsidRDefault="00ED367D" w:rsidP="00ED367D">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due to blinding of project</w:t>
      </w:r>
    </w:p>
    <w:p w14:paraId="4851A3CF" w14:textId="1687BDF2" w:rsidR="00ED367D" w:rsidRPr="00EB47D6" w:rsidRDefault="00ED367D" w:rsidP="00ED367D">
      <w:pPr>
        <w:pStyle w:val="subhead0"/>
        <w:keepNext w:val="0"/>
        <w:keepLines/>
        <w:rPr>
          <w:b w:val="0"/>
          <w:u w:val="none"/>
        </w:rPr>
      </w:pPr>
      <w:r>
        <w:rPr>
          <w:b w:val="0"/>
          <w:u w:val="none"/>
        </w:rPr>
        <w:t xml:space="preserve">If you join this project, you will be given </w:t>
      </w:r>
      <w:r w:rsidRPr="00600BE2">
        <w:rPr>
          <w:b w:val="0"/>
          <w:color w:val="0000FF"/>
          <w:u w:val="none"/>
        </w:rPr>
        <w:t>one of two [or three, etc.] [drugs / interventions]</w:t>
      </w:r>
      <w:r w:rsidRPr="00600BE2">
        <w:rPr>
          <w:b w:val="0"/>
          <w:u w:val="none"/>
        </w:rPr>
        <w:t xml:space="preserve"> without knowing exactly which one (a “blinded” project). If you ask to see your health records during this “blinded” project, the research team cannot tell you which </w:t>
      </w:r>
      <w:r w:rsidRPr="00600BE2">
        <w:rPr>
          <w:b w:val="0"/>
          <w:color w:val="0000FF"/>
          <w:u w:val="none"/>
        </w:rPr>
        <w:t>[drug / intervention]</w:t>
      </w:r>
      <w:r w:rsidRPr="00600BE2">
        <w:rPr>
          <w:b w:val="0"/>
          <w:u w:val="none"/>
        </w:rPr>
        <w:t xml:space="preserve"> you are being given. This is because the research team also remains “blinded” about which </w:t>
      </w:r>
      <w:r w:rsidRPr="00600BE2">
        <w:rPr>
          <w:b w:val="0"/>
          <w:color w:val="0000FF"/>
          <w:u w:val="none"/>
        </w:rPr>
        <w:t>[drug / intervention]</w:t>
      </w:r>
      <w:r w:rsidRPr="00600BE2">
        <w:rPr>
          <w:b w:val="0"/>
          <w:u w:val="none"/>
        </w:rPr>
        <w:t xml:space="preserve"> the sponsor has randomly assigned to you. You would have to wait until the time given below. We cannot do the project unless you agree. However, if the blinded information is needed </w:t>
      </w:r>
      <w:r w:rsidRPr="00EB47D6">
        <w:rPr>
          <w:b w:val="0"/>
          <w:u w:val="none"/>
        </w:rPr>
        <w:t xml:space="preserve">to treat you, it will be provided to the </w:t>
      </w:r>
      <w:r w:rsidR="00A11819" w:rsidRPr="00A11819">
        <w:rPr>
          <w:b w:val="0"/>
          <w:bCs/>
          <w:color w:val="0000FF"/>
          <w:u w:val="none"/>
        </w:rPr>
        <w:t>&lt;researcher/ research doctor/ research director&gt;</w:t>
      </w:r>
      <w:r w:rsidRPr="00A11819">
        <w:rPr>
          <w:b w:val="0"/>
          <w:bCs/>
          <w:u w:val="none"/>
        </w:rPr>
        <w:t>.</w:t>
      </w:r>
    </w:p>
    <w:p w14:paraId="7F060BC5" w14:textId="77777777" w:rsidR="00ED367D" w:rsidRPr="00EB47D6" w:rsidRDefault="00ED367D" w:rsidP="00ED367D">
      <w:pPr>
        <w:pStyle w:val="subhead0"/>
        <w:keepNext w:val="0"/>
        <w:keepLines/>
        <w:numPr>
          <w:ilvl w:val="0"/>
          <w:numId w:val="38"/>
        </w:numPr>
        <w:rPr>
          <w:b w:val="0"/>
          <w:u w:val="none"/>
        </w:rPr>
      </w:pPr>
      <w:r w:rsidRPr="00EB47D6">
        <w:rPr>
          <w:b w:val="0"/>
          <w:u w:val="none"/>
        </w:rPr>
        <w:lastRenderedPageBreak/>
        <w:t xml:space="preserve">What are the blinded options? </w:t>
      </w:r>
      <w:r w:rsidRPr="00EB47D6">
        <w:rPr>
          <w:b w:val="0"/>
          <w:color w:val="0000FF"/>
          <w:u w:val="none"/>
        </w:rPr>
        <w:t>You will get one of these drugs/interventions: ____</w:t>
      </w:r>
      <w:r w:rsidRPr="00EB47D6">
        <w:rPr>
          <w:b w:val="0"/>
          <w:u w:val="none"/>
        </w:rPr>
        <w:t xml:space="preserve"> </w:t>
      </w:r>
    </w:p>
    <w:p w14:paraId="25FE8106" w14:textId="77777777" w:rsidR="004652FD" w:rsidRPr="00ED367D" w:rsidRDefault="00ED367D" w:rsidP="00ED367D">
      <w:pPr>
        <w:pStyle w:val="subhead0"/>
        <w:keepNext w:val="0"/>
        <w:keepLines/>
        <w:numPr>
          <w:ilvl w:val="0"/>
          <w:numId w:val="38"/>
        </w:numPr>
        <w:rPr>
          <w:b w:val="0"/>
          <w:u w:val="none"/>
        </w:rPr>
      </w:pPr>
      <w:r w:rsidRPr="00EB47D6">
        <w:rPr>
          <w:b w:val="0"/>
          <w:u w:val="none"/>
        </w:rPr>
        <w:t xml:space="preserve">When can you find out which </w:t>
      </w:r>
      <w:r w:rsidRPr="00EB47D6">
        <w:rPr>
          <w:b w:val="0"/>
          <w:color w:val="0000FF"/>
          <w:u w:val="none"/>
        </w:rPr>
        <w:t xml:space="preserve">[drug / intervention] </w:t>
      </w:r>
      <w:r w:rsidRPr="00EB47D6">
        <w:rPr>
          <w:b w:val="0"/>
          <w:u w:val="none"/>
        </w:rPr>
        <w:t xml:space="preserve">you were given? </w:t>
      </w:r>
      <w:r w:rsidRPr="00EB47D6">
        <w:rPr>
          <w:b w:val="0"/>
          <w:color w:val="0000FF"/>
          <w:u w:val="none"/>
        </w:rPr>
        <w:t>[You can find out in [state in weeks / months from the start of the project, or as a date.]</w:t>
      </w:r>
    </w:p>
    <w:p w14:paraId="34061C3B" w14:textId="77777777" w:rsidR="004C1E1E" w:rsidRPr="005B7F2E" w:rsidRDefault="004C1E1E" w:rsidP="004C1E1E">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bookmarkStart w:id="8" w:name="_Hlk57103159"/>
      <w:r>
        <w:rPr>
          <w:rFonts w:ascii="Arial" w:hAnsi="Arial" w:cs="Arial"/>
          <w:b/>
          <w:i/>
          <w:color w:val="0000FF"/>
          <w:sz w:val="22"/>
          <w:szCs w:val="22"/>
          <w:lang w:val="en"/>
        </w:rPr>
        <w:t>Insert this section if you wish to provide subjects with information about key-coding:</w:t>
      </w:r>
    </w:p>
    <w:p w14:paraId="6975D421" w14:textId="0F21F457" w:rsidR="004C1E1E" w:rsidRPr="001106B1" w:rsidRDefault="004C1E1E" w:rsidP="004C1E1E">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0F1962">
        <w:rPr>
          <w:rFonts w:ascii="Arial" w:hAnsi="Arial" w:cs="Arial"/>
          <w:color w:val="0000FF"/>
          <w:sz w:val="22"/>
          <w:szCs w:val="22"/>
          <w:lang w:val="en-GB"/>
        </w:rPr>
        <w:t>]</w:t>
      </w:r>
      <w:r>
        <w:rPr>
          <w:rFonts w:ascii="Arial" w:hAnsi="Arial" w:cs="Arial"/>
          <w:color w:val="0000FF"/>
          <w:sz w:val="22"/>
          <w:szCs w:val="22"/>
          <w:lang w:val="en-GB"/>
        </w:rPr>
        <w:t xml:space="preserve">, 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Pr>
          <w:rFonts w:ascii="Arial" w:hAnsi="Arial" w:cs="Arial"/>
          <w:color w:val="0000FF"/>
          <w:sz w:val="22"/>
          <w:szCs w:val="22"/>
          <w:lang w:val="en-GB"/>
        </w:rPr>
        <w:t xml:space="preserve">will use your unique code instead of other information that could easily identify you. </w:t>
      </w:r>
    </w:p>
    <w:p w14:paraId="6857E7E1" w14:textId="77777777" w:rsidR="004C1E1E" w:rsidRPr="001106B1" w:rsidRDefault="004C1E1E" w:rsidP="004C1E1E">
      <w:pPr>
        <w:rPr>
          <w:rFonts w:ascii="Arial" w:hAnsi="Arial" w:cs="Arial"/>
          <w:color w:val="0000FF"/>
          <w:sz w:val="22"/>
          <w:szCs w:val="22"/>
          <w:lang w:val="en-GB"/>
        </w:rPr>
      </w:pPr>
    </w:p>
    <w:p w14:paraId="0F67802D" w14:textId="60878767" w:rsidR="004C1E1E" w:rsidRDefault="004C1E1E" w:rsidP="004C1E1E">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10AD053C" w14:textId="77777777" w:rsidR="004C1E1E" w:rsidRPr="001106B1" w:rsidRDefault="004C1E1E" w:rsidP="004C1E1E">
      <w:pPr>
        <w:rPr>
          <w:rFonts w:ascii="Arial" w:hAnsi="Arial" w:cs="Arial"/>
          <w:color w:val="0000FF"/>
          <w:sz w:val="22"/>
          <w:szCs w:val="22"/>
          <w:lang w:val="en-GB"/>
        </w:rPr>
      </w:pPr>
    </w:p>
    <w:p w14:paraId="58AE7BD4" w14:textId="77777777" w:rsidR="004C1E1E" w:rsidRDefault="004C1E1E" w:rsidP="004C1E1E">
      <w:pPr>
        <w:rPr>
          <w:rFonts w:ascii="Arial" w:hAnsi="Arial" w:cs="Arial"/>
          <w:color w:val="0000FF"/>
          <w:sz w:val="22"/>
          <w:szCs w:val="22"/>
          <w:lang w:val="en-GB"/>
        </w:rPr>
      </w:pPr>
      <w:r w:rsidRPr="001106B1">
        <w:rPr>
          <w:rFonts w:ascii="Arial" w:hAnsi="Arial" w:cs="Arial"/>
          <w:color w:val="0000FF"/>
          <w:sz w:val="22"/>
          <w:szCs w:val="22"/>
          <w:lang w:val="en-GB"/>
        </w:rPr>
        <w:t xml:space="preserve">Some study data will identify you (such as medical records), and the ways this data may be used and shared is described </w:t>
      </w:r>
      <w:r>
        <w:rPr>
          <w:rFonts w:ascii="Arial" w:hAnsi="Arial" w:cs="Arial"/>
          <w:color w:val="0000FF"/>
          <w:sz w:val="22"/>
          <w:szCs w:val="22"/>
          <w:lang w:val="en-GB"/>
        </w:rPr>
        <w:t>later in this form.</w:t>
      </w:r>
    </w:p>
    <w:bookmarkEnd w:id="8"/>
    <w:p w14:paraId="72AF75DE" w14:textId="77777777" w:rsidR="004C1E1E" w:rsidRDefault="004C1E1E" w:rsidP="006E767C">
      <w:pPr>
        <w:pStyle w:val="TextTi12"/>
        <w:spacing w:after="0" w:line="240" w:lineRule="auto"/>
        <w:jc w:val="left"/>
        <w:rPr>
          <w:rFonts w:ascii="Arial" w:hAnsi="Arial" w:cs="Arial"/>
          <w:b/>
          <w:color w:val="0000FF"/>
          <w:sz w:val="22"/>
          <w:szCs w:val="22"/>
          <w:u w:val="single"/>
        </w:rPr>
      </w:pPr>
    </w:p>
    <w:p w14:paraId="2FA891C8" w14:textId="43641CBE" w:rsidR="006A40F3" w:rsidRPr="005B7F2E" w:rsidRDefault="006A40F3" w:rsidP="006E767C">
      <w:pPr>
        <w:pStyle w:val="TextTi12"/>
        <w:spacing w:after="0" w:line="240" w:lineRule="auto"/>
        <w:jc w:val="left"/>
        <w:rPr>
          <w:rFonts w:ascii="Arial" w:hAnsi="Arial" w:cs="Arial"/>
          <w:b/>
          <w:color w:val="0000FF"/>
          <w:sz w:val="22"/>
          <w:szCs w:val="22"/>
        </w:rPr>
      </w:pPr>
      <w:r w:rsidRPr="005B7F2E">
        <w:rPr>
          <w:rFonts w:ascii="Arial" w:hAnsi="Arial" w:cs="Arial"/>
          <w:b/>
          <w:color w:val="0000FF"/>
          <w:sz w:val="22"/>
          <w:szCs w:val="22"/>
          <w:u w:val="single"/>
        </w:rPr>
        <w:t>Summary of Procedures</w:t>
      </w:r>
      <w:r w:rsidRPr="005B7F2E">
        <w:rPr>
          <w:rFonts w:ascii="Arial" w:hAnsi="Arial" w:cs="Arial"/>
          <w:b/>
          <w:color w:val="0000FF"/>
          <w:sz w:val="22"/>
          <w:szCs w:val="22"/>
        </w:rPr>
        <w:t>:</w:t>
      </w:r>
    </w:p>
    <w:p w14:paraId="70ED6DE2" w14:textId="4DC4918A" w:rsidR="006A40F3" w:rsidRPr="005B7F2E" w:rsidRDefault="006A40F3" w:rsidP="006A40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Provide a summary of procedures</w:t>
      </w:r>
      <w:r w:rsidR="001C3FCF">
        <w:rPr>
          <w:rFonts w:ascii="Arial" w:hAnsi="Arial" w:cs="Arial"/>
          <w:b/>
          <w:i/>
          <w:color w:val="0000FF"/>
          <w:kern w:val="32"/>
          <w:sz w:val="22"/>
          <w:szCs w:val="22"/>
        </w:rPr>
        <w:t>, including what is for research purposes versus clinical purposes</w:t>
      </w:r>
    </w:p>
    <w:p w14:paraId="5F9D7B33" w14:textId="77777777" w:rsidR="00E21842" w:rsidRPr="005B7F2E" w:rsidRDefault="00E21842" w:rsidP="00473C0D">
      <w:pPr>
        <w:pStyle w:val="TextTi12"/>
        <w:spacing w:after="0" w:line="240" w:lineRule="auto"/>
        <w:jc w:val="left"/>
        <w:rPr>
          <w:rFonts w:ascii="Arial" w:hAnsi="Arial" w:cs="Arial"/>
          <w:i/>
          <w:sz w:val="22"/>
          <w:szCs w:val="22"/>
        </w:rPr>
      </w:pPr>
    </w:p>
    <w:p w14:paraId="378C365C" w14:textId="58FBBF03"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9"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3832B7">
        <w:rPr>
          <w:rFonts w:ascii="Arial" w:hAnsi="Arial" w:cs="Arial"/>
          <w:b/>
          <w:i/>
          <w:color w:val="0000FF"/>
          <w:sz w:val="22"/>
          <w:szCs w:val="22"/>
        </w:rPr>
        <w:t>Versiti</w:t>
      </w:r>
      <w:proofErr w:type="spellEnd"/>
      <w:r w:rsidR="003832B7">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p w14:paraId="190E314E" w14:textId="6218A812" w:rsidR="000F7179" w:rsidRPr="005B7F2E" w:rsidRDefault="000F7179" w:rsidP="000F7179">
      <w:pPr>
        <w:pStyle w:val="TextTi12"/>
        <w:spacing w:after="0" w:line="240" w:lineRule="auto"/>
        <w:jc w:val="left"/>
        <w:rPr>
          <w:rFonts w:ascii="Arial" w:hAnsi="Arial" w:cs="Arial"/>
          <w:color w:val="0000FF"/>
          <w:sz w:val="22"/>
          <w:szCs w:val="22"/>
        </w:rPr>
      </w:pPr>
      <w:bookmarkStart w:id="10" w:name="_Hlk504134423"/>
      <w:bookmarkEnd w:id="9"/>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369684170"/>
          <w:lock w:val="contentLocked"/>
          <w:placeholder>
            <w:docPart w:val="923072C19970487194DA1E953EB009CC"/>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3832B7">
        <w:rPr>
          <w:rFonts w:ascii="Arial" w:hAnsi="Arial" w:cs="Arial"/>
          <w:color w:val="0000FF"/>
          <w:sz w:val="22"/>
          <w:szCs w:val="22"/>
        </w:rPr>
        <w:t>Versiti</w:t>
      </w:r>
      <w:proofErr w:type="spellEnd"/>
      <w:r w:rsidR="003832B7">
        <w:rPr>
          <w:rFonts w:ascii="Arial" w:hAnsi="Arial" w:cs="Arial"/>
          <w:color w:val="0000FF"/>
          <w:sz w:val="22"/>
          <w:szCs w:val="22"/>
        </w:rPr>
        <w:t>, Inc.</w:t>
      </w:r>
      <w:r w:rsidR="00A71D1A" w:rsidRPr="005B7F2E">
        <w:rPr>
          <w:rFonts w:ascii="Arial" w:hAnsi="Arial" w:cs="Arial"/>
          <w:color w:val="0000FF"/>
          <w:sz w:val="22"/>
          <w:szCs w:val="22"/>
        </w:rPr>
        <w:t>/we</w:t>
      </w:r>
      <w:r w:rsidRPr="005B7F2E">
        <w:rPr>
          <w:rFonts w:ascii="Arial" w:hAnsi="Arial" w:cs="Arial"/>
          <w:color w:val="0000FF"/>
          <w:sz w:val="22"/>
          <w:szCs w:val="22"/>
        </w:rPr>
        <w:t xml:space="preserve"> </w:t>
      </w:r>
      <w:r w:rsidR="003B413B" w:rsidRPr="005B7F2E">
        <w:rPr>
          <w:rFonts w:ascii="Arial" w:hAnsi="Arial" w:cs="Arial"/>
          <w:color w:val="0000FF"/>
          <w:sz w:val="22"/>
          <w:szCs w:val="22"/>
        </w:rPr>
        <w:t>will/</w:t>
      </w:r>
      <w:r w:rsidRPr="005B7F2E">
        <w:rPr>
          <w:rFonts w:ascii="Arial" w:hAnsi="Arial" w:cs="Arial"/>
          <w:color w:val="0000FF"/>
          <w:sz w:val="22"/>
          <w:szCs w:val="22"/>
        </w:rPr>
        <w:t>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743943933"/>
          <w:lock w:val="contentLocked"/>
          <w:placeholder>
            <w:docPart w:val="923072C19970487194DA1E953EB009CC"/>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w:t>
      </w:r>
      <w:r w:rsidR="00A71D1A" w:rsidRPr="005B7F2E">
        <w:rPr>
          <w:rFonts w:ascii="Arial" w:hAnsi="Arial" w:cs="Arial"/>
          <w:sz w:val="22"/>
          <w:szCs w:val="22"/>
        </w:rPr>
        <w:t xml:space="preserve">blood </w:t>
      </w:r>
      <w:r w:rsidRPr="005B7F2E">
        <w:rPr>
          <w:rFonts w:ascii="Arial" w:hAnsi="Arial" w:cs="Arial"/>
          <w:sz w:val="22"/>
          <w:szCs w:val="22"/>
        </w:rPr>
        <w:t xml:space="preserve">test will be released to </w:t>
      </w:r>
      <w:proofErr w:type="spellStart"/>
      <w:r w:rsidR="003832B7">
        <w:rPr>
          <w:rFonts w:ascii="Arial" w:hAnsi="Arial" w:cs="Arial"/>
          <w:color w:val="0000FF"/>
          <w:sz w:val="22"/>
          <w:szCs w:val="22"/>
        </w:rPr>
        <w:t>Versiti</w:t>
      </w:r>
      <w:proofErr w:type="spellEnd"/>
      <w:r w:rsidR="003832B7">
        <w:rPr>
          <w:rFonts w:ascii="Arial" w:hAnsi="Arial" w:cs="Arial"/>
          <w:color w:val="0000FF"/>
          <w:sz w:val="22"/>
          <w:szCs w:val="22"/>
        </w:rPr>
        <w:t>, Inc.</w:t>
      </w:r>
      <w:r w:rsidRPr="005B7F2E">
        <w:rPr>
          <w:rFonts w:ascii="Arial" w:hAnsi="Arial" w:cs="Arial"/>
          <w:color w:val="0000FF"/>
          <w:sz w:val="22"/>
          <w:szCs w:val="22"/>
        </w:rPr>
        <w:t xml:space="preserve"> physicians and their assistants</w:t>
      </w:r>
      <w:r w:rsidR="00A71D1A" w:rsidRPr="005B7F2E">
        <w:rPr>
          <w:rFonts w:ascii="Arial" w:hAnsi="Arial" w:cs="Arial"/>
          <w:color w:val="0000FF"/>
          <w:sz w:val="22"/>
          <w:szCs w:val="22"/>
        </w:rPr>
        <w:t>/ &lt;&lt;insert appropriate parties&gt;&gt;</w:t>
      </w:r>
      <w:r w:rsidRPr="005B7F2E">
        <w:rPr>
          <w:rFonts w:ascii="Arial" w:hAnsi="Arial" w:cs="Arial"/>
          <w:color w:val="0000FF"/>
          <w:sz w:val="22"/>
          <w:szCs w:val="22"/>
        </w:rPr>
        <w:t>. Abnormal test results of active military personnel will be forwarded to the military medical authority of the base to which you are assigned, as required by the Department of Defense.</w:t>
      </w:r>
      <w:bookmarkEnd w:id="10"/>
    </w:p>
    <w:p w14:paraId="5086348F" w14:textId="77777777" w:rsidR="000F7179" w:rsidRDefault="000F7179" w:rsidP="000F7179">
      <w:pPr>
        <w:pStyle w:val="TextTi12"/>
        <w:spacing w:after="0" w:line="240" w:lineRule="auto"/>
        <w:jc w:val="left"/>
        <w:rPr>
          <w:rFonts w:ascii="Arial" w:hAnsi="Arial" w:cs="Arial"/>
          <w:sz w:val="22"/>
          <w:szCs w:val="22"/>
        </w:rPr>
      </w:pPr>
    </w:p>
    <w:p w14:paraId="479B26C5" w14:textId="77777777" w:rsidR="00EB5092" w:rsidRPr="00EA3A7C" w:rsidRDefault="00EB5092" w:rsidP="00EB5092">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EA3A7C">
        <w:rPr>
          <w:rFonts w:ascii="Arial" w:hAnsi="Arial" w:cs="Arial"/>
          <w:b/>
          <w:i/>
          <w:color w:val="0000FF"/>
          <w:kern w:val="32"/>
          <w:sz w:val="22"/>
          <w:szCs w:val="22"/>
        </w:rPr>
        <w:t>Include any state-specific or institution-specific laws or rules that may apply to this project (i.e. infectious disease reporting, etc.)</w:t>
      </w:r>
    </w:p>
    <w:p w14:paraId="262B1EB9" w14:textId="77777777" w:rsidR="00EB5092" w:rsidRPr="00DD0200" w:rsidRDefault="00266870" w:rsidP="000F7179">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w:t>
      </w:r>
      <w:r w:rsidR="00EB5092" w:rsidRPr="00DD0200">
        <w:rPr>
          <w:rFonts w:ascii="Arial" w:hAnsi="Arial" w:cs="Arial"/>
          <w:i/>
          <w:color w:val="76923C" w:themeColor="accent3" w:themeShade="BF"/>
          <w:sz w:val="22"/>
          <w:szCs w:val="22"/>
        </w:rPr>
        <w:t>Insert local context applicable to this project.</w:t>
      </w:r>
    </w:p>
    <w:p w14:paraId="5F4659CD" w14:textId="77777777" w:rsidR="00160868" w:rsidRPr="00DD0200" w:rsidRDefault="00160868" w:rsidP="000F7179">
      <w:pPr>
        <w:pStyle w:val="TextTi12"/>
        <w:spacing w:after="0" w:line="240" w:lineRule="auto"/>
        <w:jc w:val="left"/>
        <w:rPr>
          <w:rFonts w:ascii="Arial" w:hAnsi="Arial" w:cs="Arial"/>
          <w:i/>
          <w:color w:val="76923C" w:themeColor="accent3" w:themeShade="BF"/>
          <w:sz w:val="22"/>
          <w:szCs w:val="22"/>
        </w:rPr>
      </w:pPr>
    </w:p>
    <w:p w14:paraId="28EFE8F6" w14:textId="77777777" w:rsidR="00160868" w:rsidRPr="00DD0200" w:rsidRDefault="00160868" w:rsidP="000F7179">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 xml:space="preserve">Please note – any local context information </w:t>
      </w:r>
      <w:r w:rsidR="00DC2E76" w:rsidRPr="00DD0200">
        <w:rPr>
          <w:rFonts w:ascii="Arial" w:hAnsi="Arial" w:cs="Arial"/>
          <w:i/>
          <w:color w:val="76923C" w:themeColor="accent3" w:themeShade="BF"/>
          <w:sz w:val="22"/>
          <w:szCs w:val="22"/>
        </w:rPr>
        <w:t xml:space="preserve">for which equivalent language is </w:t>
      </w:r>
      <w:r w:rsidR="0055479A" w:rsidRPr="00DD0200">
        <w:rPr>
          <w:rFonts w:ascii="Arial" w:hAnsi="Arial" w:cs="Arial"/>
          <w:i/>
          <w:color w:val="76923C" w:themeColor="accent3" w:themeShade="BF"/>
          <w:sz w:val="22"/>
          <w:szCs w:val="22"/>
        </w:rPr>
        <w:t xml:space="preserve">present in </w:t>
      </w:r>
      <w:r w:rsidRPr="00DD0200">
        <w:rPr>
          <w:rFonts w:ascii="Arial" w:hAnsi="Arial" w:cs="Arial"/>
          <w:i/>
          <w:color w:val="76923C" w:themeColor="accent3" w:themeShade="BF"/>
          <w:sz w:val="22"/>
          <w:szCs w:val="22"/>
        </w:rPr>
        <w:t>MCW’s template language in other areas of the consent form should not be inserted here.</w:t>
      </w:r>
      <w:r w:rsidR="00266870" w:rsidRPr="00DD0200">
        <w:rPr>
          <w:rFonts w:ascii="Arial" w:hAnsi="Arial" w:cs="Arial"/>
          <w:i/>
          <w:color w:val="76923C" w:themeColor="accent3" w:themeShade="BF"/>
          <w:sz w:val="22"/>
          <w:szCs w:val="22"/>
        </w:rPr>
        <w:t>]</w:t>
      </w:r>
    </w:p>
    <w:p w14:paraId="16C8F6E4" w14:textId="77777777" w:rsidR="00EB5092" w:rsidRPr="005B7F2E" w:rsidRDefault="00EB5092" w:rsidP="000F7179">
      <w:pPr>
        <w:pStyle w:val="TextTi12"/>
        <w:spacing w:after="0" w:line="240" w:lineRule="auto"/>
        <w:jc w:val="left"/>
        <w:rPr>
          <w:rFonts w:ascii="Arial" w:hAnsi="Arial" w:cs="Arial"/>
          <w:sz w:val="22"/>
          <w:szCs w:val="22"/>
        </w:rPr>
      </w:pPr>
    </w:p>
    <w:p w14:paraId="36B45448" w14:textId="333A4826"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lastRenderedPageBreak/>
        <w:t xml:space="preserve">Include the following if </w:t>
      </w:r>
      <w:r w:rsidR="007E1FB0">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7E1FB0">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3F1224A0" w14:textId="77777777" w:rsidR="00D76A2A" w:rsidRPr="005B7F2E" w:rsidRDefault="00D76A2A" w:rsidP="0016466A">
      <w:pPr>
        <w:rPr>
          <w:rFonts w:ascii="Arial" w:hAnsi="Arial" w:cs="Arial"/>
          <w:b/>
          <w:sz w:val="22"/>
          <w:szCs w:val="22"/>
          <w:u w:val="single"/>
        </w:rPr>
      </w:pPr>
    </w:p>
    <w:p w14:paraId="3613D921" w14:textId="77777777" w:rsidR="0016466A" w:rsidRPr="00A440F5" w:rsidRDefault="0016466A" w:rsidP="00FE6190">
      <w:pPr>
        <w:pStyle w:val="subhead0"/>
        <w:rPr>
          <w:u w:val="none"/>
        </w:rPr>
      </w:pPr>
      <w:r w:rsidRPr="00A440F5">
        <w:rPr>
          <w:u w:val="none"/>
        </w:rPr>
        <w:t>GENETIC TESTING</w:t>
      </w:r>
    </w:p>
    <w:bookmarkStart w:id="11" w:name="_Hlk504134454"/>
    <w:p w14:paraId="327D9A03" w14:textId="39FBF41E" w:rsidR="0016466A" w:rsidRPr="005B7F2E" w:rsidRDefault="00BF2EFA" w:rsidP="0016466A">
      <w:pPr>
        <w:rPr>
          <w:rFonts w:ascii="Arial" w:hAnsi="Arial" w:cs="Arial"/>
          <w:sz w:val="22"/>
          <w:szCs w:val="22"/>
        </w:rPr>
      </w:pPr>
      <w:sdt>
        <w:sdtPr>
          <w:rPr>
            <w:rFonts w:ascii="Arial" w:hAnsi="Arial" w:cs="Arial"/>
            <w:sz w:val="22"/>
            <w:szCs w:val="22"/>
          </w:rPr>
          <w:id w:val="-622691307"/>
          <w:lock w:val="contentLocked"/>
          <w:placeholder>
            <w:docPart w:val="923072C19970487194DA1E953EB009CC"/>
          </w:placeholder>
          <w15:color w:val="FFFFFF"/>
        </w:sdtPr>
        <w:sdtEndPr/>
        <w:sdtContent>
          <w:r w:rsidR="0016466A" w:rsidRPr="005B7F2E">
            <w:rPr>
              <w:rFonts w:ascii="Arial" w:hAnsi="Arial" w:cs="Arial"/>
              <w:sz w:val="22"/>
              <w:szCs w:val="22"/>
            </w:rPr>
            <w:t xml:space="preserve">In this </w:t>
          </w:r>
          <w:r w:rsidR="005A79E9">
            <w:rPr>
              <w:rFonts w:ascii="Arial" w:hAnsi="Arial" w:cs="Arial"/>
              <w:sz w:val="22"/>
              <w:szCs w:val="22"/>
            </w:rPr>
            <w:t>project</w:t>
          </w:r>
          <w:r w:rsidR="0016466A" w:rsidRPr="005B7F2E">
            <w:rPr>
              <w:rFonts w:ascii="Arial" w:hAnsi="Arial" w:cs="Arial"/>
              <w:sz w:val="22"/>
              <w:szCs w:val="22"/>
            </w:rPr>
            <w:t>, we will do genetic testing on your</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w:t>
      </w:r>
      <w:r w:rsidR="003B2420">
        <w:rPr>
          <w:rFonts w:ascii="Arial" w:hAnsi="Arial" w:cs="Arial"/>
          <w:color w:val="3333FF"/>
          <w:sz w:val="22"/>
          <w:szCs w:val="22"/>
        </w:rPr>
        <w:t>specify</w:t>
      </w:r>
      <w:r w:rsidR="0016466A" w:rsidRPr="005B7F2E">
        <w:rPr>
          <w:rFonts w:ascii="Arial" w:hAnsi="Arial" w:cs="Arial"/>
          <w:color w:val="3333FF"/>
          <w:sz w:val="22"/>
          <w:szCs w:val="22"/>
        </w:rPr>
        <w:t xml:space="preserve"> </w:t>
      </w:r>
      <w:r w:rsidR="003B2420">
        <w:rPr>
          <w:rFonts w:ascii="Arial" w:hAnsi="Arial" w:cs="Arial"/>
          <w:color w:val="3333FF"/>
          <w:sz w:val="22"/>
          <w:szCs w:val="22"/>
        </w:rPr>
        <w:t>bio</w:t>
      </w:r>
      <w:r w:rsidR="0016466A" w:rsidRPr="005B7F2E">
        <w:rPr>
          <w:rFonts w:ascii="Arial" w:hAnsi="Arial" w:cs="Arial"/>
          <w:color w:val="3333FF"/>
          <w:sz w:val="22"/>
          <w:szCs w:val="22"/>
        </w:rPr>
        <w:t>specimen</w:t>
      </w:r>
      <w:r w:rsidR="003B2420">
        <w:rPr>
          <w:rFonts w:ascii="Arial" w:hAnsi="Arial" w:cs="Arial"/>
          <w:color w:val="3333FF"/>
          <w:sz w:val="22"/>
          <w:szCs w:val="22"/>
        </w:rPr>
        <w:t>(s)</w:t>
      </w:r>
      <w:r w:rsidR="0016466A" w:rsidRPr="00E77DD2">
        <w:rPr>
          <w:rFonts w:ascii="Arial" w:hAnsi="Arial" w:cs="Arial"/>
          <w:color w:val="0000FF"/>
          <w:sz w:val="22"/>
          <w:szCs w:val="22"/>
        </w:rPr>
        <w:t xml:space="preserve">&gt;. </w:t>
      </w:r>
      <w:r w:rsidR="00A24271" w:rsidRPr="00E77DD2">
        <w:rPr>
          <w:rFonts w:ascii="Arial" w:hAnsi="Arial" w:cs="Arial"/>
          <w:color w:val="0000FF"/>
          <w:sz w:val="22"/>
          <w:szCs w:val="22"/>
        </w:rPr>
        <w:t xml:space="preserve">Whole genome sequencing </w:t>
      </w:r>
      <w:r w:rsidR="00F60178">
        <w:rPr>
          <w:rFonts w:ascii="Arial" w:hAnsi="Arial" w:cs="Arial"/>
          <w:color w:val="0000FF"/>
          <w:sz w:val="22"/>
          <w:szCs w:val="22"/>
        </w:rPr>
        <w:t>may/</w:t>
      </w:r>
      <w:r w:rsidR="00A24271" w:rsidRPr="00E77DD2">
        <w:rPr>
          <w:rFonts w:ascii="Arial" w:hAnsi="Arial" w:cs="Arial"/>
          <w:color w:val="0000FF"/>
          <w:sz w:val="22"/>
          <w:szCs w:val="22"/>
        </w:rPr>
        <w:t xml:space="preserve">will be included as part of the genetic testing for this research. </w:t>
      </w:r>
      <w:sdt>
        <w:sdtPr>
          <w:rPr>
            <w:rFonts w:ascii="Arial" w:hAnsi="Arial" w:cs="Arial"/>
            <w:color w:val="0000FF"/>
            <w:sz w:val="22"/>
            <w:szCs w:val="22"/>
          </w:rPr>
          <w:id w:val="-1205554091"/>
          <w:lock w:val="contentLocked"/>
          <w:placeholder>
            <w:docPart w:val="923072C19970487194DA1E953EB009CC"/>
          </w:placeholder>
          <w15:color w:val="FFFFFF"/>
        </w:sdtPr>
        <w:sdtEndPr>
          <w:rPr>
            <w:color w:val="auto"/>
          </w:rPr>
        </w:sdtEndPr>
        <w:sdtContent>
          <w:r w:rsidR="0016466A" w:rsidRPr="005B7F2E">
            <w:rPr>
              <w:rFonts w:ascii="Arial" w:hAnsi="Arial" w:cs="Arial"/>
              <w:sz w:val="22"/>
              <w:szCs w:val="22"/>
            </w:rPr>
            <w:t>This will be collected</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&lt;identify method and timeframe&gt;</w:t>
      </w:r>
      <w:r w:rsidR="0016466A" w:rsidRPr="005B7F2E">
        <w:rPr>
          <w:rFonts w:ascii="Arial" w:hAnsi="Arial" w:cs="Arial"/>
          <w:sz w:val="22"/>
          <w:szCs w:val="22"/>
        </w:rPr>
        <w:t xml:space="preserve">. </w:t>
      </w:r>
      <w:sdt>
        <w:sdtPr>
          <w:rPr>
            <w:rFonts w:ascii="Arial" w:hAnsi="Arial" w:cs="Arial"/>
            <w:sz w:val="22"/>
            <w:szCs w:val="22"/>
          </w:rPr>
          <w:id w:val="-1706475312"/>
          <w:lock w:val="contentLocked"/>
          <w:placeholder>
            <w:docPart w:val="923072C19970487194DA1E953EB009CC"/>
          </w:placeholder>
          <w15:color w:val="FFFFFF"/>
        </w:sdtPr>
        <w:sdtEndPr/>
        <w:sdtContent>
          <w:r w:rsidR="0016466A" w:rsidRPr="005B7F2E">
            <w:rPr>
              <w:rFonts w:ascii="Arial" w:hAnsi="Arial" w:cs="Arial"/>
              <w:sz w:val="22"/>
              <w:szCs w:val="22"/>
            </w:rPr>
            <w:t>Genetic testing will be done because</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&lt;include reason for genetic testing&gt;.</w:t>
      </w:r>
      <w:r w:rsidR="003832B7">
        <w:rPr>
          <w:rFonts w:ascii="Arial" w:hAnsi="Arial" w:cs="Arial"/>
          <w:color w:val="3333FF"/>
          <w:sz w:val="22"/>
          <w:szCs w:val="22"/>
        </w:rPr>
        <w:t xml:space="preserve"> [insert additional information regarding specific genetic testing occurring in the project.]</w:t>
      </w:r>
    </w:p>
    <w:p w14:paraId="178A2275" w14:textId="77777777" w:rsidR="0016466A" w:rsidRPr="005B7F2E" w:rsidRDefault="0016466A" w:rsidP="0016466A">
      <w:pPr>
        <w:rPr>
          <w:rFonts w:ascii="Arial" w:hAnsi="Arial" w:cs="Arial"/>
          <w:sz w:val="22"/>
          <w:szCs w:val="22"/>
        </w:rPr>
      </w:pPr>
    </w:p>
    <w:p w14:paraId="2958B347" w14:textId="77777777" w:rsidR="0016466A" w:rsidRPr="005B7F2E" w:rsidRDefault="00BF2EFA" w:rsidP="0016466A">
      <w:pPr>
        <w:rPr>
          <w:rFonts w:ascii="Arial" w:hAnsi="Arial" w:cs="Arial"/>
          <w:sz w:val="22"/>
          <w:szCs w:val="22"/>
        </w:rPr>
      </w:pPr>
      <w:sdt>
        <w:sdtPr>
          <w:rPr>
            <w:rFonts w:ascii="Arial" w:hAnsi="Arial" w:cs="Arial"/>
            <w:sz w:val="22"/>
            <w:szCs w:val="22"/>
          </w:rPr>
          <w:id w:val="-387642117"/>
          <w:lock w:val="contentLocked"/>
          <w:placeholder>
            <w:docPart w:val="923072C19970487194DA1E953EB009CC"/>
          </w:placeholder>
          <w15:color w:val="FFFFFF"/>
        </w:sdtPr>
        <w:sdtEndPr/>
        <w:sdtContent>
          <w:r w:rsidR="0016466A" w:rsidRPr="005B7F2E">
            <w:rPr>
              <w:rFonts w:ascii="Arial" w:hAnsi="Arial" w:cs="Arial"/>
              <w:sz w:val="22"/>
              <w:szCs w:val="22"/>
            </w:rPr>
            <w:t xml:space="preserve">This genetic </w:t>
          </w:r>
          <w:r w:rsidR="00E77DD2">
            <w:rPr>
              <w:rFonts w:ascii="Arial" w:hAnsi="Arial" w:cs="Arial"/>
              <w:sz w:val="22"/>
              <w:szCs w:val="22"/>
            </w:rPr>
            <w:t>testing</w:t>
          </w:r>
          <w:r w:rsidR="0016466A"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16466A" w:rsidRPr="005B7F2E">
        <w:rPr>
          <w:rFonts w:ascii="Arial" w:hAnsi="Arial" w:cs="Arial"/>
          <w:sz w:val="22"/>
          <w:szCs w:val="22"/>
        </w:rPr>
        <w:t xml:space="preserve"> </w:t>
      </w:r>
    </w:p>
    <w:p w14:paraId="4AE27D4A" w14:textId="77777777" w:rsidR="0016466A" w:rsidRPr="005B7F2E" w:rsidRDefault="0016466A" w:rsidP="0016466A">
      <w:pPr>
        <w:rPr>
          <w:rFonts w:ascii="Arial" w:hAnsi="Arial" w:cs="Arial"/>
          <w:b/>
          <w:sz w:val="22"/>
          <w:szCs w:val="22"/>
          <w:u w:val="single"/>
        </w:rPr>
      </w:pPr>
    </w:p>
    <w:p w14:paraId="017651C5" w14:textId="11D0E583" w:rsidR="003B2420" w:rsidRPr="005B7F2E" w:rsidRDefault="003B2420" w:rsidP="003B2420">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12" w:name="_Hlk57103260"/>
      <w:r>
        <w:rPr>
          <w:rFonts w:ascii="Arial" w:hAnsi="Arial" w:cs="Arial"/>
          <w:b/>
          <w:i/>
          <w:color w:val="0000CC"/>
          <w:sz w:val="22"/>
          <w:szCs w:val="22"/>
        </w:rPr>
        <w:t xml:space="preserve">Include the appropriate option based on the level of identification. </w:t>
      </w:r>
    </w:p>
    <w:bookmarkEnd w:id="12"/>
    <w:p w14:paraId="4583C0C9" w14:textId="4198E3A8" w:rsidR="0035233A" w:rsidRDefault="0016466A" w:rsidP="0016466A">
      <w:pPr>
        <w:rPr>
          <w:rFonts w:ascii="Arial" w:hAnsi="Arial" w:cs="Arial"/>
          <w:sz w:val="22"/>
          <w:szCs w:val="22"/>
        </w:rPr>
      </w:pPr>
      <w:r w:rsidRPr="005B7F2E">
        <w:rPr>
          <w:rFonts w:ascii="Arial" w:hAnsi="Arial" w:cs="Arial"/>
          <w:color w:val="0000CC"/>
          <w:sz w:val="22"/>
          <w:szCs w:val="22"/>
        </w:rPr>
        <w:t xml:space="preserve">Information that can identify you </w:t>
      </w:r>
      <w:r w:rsidR="002F2424" w:rsidRPr="005B7F2E">
        <w:rPr>
          <w:rFonts w:ascii="Arial" w:hAnsi="Arial" w:cs="Arial"/>
          <w:color w:val="0000CC"/>
          <w:sz w:val="22"/>
          <w:szCs w:val="22"/>
        </w:rPr>
        <w:t>[</w:t>
      </w:r>
      <w:r w:rsidRPr="005B7F2E">
        <w:rPr>
          <w:rFonts w:ascii="Arial" w:hAnsi="Arial" w:cs="Arial"/>
          <w:color w:val="0000CC"/>
          <w:sz w:val="22"/>
          <w:szCs w:val="22"/>
        </w:rPr>
        <w:t>will</w:t>
      </w:r>
      <w:r w:rsidR="00034605" w:rsidRPr="005B7F2E">
        <w:rPr>
          <w:rFonts w:ascii="Arial" w:hAnsi="Arial" w:cs="Arial"/>
          <w:color w:val="0000CC"/>
          <w:sz w:val="22"/>
          <w:szCs w:val="22"/>
        </w:rPr>
        <w:t xml:space="preserve"> / will not</w:t>
      </w:r>
      <w:r w:rsidR="002F2424" w:rsidRPr="005B7F2E">
        <w:rPr>
          <w:rFonts w:ascii="Arial" w:hAnsi="Arial" w:cs="Arial"/>
          <w:color w:val="0000CC"/>
          <w:sz w:val="22"/>
          <w:szCs w:val="22"/>
        </w:rPr>
        <w:t>]</w:t>
      </w:r>
      <w:r w:rsidR="00034605" w:rsidRPr="005B7F2E">
        <w:rPr>
          <w:rFonts w:ascii="Arial" w:hAnsi="Arial" w:cs="Arial"/>
          <w:color w:val="0000CC"/>
          <w:sz w:val="22"/>
          <w:szCs w:val="22"/>
        </w:rPr>
        <w:t xml:space="preserve"> </w:t>
      </w:r>
      <w:r w:rsidRPr="005B7F2E">
        <w:rPr>
          <w:rFonts w:ascii="Arial" w:hAnsi="Arial" w:cs="Arial"/>
          <w:color w:val="0000CC"/>
          <w:sz w:val="22"/>
          <w:szCs w:val="22"/>
        </w:rPr>
        <w:t>be attached to your &lt;</w:t>
      </w:r>
      <w:r w:rsidR="003B2420">
        <w:rPr>
          <w:rFonts w:ascii="Arial" w:hAnsi="Arial" w:cs="Arial"/>
          <w:color w:val="0000CC"/>
          <w:sz w:val="22"/>
          <w:szCs w:val="22"/>
        </w:rPr>
        <w:t>specify</w:t>
      </w:r>
      <w:r w:rsidRPr="005B7F2E">
        <w:rPr>
          <w:rFonts w:ascii="Arial" w:hAnsi="Arial" w:cs="Arial"/>
          <w:color w:val="0000CC"/>
          <w:sz w:val="22"/>
          <w:szCs w:val="22"/>
        </w:rPr>
        <w:t xml:space="preserve"> </w:t>
      </w:r>
      <w:r w:rsidR="003B2420">
        <w:rPr>
          <w:rFonts w:ascii="Arial" w:hAnsi="Arial" w:cs="Arial"/>
          <w:color w:val="0000CC"/>
          <w:sz w:val="22"/>
          <w:szCs w:val="22"/>
        </w:rPr>
        <w:t>bio</w:t>
      </w:r>
      <w:r w:rsidRPr="005B7F2E">
        <w:rPr>
          <w:rFonts w:ascii="Arial" w:hAnsi="Arial" w:cs="Arial"/>
          <w:color w:val="0000CC"/>
          <w:sz w:val="22"/>
          <w:szCs w:val="22"/>
        </w:rPr>
        <w:t>specimen</w:t>
      </w:r>
      <w:r w:rsidR="003B2420">
        <w:rPr>
          <w:rFonts w:ascii="Arial" w:hAnsi="Arial" w:cs="Arial"/>
          <w:color w:val="0000CC"/>
          <w:sz w:val="22"/>
          <w:szCs w:val="22"/>
        </w:rPr>
        <w:t>(s)</w:t>
      </w:r>
      <w:r w:rsidRPr="005B7F2E">
        <w:rPr>
          <w:rFonts w:ascii="Arial" w:hAnsi="Arial" w:cs="Arial"/>
          <w:color w:val="0000CC"/>
          <w:sz w:val="22"/>
          <w:szCs w:val="22"/>
        </w:rPr>
        <w:t>&gt;</w:t>
      </w:r>
      <w:r w:rsidR="003B2420">
        <w:rPr>
          <w:rFonts w:ascii="Arial" w:hAnsi="Arial" w:cs="Arial"/>
          <w:color w:val="0000CC"/>
          <w:sz w:val="22"/>
          <w:szCs w:val="22"/>
        </w:rPr>
        <w:t xml:space="preserve"> // </w:t>
      </w:r>
      <w:bookmarkStart w:id="13" w:name="_Hlk57103296"/>
      <w:r w:rsidR="003B2420">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3"/>
      <w:r w:rsidRPr="005B7F2E">
        <w:rPr>
          <w:rFonts w:ascii="Arial" w:hAnsi="Arial" w:cs="Arial"/>
          <w:color w:val="0000CC"/>
          <w:sz w:val="22"/>
          <w:szCs w:val="22"/>
        </w:rPr>
        <w:t xml:space="preserve">. </w:t>
      </w:r>
      <w:sdt>
        <w:sdtPr>
          <w:rPr>
            <w:rFonts w:ascii="Arial" w:hAnsi="Arial" w:cs="Arial"/>
            <w:color w:val="0000CC"/>
            <w:sz w:val="22"/>
            <w:szCs w:val="22"/>
          </w:rPr>
          <w:id w:val="1179937635"/>
          <w:lock w:val="contentLocked"/>
          <w:placeholder>
            <w:docPart w:val="923072C19970487194DA1E953EB009CC"/>
          </w:placeholder>
          <w15:color w:val="FFFFFF"/>
        </w:sdtPr>
        <w:sdtEndPr>
          <w:rPr>
            <w:color w:val="auto"/>
          </w:rPr>
        </w:sdtEndPr>
        <w:sdtContent>
          <w:r w:rsidRPr="005B7F2E">
            <w:rPr>
              <w:rFonts w:ascii="Arial" w:hAnsi="Arial" w:cs="Arial"/>
              <w:sz w:val="22"/>
              <w:szCs w:val="22"/>
            </w:rPr>
            <w:t xml:space="preserve">The </w:t>
          </w:r>
          <w:r w:rsidR="00FF4CEB">
            <w:rPr>
              <w:rFonts w:ascii="Arial" w:hAnsi="Arial" w:cs="Arial"/>
              <w:sz w:val="22"/>
              <w:szCs w:val="22"/>
            </w:rPr>
            <w:t>re</w:t>
          </w:r>
          <w:r w:rsidR="00027CCA">
            <w:rPr>
              <w:rFonts w:ascii="Arial" w:hAnsi="Arial" w:cs="Arial"/>
              <w:sz w:val="22"/>
              <w:szCs w:val="22"/>
            </w:rPr>
            <w:t>s</w:t>
          </w:r>
          <w:r w:rsidR="00FF4CEB">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6A87AEF7" w14:textId="77777777" w:rsidR="00C07F36" w:rsidRPr="005B7F2E" w:rsidRDefault="00C07F36" w:rsidP="0016466A">
      <w:pPr>
        <w:rPr>
          <w:rFonts w:ascii="Arial" w:hAnsi="Arial" w:cs="Arial"/>
          <w:sz w:val="22"/>
          <w:szCs w:val="22"/>
        </w:rPr>
      </w:pPr>
    </w:p>
    <w:sdt>
      <w:sdtPr>
        <w:rPr>
          <w:rFonts w:ascii="Arial" w:hAnsi="Arial" w:cs="Arial"/>
          <w:sz w:val="22"/>
          <w:szCs w:val="22"/>
        </w:rPr>
        <w:id w:val="540179436"/>
        <w:lock w:val="contentLocked"/>
        <w:placeholder>
          <w:docPart w:val="923072C19970487194DA1E953EB009CC"/>
        </w:placeholder>
        <w15:color w:val="FFFFFF"/>
      </w:sdtPr>
      <w:sdtEndPr/>
      <w:sdtContent>
        <w:p w14:paraId="725032A9" w14:textId="434D8387" w:rsidR="0016466A" w:rsidRPr="005B7F2E" w:rsidRDefault="0016466A" w:rsidP="0016466A">
          <w:pPr>
            <w:rPr>
              <w:rFonts w:ascii="Arial" w:hAnsi="Arial" w:cs="Arial"/>
              <w:color w:val="0000CC"/>
              <w:sz w:val="22"/>
              <w:szCs w:val="22"/>
            </w:rPr>
          </w:pPr>
          <w:r w:rsidRPr="005B7F2E">
            <w:rPr>
              <w:rFonts w:ascii="Arial" w:hAnsi="Arial" w:cs="Arial"/>
              <w:sz w:val="22"/>
              <w:szCs w:val="22"/>
            </w:rPr>
            <w:t xml:space="preserve">It is against federal law </w:t>
          </w:r>
          <w:r w:rsidR="00A9713B" w:rsidRPr="005B7F2E">
            <w:rPr>
              <w:rFonts w:ascii="Arial" w:hAnsi="Arial" w:cs="Arial"/>
              <w:sz w:val="22"/>
              <w:szCs w:val="22"/>
            </w:rPr>
            <w:t>(</w:t>
          </w:r>
          <w:r w:rsidR="00A9713B">
            <w:rPr>
              <w:rFonts w:ascii="Arial" w:hAnsi="Arial" w:cs="Arial"/>
              <w:sz w:val="22"/>
              <w:szCs w:val="22"/>
            </w:rPr>
            <w:t xml:space="preserve">Genetic Information Nondiscrimination Act, or </w:t>
          </w:r>
          <w:r w:rsidR="00A9713B" w:rsidRPr="005B7F2E">
            <w:rPr>
              <w:rFonts w:ascii="Arial" w:hAnsi="Arial" w:cs="Arial"/>
              <w:sz w:val="22"/>
              <w:szCs w:val="22"/>
            </w:rPr>
            <w:t>GINA)</w:t>
          </w:r>
          <w:r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w:t>
          </w:r>
        </w:p>
      </w:sdtContent>
    </w:sdt>
    <w:p w14:paraId="5BA5D9C6" w14:textId="77777777" w:rsidR="0016466A" w:rsidRPr="005B7F2E" w:rsidRDefault="0016466A" w:rsidP="0016466A">
      <w:pPr>
        <w:rPr>
          <w:rFonts w:ascii="Arial" w:hAnsi="Arial" w:cs="Arial"/>
          <w:color w:val="3333FF"/>
          <w:sz w:val="22"/>
          <w:szCs w:val="22"/>
        </w:rPr>
      </w:pPr>
    </w:p>
    <w:p w14:paraId="04A0706E" w14:textId="06BC4ACE" w:rsidR="0016466A" w:rsidRPr="00A440F5" w:rsidRDefault="0016466A" w:rsidP="00FE6190">
      <w:pPr>
        <w:pStyle w:val="subhead0"/>
        <w:rPr>
          <w:u w:val="none"/>
        </w:rPr>
      </w:pPr>
      <w:r w:rsidRPr="00A440F5">
        <w:rPr>
          <w:u w:val="none"/>
        </w:rPr>
        <w:t xml:space="preserve">My decision about the genetic </w:t>
      </w:r>
      <w:r w:rsidR="00FF4CEB">
        <w:rPr>
          <w:u w:val="none"/>
        </w:rPr>
        <w:t>research</w:t>
      </w:r>
      <w:r w:rsidR="00A9713B">
        <w:rPr>
          <w:u w:val="none"/>
        </w:rPr>
        <w:t xml:space="preserve"> </w:t>
      </w:r>
      <w:r w:rsidR="00A9713B" w:rsidRPr="00074636">
        <w:rPr>
          <w:color w:val="0000FF"/>
          <w:u w:val="none"/>
        </w:rPr>
        <w:t>[</w:t>
      </w:r>
      <w:r w:rsidR="00A9713B" w:rsidRPr="00074636">
        <w:rPr>
          <w:i/>
          <w:iCs/>
          <w:color w:val="0000FF"/>
          <w:u w:val="none"/>
        </w:rPr>
        <w:t>This section may be removed only if genetic testing is a mandatory aspect of the project.</w:t>
      </w:r>
      <w:r w:rsidR="00A9713B" w:rsidRPr="00074636">
        <w:rPr>
          <w:color w:val="0000FF"/>
          <w:u w:val="none"/>
        </w:rPr>
        <w:t>]</w:t>
      </w:r>
    </w:p>
    <w:p w14:paraId="1A05CF54" w14:textId="1004A63E" w:rsidR="0016466A" w:rsidRPr="005B7F2E" w:rsidRDefault="0016466A" w:rsidP="0016466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w:t>
      </w:r>
      <w:r w:rsidR="00FF4CEB" w:rsidRPr="00FF4CEB">
        <w:rPr>
          <w:rFonts w:ascii="Arial" w:hAnsi="Arial" w:cs="Arial"/>
          <w:b/>
          <w:i/>
          <w:color w:val="0000FF"/>
          <w:sz w:val="22"/>
          <w:szCs w:val="22"/>
          <w:lang w:eastAsia="de-DE"/>
        </w:rPr>
        <w:t>project</w:t>
      </w:r>
      <w:r w:rsidRPr="00FF4CEB">
        <w:rPr>
          <w:rFonts w:ascii="Arial" w:hAnsi="Arial" w:cs="Arial"/>
          <w:b/>
          <w:i/>
          <w:color w:val="0000FF"/>
          <w:sz w:val="22"/>
          <w:szCs w:val="22"/>
          <w:lang w:eastAsia="de-DE"/>
        </w:rPr>
        <w:t xml:space="preserve">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ED2231">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6BEF9929" w14:textId="77777777" w:rsidR="0016466A" w:rsidRPr="005B7F2E" w:rsidRDefault="0016466A" w:rsidP="0016466A">
      <w:pPr>
        <w:rPr>
          <w:rFonts w:ascii="Arial" w:hAnsi="Arial" w:cs="Arial"/>
          <w:i/>
          <w:sz w:val="22"/>
          <w:szCs w:val="22"/>
        </w:rPr>
      </w:pPr>
    </w:p>
    <w:p w14:paraId="64DB6193" w14:textId="1D6A5A9D" w:rsidR="00F137A8" w:rsidRPr="005B7F2E" w:rsidDel="00F137A8" w:rsidRDefault="00F137A8" w:rsidP="00F137A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F137A8" w:rsidRPr="005B7F2E" w14:paraId="2B994FF6" w14:textId="77777777" w:rsidTr="007D01D8">
        <w:trPr>
          <w:trHeight w:val="366"/>
        </w:trPr>
        <w:bookmarkStart w:id="14" w:name="_Hlk153198872" w:displacedByCustomXml="next"/>
        <w:sdt>
          <w:sdtPr>
            <w:rPr>
              <w:rFonts w:ascii="Arial" w:hAnsi="Arial" w:cs="Arial"/>
              <w:sz w:val="22"/>
              <w:szCs w:val="22"/>
            </w:rPr>
            <w:id w:val="272059603"/>
            <w:lock w:val="contentLocked"/>
            <w:placeholder>
              <w:docPart w:val="A3DC3000C2EB4D96B280134DEE965630"/>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4F3B28CE" w14:textId="77777777" w:rsidR="00F137A8" w:rsidRPr="005B7F2E" w:rsidRDefault="00F137A8" w:rsidP="007D01D8">
                <w:pPr>
                  <w:rPr>
                    <w:rFonts w:ascii="Arial" w:hAnsi="Arial" w:cs="Arial"/>
                    <w:sz w:val="22"/>
                    <w:szCs w:val="22"/>
                  </w:rPr>
                </w:pPr>
                <w:r>
                  <w:rPr>
                    <w:rFonts w:ascii="Arial" w:hAnsi="Arial" w:cs="Arial"/>
                    <w:sz w:val="22"/>
                    <w:szCs w:val="22"/>
                  </w:rPr>
                  <w:t>Initial next to the appropriate statement(s) to indicate your decision</w:t>
                </w:r>
              </w:p>
            </w:tc>
          </w:sdtContent>
        </w:sdt>
      </w:tr>
      <w:tr w:rsidR="00F137A8" w:rsidRPr="005B7F2E" w14:paraId="59CF3227"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339D6423" w14:textId="77777777" w:rsidR="00F137A8" w:rsidRPr="00F73E8E" w:rsidRDefault="00F137A8"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547228761"/>
              <w:lock w:val="contentLocked"/>
              <w:placeholder>
                <w:docPart w:val="A3DC3000C2EB4D96B280134DEE965630"/>
              </w:placeholder>
            </w:sdtPr>
            <w:sdtEndPr/>
            <w:sdtContent>
              <w:p w14:paraId="38176F67" w14:textId="77777777" w:rsidR="00F137A8" w:rsidRPr="00F73E8E" w:rsidRDefault="00F137A8"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76199057" w14:textId="77777777" w:rsidR="00F137A8" w:rsidRDefault="00BF2EFA" w:rsidP="007D01D8">
            <w:pPr>
              <w:rPr>
                <w:rFonts w:ascii="Arial" w:hAnsi="Arial" w:cs="Arial"/>
                <w:sz w:val="22"/>
                <w:szCs w:val="22"/>
              </w:rPr>
            </w:pPr>
            <w:sdt>
              <w:sdtPr>
                <w:rPr>
                  <w:rFonts w:ascii="Arial" w:hAnsi="Arial" w:cs="Arial"/>
                  <w:sz w:val="22"/>
                  <w:szCs w:val="22"/>
                </w:rPr>
                <w:id w:val="1772125092"/>
                <w:lock w:val="contentLocked"/>
                <w:placeholder>
                  <w:docPart w:val="A3DC3000C2EB4D96B280134DEE965630"/>
                </w:placeholder>
              </w:sdtPr>
              <w:sdtEndPr/>
              <w:sdtContent>
                <w:r w:rsidR="00F137A8">
                  <w:rPr>
                    <w:rFonts w:ascii="Arial" w:hAnsi="Arial" w:cs="Arial"/>
                    <w:sz w:val="22"/>
                    <w:szCs w:val="22"/>
                  </w:rPr>
                  <w:t>I do not want genetic testing done on my</w:t>
                </w:r>
              </w:sdtContent>
            </w:sdt>
            <w:r w:rsidR="00F137A8">
              <w:rPr>
                <w:rFonts w:ascii="Arial" w:hAnsi="Arial" w:cs="Arial"/>
                <w:sz w:val="22"/>
                <w:szCs w:val="22"/>
              </w:rPr>
              <w:t xml:space="preserve"> </w:t>
            </w:r>
            <w:r w:rsidR="00F137A8" w:rsidRPr="00F73E8E">
              <w:rPr>
                <w:rFonts w:ascii="Arial" w:hAnsi="Arial" w:cs="Arial"/>
                <w:color w:val="0000FF"/>
                <w:sz w:val="22"/>
                <w:szCs w:val="22"/>
              </w:rPr>
              <w:t xml:space="preserve">&lt;blood or specimen&gt; </w:t>
            </w:r>
            <w:sdt>
              <w:sdtPr>
                <w:rPr>
                  <w:rFonts w:ascii="Arial" w:hAnsi="Arial" w:cs="Arial"/>
                  <w:color w:val="0000FF"/>
                  <w:sz w:val="22"/>
                  <w:szCs w:val="22"/>
                </w:rPr>
                <w:id w:val="295487167"/>
                <w:lock w:val="contentLocked"/>
                <w:placeholder>
                  <w:docPart w:val="A3DC3000C2EB4D96B280134DEE965630"/>
                </w:placeholder>
              </w:sdtPr>
              <w:sdtEndPr>
                <w:rPr>
                  <w:color w:val="auto"/>
                </w:rPr>
              </w:sdtEndPr>
              <w:sdtContent>
                <w:r w:rsidR="00F137A8">
                  <w:rPr>
                    <w:rFonts w:ascii="Arial" w:hAnsi="Arial" w:cs="Arial"/>
                    <w:sz w:val="22"/>
                    <w:szCs w:val="22"/>
                  </w:rPr>
                  <w:t>in this project. This means I can still participate in the project.</w:t>
                </w:r>
              </w:sdtContent>
            </w:sdt>
            <w:r w:rsidR="00F137A8">
              <w:rPr>
                <w:rFonts w:ascii="Arial" w:hAnsi="Arial" w:cs="Arial"/>
                <w:sz w:val="22"/>
                <w:szCs w:val="22"/>
              </w:rPr>
              <w:t xml:space="preserve"> </w:t>
            </w:r>
          </w:p>
          <w:p w14:paraId="4DC35636" w14:textId="77777777" w:rsidR="00F137A8" w:rsidRPr="00F73E8E" w:rsidRDefault="00F137A8" w:rsidP="007D01D8">
            <w:pPr>
              <w:rPr>
                <w:rFonts w:ascii="Arial" w:hAnsi="Arial" w:cs="Arial"/>
                <w:sz w:val="22"/>
                <w:szCs w:val="22"/>
              </w:rPr>
            </w:pPr>
          </w:p>
        </w:tc>
      </w:tr>
      <w:tr w:rsidR="00F137A8" w:rsidRPr="005B7F2E" w14:paraId="3C32B9D6" w14:textId="77777777" w:rsidTr="007D01D8">
        <w:trPr>
          <w:trHeight w:val="233"/>
        </w:trPr>
        <w:tc>
          <w:tcPr>
            <w:tcW w:w="1425" w:type="dxa"/>
            <w:tcBorders>
              <w:left w:val="single" w:sz="12" w:space="0" w:color="auto"/>
              <w:right w:val="single" w:sz="12" w:space="0" w:color="auto"/>
            </w:tcBorders>
            <w:shd w:val="clear" w:color="auto" w:fill="auto"/>
          </w:tcPr>
          <w:p w14:paraId="7CC3E884" w14:textId="77777777" w:rsidR="00F137A8" w:rsidRPr="00F73E8E" w:rsidRDefault="00F137A8" w:rsidP="007D01D8">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200093275"/>
              <w:lock w:val="contentLocked"/>
              <w:placeholder>
                <w:docPart w:val="A3DC3000C2EB4D96B280134DEE965630"/>
              </w:placeholder>
            </w:sdtPr>
            <w:sdtEndPr/>
            <w:sdtContent>
              <w:p w14:paraId="02BC14CE" w14:textId="77777777" w:rsidR="00F137A8" w:rsidRPr="00F73E8E" w:rsidRDefault="00F137A8"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0476D844" w14:textId="77777777" w:rsidR="00F137A8" w:rsidRDefault="00BF2EFA" w:rsidP="007D01D8">
            <w:pPr>
              <w:rPr>
                <w:rFonts w:ascii="Arial" w:hAnsi="Arial" w:cs="Arial"/>
                <w:sz w:val="22"/>
                <w:szCs w:val="22"/>
              </w:rPr>
            </w:pPr>
            <w:sdt>
              <w:sdtPr>
                <w:rPr>
                  <w:rFonts w:ascii="Arial" w:hAnsi="Arial" w:cs="Arial"/>
                  <w:sz w:val="22"/>
                  <w:szCs w:val="22"/>
                </w:rPr>
                <w:id w:val="-1161075761"/>
                <w:lock w:val="contentLocked"/>
                <w:placeholder>
                  <w:docPart w:val="A3DC3000C2EB4D96B280134DEE965630"/>
                </w:placeholder>
              </w:sdtPr>
              <w:sdtEndPr/>
              <w:sdtContent>
                <w:r w:rsidR="00F137A8">
                  <w:rPr>
                    <w:rFonts w:ascii="Arial" w:hAnsi="Arial" w:cs="Arial"/>
                    <w:sz w:val="22"/>
                    <w:szCs w:val="22"/>
                  </w:rPr>
                  <w:t>I agree to have genetic testing done on my</w:t>
                </w:r>
              </w:sdtContent>
            </w:sdt>
            <w:r w:rsidR="00F137A8">
              <w:rPr>
                <w:rFonts w:ascii="Arial" w:hAnsi="Arial" w:cs="Arial"/>
                <w:sz w:val="22"/>
                <w:szCs w:val="22"/>
              </w:rPr>
              <w:t xml:space="preserve"> </w:t>
            </w:r>
            <w:r w:rsidR="00F137A8" w:rsidRPr="00F73E8E">
              <w:rPr>
                <w:rFonts w:ascii="Arial" w:hAnsi="Arial" w:cs="Arial"/>
                <w:color w:val="0000FF"/>
                <w:sz w:val="22"/>
                <w:szCs w:val="22"/>
              </w:rPr>
              <w:t xml:space="preserve">&lt;blood or specimen&gt; </w:t>
            </w:r>
            <w:sdt>
              <w:sdtPr>
                <w:rPr>
                  <w:rFonts w:ascii="Arial" w:hAnsi="Arial" w:cs="Arial"/>
                  <w:color w:val="0000FF"/>
                  <w:sz w:val="22"/>
                  <w:szCs w:val="22"/>
                </w:rPr>
                <w:id w:val="384993894"/>
                <w:lock w:val="contentLocked"/>
                <w:placeholder>
                  <w:docPart w:val="A3DC3000C2EB4D96B280134DEE965630"/>
                </w:placeholder>
              </w:sdtPr>
              <w:sdtEndPr>
                <w:rPr>
                  <w:color w:val="auto"/>
                </w:rPr>
              </w:sdtEndPr>
              <w:sdtContent>
                <w:r w:rsidR="00F137A8">
                  <w:rPr>
                    <w:rFonts w:ascii="Arial" w:hAnsi="Arial" w:cs="Arial"/>
                    <w:sz w:val="22"/>
                    <w:szCs w:val="22"/>
                  </w:rPr>
                  <w:t>in this project.</w:t>
                </w:r>
              </w:sdtContent>
            </w:sdt>
          </w:p>
          <w:p w14:paraId="5E53495F" w14:textId="77777777" w:rsidR="00F137A8" w:rsidRPr="005B7F2E" w:rsidRDefault="00F137A8" w:rsidP="007D01D8">
            <w:pPr>
              <w:rPr>
                <w:rFonts w:ascii="Arial" w:hAnsi="Arial" w:cs="Arial"/>
                <w:sz w:val="22"/>
                <w:szCs w:val="22"/>
              </w:rPr>
            </w:pPr>
          </w:p>
        </w:tc>
      </w:tr>
      <w:tr w:rsidR="00F137A8" w:rsidRPr="005B7F2E" w14:paraId="043AF156"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01102CB9" w14:textId="77777777" w:rsidR="00F137A8" w:rsidRPr="00F73E8E" w:rsidRDefault="00F137A8" w:rsidP="007D01D8">
            <w:pPr>
              <w:rPr>
                <w:rFonts w:ascii="Arial" w:hAnsi="Arial" w:cs="Arial"/>
                <w:b/>
                <w:bCs/>
                <w:color w:val="D9D9D9" w:themeColor="background1" w:themeShade="D9"/>
                <w:sz w:val="22"/>
                <w:szCs w:val="22"/>
              </w:rPr>
            </w:pPr>
          </w:p>
          <w:p w14:paraId="649070D9" w14:textId="77777777" w:rsidR="00F137A8" w:rsidRPr="00F73E8E" w:rsidRDefault="00F137A8" w:rsidP="007D01D8">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14462527" w14:textId="50BE6FD6" w:rsidR="00F137A8" w:rsidRPr="00F73E8E" w:rsidRDefault="00F137A8" w:rsidP="007D01D8">
            <w:pPr>
              <w:rPr>
                <w:rFonts w:ascii="Arial" w:hAnsi="Arial" w:cs="Arial"/>
                <w:color w:val="0000FF"/>
                <w:sz w:val="22"/>
                <w:szCs w:val="22"/>
              </w:rPr>
            </w:pPr>
            <w:r w:rsidRPr="00F73E8E">
              <w:rPr>
                <w:rFonts w:ascii="Arial" w:hAnsi="Arial" w:cs="Arial"/>
                <w:color w:val="0000FF"/>
                <w:sz w:val="22"/>
                <w:szCs w:val="22"/>
              </w:rPr>
              <w:t xml:space="preserve">I give Dr. </w:t>
            </w:r>
            <w:r w:rsidRPr="00BF2EFA">
              <w:rPr>
                <w:rFonts w:ascii="Arial" w:hAnsi="Arial" w:cs="Arial"/>
                <w:color w:val="76923C" w:themeColor="accent3" w:themeShade="BF"/>
                <w:sz w:val="22"/>
                <w:szCs w:val="22"/>
              </w:rPr>
              <w:t xml:space="preserve">&lt;Site PI name&gt; </w:t>
            </w:r>
            <w:r w:rsidRPr="00F73E8E">
              <w:rPr>
                <w:rFonts w:ascii="Arial" w:hAnsi="Arial" w:cs="Arial"/>
                <w:color w:val="0000FF"/>
                <w:sz w:val="22"/>
                <w:szCs w:val="22"/>
              </w:rPr>
              <w:t>permission to give my genetic test results to: _____________________</w:t>
            </w:r>
          </w:p>
          <w:p w14:paraId="620C12D2" w14:textId="77777777" w:rsidR="00F137A8" w:rsidRDefault="00F137A8" w:rsidP="007D01D8">
            <w:pPr>
              <w:rPr>
                <w:rFonts w:ascii="Arial" w:hAnsi="Arial" w:cs="Arial"/>
                <w:sz w:val="22"/>
                <w:szCs w:val="22"/>
              </w:rPr>
            </w:pPr>
          </w:p>
        </w:tc>
      </w:tr>
      <w:bookmarkEnd w:id="14"/>
    </w:tbl>
    <w:p w14:paraId="560A9467" w14:textId="77777777" w:rsidR="0016466A" w:rsidRPr="005B7F2E" w:rsidRDefault="0016466A" w:rsidP="00F137A8">
      <w:pPr>
        <w:rPr>
          <w:rFonts w:ascii="Arial" w:hAnsi="Arial" w:cs="Arial"/>
          <w:sz w:val="22"/>
          <w:szCs w:val="22"/>
        </w:rPr>
      </w:pPr>
    </w:p>
    <w:p w14:paraId="6EEC230F" w14:textId="54074257" w:rsidR="0016466A" w:rsidRPr="005B7F2E" w:rsidRDefault="0016466A" w:rsidP="0016466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sidR="00FF4CEB">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ED2231">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7409E903" w14:textId="77777777" w:rsidR="0016466A" w:rsidRPr="005B7F2E" w:rsidRDefault="0016466A" w:rsidP="0016466A">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F137A8" w:rsidRPr="005B7F2E" w14:paraId="79B6DD67" w14:textId="77777777" w:rsidTr="007D01D8">
        <w:trPr>
          <w:trHeight w:val="366"/>
        </w:trPr>
        <w:tc>
          <w:tcPr>
            <w:tcW w:w="9330" w:type="dxa"/>
            <w:gridSpan w:val="2"/>
            <w:tcBorders>
              <w:top w:val="single" w:sz="12" w:space="0" w:color="auto"/>
              <w:left w:val="single" w:sz="12" w:space="0" w:color="auto"/>
              <w:bottom w:val="single" w:sz="4" w:space="0" w:color="auto"/>
              <w:right w:val="single" w:sz="12" w:space="0" w:color="auto"/>
            </w:tcBorders>
          </w:tcPr>
          <w:bookmarkStart w:id="15" w:name="_Hlk153198818" w:displacedByCustomXml="next"/>
          <w:sdt>
            <w:sdtPr>
              <w:rPr>
                <w:rFonts w:ascii="Arial" w:hAnsi="Arial" w:cs="Arial"/>
                <w:sz w:val="22"/>
                <w:szCs w:val="22"/>
              </w:rPr>
              <w:id w:val="319320451"/>
              <w:lock w:val="contentLocked"/>
              <w:placeholder>
                <w:docPart w:val="1CBEE9444D6843998B8D0DFD59B5FDC4"/>
              </w:placeholder>
            </w:sdtPr>
            <w:sdtEndPr/>
            <w:sdtContent>
              <w:p w14:paraId="1F6ED38F" w14:textId="77777777" w:rsidR="00F137A8" w:rsidRPr="005B7F2E" w:rsidRDefault="00F137A8" w:rsidP="007D01D8">
                <w:pPr>
                  <w:rPr>
                    <w:rFonts w:ascii="Arial" w:hAnsi="Arial" w:cs="Arial"/>
                    <w:sz w:val="22"/>
                    <w:szCs w:val="22"/>
                  </w:rPr>
                </w:pPr>
                <w:r>
                  <w:rPr>
                    <w:rFonts w:ascii="Arial" w:hAnsi="Arial" w:cs="Arial"/>
                    <w:sz w:val="22"/>
                    <w:szCs w:val="22"/>
                  </w:rPr>
                  <w:t>Initial next to the appropriate statement(s) to indicate your decision:</w:t>
                </w:r>
              </w:p>
            </w:sdtContent>
          </w:sdt>
        </w:tc>
      </w:tr>
      <w:tr w:rsidR="00F137A8" w:rsidRPr="005B7F2E" w14:paraId="5291C62A"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7758AB0E" w14:textId="77777777" w:rsidR="00F137A8" w:rsidRPr="00F73E8E" w:rsidRDefault="00F137A8"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1896803232"/>
              <w:lock w:val="contentLocked"/>
              <w:placeholder>
                <w:docPart w:val="1CBEE9444D6843998B8D0DFD59B5FDC4"/>
              </w:placeholder>
            </w:sdtPr>
            <w:sdtEndPr/>
            <w:sdtContent>
              <w:p w14:paraId="1FA734FE" w14:textId="77777777" w:rsidR="00F137A8" w:rsidRPr="00F73E8E" w:rsidRDefault="00F137A8"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6CA8C651" w14:textId="77777777" w:rsidR="00F137A8" w:rsidRDefault="00BF2EFA" w:rsidP="007D01D8">
            <w:pPr>
              <w:rPr>
                <w:rFonts w:ascii="Arial" w:hAnsi="Arial" w:cs="Arial"/>
                <w:sz w:val="22"/>
                <w:szCs w:val="22"/>
              </w:rPr>
            </w:pPr>
            <w:sdt>
              <w:sdtPr>
                <w:rPr>
                  <w:rFonts w:ascii="Arial" w:hAnsi="Arial" w:cs="Arial"/>
                  <w:sz w:val="22"/>
                  <w:szCs w:val="22"/>
                </w:rPr>
                <w:id w:val="1249157238"/>
                <w:lock w:val="contentLocked"/>
                <w:placeholder>
                  <w:docPart w:val="1CBEE9444D6843998B8D0DFD59B5FDC4"/>
                </w:placeholder>
              </w:sdtPr>
              <w:sdtEndPr/>
              <w:sdtContent>
                <w:r w:rsidR="00F137A8">
                  <w:rPr>
                    <w:rFonts w:ascii="Arial" w:hAnsi="Arial" w:cs="Arial"/>
                    <w:sz w:val="22"/>
                    <w:szCs w:val="22"/>
                  </w:rPr>
                  <w:t>I do not want genetic testing done on my</w:t>
                </w:r>
              </w:sdtContent>
            </w:sdt>
            <w:r w:rsidR="00F137A8">
              <w:rPr>
                <w:rFonts w:ascii="Arial" w:hAnsi="Arial" w:cs="Arial"/>
                <w:sz w:val="22"/>
                <w:szCs w:val="22"/>
              </w:rPr>
              <w:t xml:space="preserve"> </w:t>
            </w:r>
            <w:r w:rsidR="00F137A8" w:rsidRPr="00F73E8E">
              <w:rPr>
                <w:rFonts w:ascii="Arial" w:hAnsi="Arial" w:cs="Arial"/>
                <w:color w:val="0000FF"/>
                <w:sz w:val="22"/>
                <w:szCs w:val="22"/>
              </w:rPr>
              <w:t xml:space="preserve">&lt;blood or specimen&gt; </w:t>
            </w:r>
            <w:sdt>
              <w:sdtPr>
                <w:rPr>
                  <w:rFonts w:ascii="Arial" w:hAnsi="Arial" w:cs="Arial"/>
                  <w:color w:val="0000FF"/>
                  <w:sz w:val="22"/>
                  <w:szCs w:val="22"/>
                </w:rPr>
                <w:id w:val="1335573160"/>
                <w:lock w:val="contentLocked"/>
                <w:placeholder>
                  <w:docPart w:val="1CBEE9444D6843998B8D0DFD59B5FDC4"/>
                </w:placeholder>
              </w:sdtPr>
              <w:sdtEndPr>
                <w:rPr>
                  <w:color w:val="auto"/>
                </w:rPr>
              </w:sdtEndPr>
              <w:sdtContent>
                <w:r w:rsidR="00F137A8">
                  <w:rPr>
                    <w:rFonts w:ascii="Arial" w:hAnsi="Arial" w:cs="Arial"/>
                    <w:sz w:val="22"/>
                    <w:szCs w:val="22"/>
                  </w:rPr>
                  <w:t>in this project. This means I cannot participate in the project.</w:t>
                </w:r>
              </w:sdtContent>
            </w:sdt>
            <w:r w:rsidR="00F137A8">
              <w:rPr>
                <w:rFonts w:ascii="Arial" w:hAnsi="Arial" w:cs="Arial"/>
                <w:sz w:val="22"/>
                <w:szCs w:val="22"/>
              </w:rPr>
              <w:t xml:space="preserve"> </w:t>
            </w:r>
          </w:p>
          <w:p w14:paraId="21CD0DA9" w14:textId="367B2C87" w:rsidR="00F137A8" w:rsidRPr="00F73E8E" w:rsidRDefault="00BF2EFA" w:rsidP="007D01D8">
            <w:pPr>
              <w:rPr>
                <w:rFonts w:ascii="Arial" w:hAnsi="Arial" w:cs="Arial"/>
                <w:sz w:val="22"/>
                <w:szCs w:val="22"/>
              </w:rPr>
            </w:pPr>
            <w:sdt>
              <w:sdtPr>
                <w:rPr>
                  <w:rFonts w:ascii="Arial" w:hAnsi="Arial" w:cs="Arial"/>
                  <w:b/>
                  <w:bCs/>
                  <w:sz w:val="22"/>
                  <w:szCs w:val="22"/>
                </w:rPr>
                <w:id w:val="1804349280"/>
                <w:lock w:val="contentLocked"/>
                <w:placeholder>
                  <w:docPart w:val="1CBEE9444D6843998B8D0DFD59B5FDC4"/>
                </w:placeholder>
              </w:sdtPr>
              <w:sdtEndPr>
                <w:rPr>
                  <w:b w:val="0"/>
                  <w:bCs w:val="0"/>
                </w:rPr>
              </w:sdtEndPr>
              <w:sdtContent>
                <w:r w:rsidR="00F137A8">
                  <w:rPr>
                    <w:rFonts w:ascii="Arial" w:hAnsi="Arial" w:cs="Arial"/>
                    <w:b/>
                    <w:bCs/>
                    <w:sz w:val="22"/>
                    <w:szCs w:val="22"/>
                  </w:rPr>
                  <w:t xml:space="preserve">Stop here </w:t>
                </w:r>
                <w:r w:rsidR="00F137A8">
                  <w:rPr>
                    <w:rFonts w:ascii="Arial" w:hAnsi="Arial" w:cs="Arial"/>
                    <w:sz w:val="22"/>
                    <w:szCs w:val="22"/>
                  </w:rPr>
                  <w:t>and speak to</w:t>
                </w:r>
              </w:sdtContent>
            </w:sdt>
            <w:r w:rsidR="00F137A8">
              <w:rPr>
                <w:rFonts w:ascii="Arial" w:hAnsi="Arial" w:cs="Arial"/>
                <w:sz w:val="22"/>
                <w:szCs w:val="22"/>
              </w:rPr>
              <w:t xml:space="preserve"> </w:t>
            </w:r>
            <w:r w:rsidR="00F137A8" w:rsidRPr="00BF2EFA">
              <w:rPr>
                <w:rFonts w:ascii="Arial" w:hAnsi="Arial" w:cs="Arial"/>
                <w:color w:val="76923C" w:themeColor="accent3" w:themeShade="BF"/>
                <w:sz w:val="22"/>
                <w:szCs w:val="22"/>
              </w:rPr>
              <w:t>Dr. &lt;Site PI Name&gt;</w:t>
            </w:r>
            <w:r w:rsidR="00F137A8" w:rsidRPr="00F73E8E">
              <w:rPr>
                <w:rFonts w:ascii="Arial" w:hAnsi="Arial" w:cs="Arial"/>
                <w:sz w:val="22"/>
                <w:szCs w:val="22"/>
              </w:rPr>
              <w:t>.</w:t>
            </w:r>
            <w:r w:rsidR="00F137A8" w:rsidRPr="00F73E8E">
              <w:rPr>
                <w:rFonts w:ascii="Arial" w:hAnsi="Arial" w:cs="Arial"/>
                <w:color w:val="0000FF"/>
                <w:sz w:val="22"/>
                <w:szCs w:val="22"/>
              </w:rPr>
              <w:t xml:space="preserve"> </w:t>
            </w:r>
            <w:sdt>
              <w:sdtPr>
                <w:rPr>
                  <w:rFonts w:ascii="Arial" w:hAnsi="Arial" w:cs="Arial"/>
                  <w:color w:val="0000FF"/>
                  <w:sz w:val="22"/>
                  <w:szCs w:val="22"/>
                </w:rPr>
                <w:id w:val="-2063707481"/>
                <w:lock w:val="contentLocked"/>
                <w:placeholder>
                  <w:docPart w:val="1CBEE9444D6843998B8D0DFD59B5FDC4"/>
                </w:placeholder>
              </w:sdtPr>
              <w:sdtEndPr>
                <w:rPr>
                  <w:color w:val="auto"/>
                </w:rPr>
              </w:sdtEndPr>
              <w:sdtContent>
                <w:r w:rsidR="00F137A8">
                  <w:rPr>
                    <w:rFonts w:ascii="Arial" w:hAnsi="Arial" w:cs="Arial"/>
                    <w:sz w:val="22"/>
                    <w:szCs w:val="22"/>
                  </w:rPr>
                  <w:t>Do not sign this form.</w:t>
                </w:r>
              </w:sdtContent>
            </w:sdt>
          </w:p>
        </w:tc>
      </w:tr>
      <w:tr w:rsidR="00F137A8" w:rsidRPr="005B7F2E" w14:paraId="21524EAC" w14:textId="77777777" w:rsidTr="007D01D8">
        <w:trPr>
          <w:trHeight w:val="233"/>
        </w:trPr>
        <w:tc>
          <w:tcPr>
            <w:tcW w:w="1425" w:type="dxa"/>
            <w:tcBorders>
              <w:left w:val="single" w:sz="12" w:space="0" w:color="auto"/>
              <w:right w:val="single" w:sz="12" w:space="0" w:color="auto"/>
            </w:tcBorders>
            <w:shd w:val="clear" w:color="auto" w:fill="auto"/>
          </w:tcPr>
          <w:p w14:paraId="3D6C14D2" w14:textId="77777777" w:rsidR="00F137A8" w:rsidRPr="00F73E8E" w:rsidRDefault="00F137A8" w:rsidP="007D01D8">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7912209"/>
              <w:lock w:val="contentLocked"/>
              <w:placeholder>
                <w:docPart w:val="1CBEE9444D6843998B8D0DFD59B5FDC4"/>
              </w:placeholder>
            </w:sdtPr>
            <w:sdtEndPr/>
            <w:sdtContent>
              <w:p w14:paraId="766794C7" w14:textId="77777777" w:rsidR="00F137A8" w:rsidRPr="00F73E8E" w:rsidRDefault="00F137A8"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7EC383FC" w14:textId="77777777" w:rsidR="00F137A8" w:rsidRDefault="00BF2EFA" w:rsidP="007D01D8">
            <w:pPr>
              <w:rPr>
                <w:rFonts w:ascii="Arial" w:hAnsi="Arial" w:cs="Arial"/>
                <w:sz w:val="22"/>
                <w:szCs w:val="22"/>
              </w:rPr>
            </w:pPr>
            <w:sdt>
              <w:sdtPr>
                <w:rPr>
                  <w:rFonts w:ascii="Arial" w:hAnsi="Arial" w:cs="Arial"/>
                  <w:sz w:val="22"/>
                  <w:szCs w:val="22"/>
                </w:rPr>
                <w:id w:val="336741972"/>
                <w:lock w:val="contentLocked"/>
                <w:placeholder>
                  <w:docPart w:val="1CBEE9444D6843998B8D0DFD59B5FDC4"/>
                </w:placeholder>
              </w:sdtPr>
              <w:sdtEndPr/>
              <w:sdtContent>
                <w:r w:rsidR="00F137A8">
                  <w:rPr>
                    <w:rFonts w:ascii="Arial" w:hAnsi="Arial" w:cs="Arial"/>
                    <w:sz w:val="22"/>
                    <w:szCs w:val="22"/>
                  </w:rPr>
                  <w:t>I agree to have genetic testing done on my</w:t>
                </w:r>
              </w:sdtContent>
            </w:sdt>
            <w:r w:rsidR="00F137A8">
              <w:rPr>
                <w:rFonts w:ascii="Arial" w:hAnsi="Arial" w:cs="Arial"/>
                <w:sz w:val="22"/>
                <w:szCs w:val="22"/>
              </w:rPr>
              <w:t xml:space="preserve"> </w:t>
            </w:r>
            <w:r w:rsidR="00F137A8" w:rsidRPr="00F73E8E">
              <w:rPr>
                <w:rFonts w:ascii="Arial" w:hAnsi="Arial" w:cs="Arial"/>
                <w:color w:val="0000FF"/>
                <w:sz w:val="22"/>
                <w:szCs w:val="22"/>
              </w:rPr>
              <w:t xml:space="preserve">&lt;blood or specimen&gt; </w:t>
            </w:r>
            <w:sdt>
              <w:sdtPr>
                <w:rPr>
                  <w:rFonts w:ascii="Arial" w:hAnsi="Arial" w:cs="Arial"/>
                  <w:color w:val="0000FF"/>
                  <w:sz w:val="22"/>
                  <w:szCs w:val="22"/>
                </w:rPr>
                <w:id w:val="-31270820"/>
                <w:lock w:val="contentLocked"/>
                <w:placeholder>
                  <w:docPart w:val="1CBEE9444D6843998B8D0DFD59B5FDC4"/>
                </w:placeholder>
              </w:sdtPr>
              <w:sdtEndPr>
                <w:rPr>
                  <w:color w:val="auto"/>
                </w:rPr>
              </w:sdtEndPr>
              <w:sdtContent>
                <w:r w:rsidR="00F137A8">
                  <w:rPr>
                    <w:rFonts w:ascii="Arial" w:hAnsi="Arial" w:cs="Arial"/>
                    <w:sz w:val="22"/>
                    <w:szCs w:val="22"/>
                  </w:rPr>
                  <w:t>in this project.</w:t>
                </w:r>
              </w:sdtContent>
            </w:sdt>
          </w:p>
          <w:p w14:paraId="2DAB57C1" w14:textId="77777777" w:rsidR="00F137A8" w:rsidRPr="005B7F2E" w:rsidRDefault="00F137A8" w:rsidP="007D01D8">
            <w:pPr>
              <w:rPr>
                <w:rFonts w:ascii="Arial" w:hAnsi="Arial" w:cs="Arial"/>
                <w:sz w:val="22"/>
                <w:szCs w:val="22"/>
              </w:rPr>
            </w:pPr>
          </w:p>
        </w:tc>
      </w:tr>
      <w:tr w:rsidR="00F137A8" w:rsidRPr="005B7F2E" w14:paraId="7C798B9C"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6DA0E1DE" w14:textId="77777777" w:rsidR="00F137A8" w:rsidRPr="00F73E8E" w:rsidRDefault="00F137A8" w:rsidP="007D01D8">
            <w:pPr>
              <w:rPr>
                <w:rFonts w:ascii="Arial" w:hAnsi="Arial" w:cs="Arial"/>
                <w:b/>
                <w:bCs/>
                <w:color w:val="D9D9D9" w:themeColor="background1" w:themeShade="D9"/>
                <w:sz w:val="22"/>
                <w:szCs w:val="22"/>
              </w:rPr>
            </w:pPr>
          </w:p>
          <w:p w14:paraId="5005E321" w14:textId="77777777" w:rsidR="00F137A8" w:rsidRPr="00F73E8E" w:rsidRDefault="00F137A8" w:rsidP="007D01D8">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0CE74EF8" w14:textId="100CA097" w:rsidR="00F137A8" w:rsidRPr="00F73E8E" w:rsidRDefault="00F137A8" w:rsidP="007D01D8">
            <w:pPr>
              <w:rPr>
                <w:rFonts w:ascii="Arial" w:hAnsi="Arial" w:cs="Arial"/>
                <w:color w:val="0000FF"/>
                <w:sz w:val="22"/>
                <w:szCs w:val="22"/>
              </w:rPr>
            </w:pPr>
            <w:r w:rsidRPr="00F73E8E">
              <w:rPr>
                <w:rFonts w:ascii="Arial" w:hAnsi="Arial" w:cs="Arial"/>
                <w:color w:val="0000FF"/>
                <w:sz w:val="22"/>
                <w:szCs w:val="22"/>
              </w:rPr>
              <w:t xml:space="preserve">I give </w:t>
            </w:r>
            <w:r w:rsidRPr="00BF2EFA">
              <w:rPr>
                <w:rFonts w:ascii="Arial" w:hAnsi="Arial" w:cs="Arial"/>
                <w:color w:val="76923C" w:themeColor="accent3" w:themeShade="BF"/>
                <w:sz w:val="22"/>
                <w:szCs w:val="22"/>
              </w:rPr>
              <w:t xml:space="preserve">Dr. &lt;Site PI name&gt; </w:t>
            </w:r>
            <w:r w:rsidRPr="00F73E8E">
              <w:rPr>
                <w:rFonts w:ascii="Arial" w:hAnsi="Arial" w:cs="Arial"/>
                <w:color w:val="0000FF"/>
                <w:sz w:val="22"/>
                <w:szCs w:val="22"/>
              </w:rPr>
              <w:t>permission to give my genetic test results to: _____________________</w:t>
            </w:r>
          </w:p>
          <w:p w14:paraId="20CD3BBD" w14:textId="77777777" w:rsidR="00F137A8" w:rsidRDefault="00F137A8" w:rsidP="007D01D8">
            <w:pPr>
              <w:rPr>
                <w:rFonts w:ascii="Arial" w:hAnsi="Arial" w:cs="Arial"/>
                <w:sz w:val="22"/>
                <w:szCs w:val="22"/>
              </w:rPr>
            </w:pPr>
          </w:p>
        </w:tc>
      </w:tr>
      <w:bookmarkEnd w:id="15"/>
      <w:bookmarkEnd w:id="11"/>
    </w:tbl>
    <w:p w14:paraId="54E68479" w14:textId="77777777" w:rsidR="00E80A61" w:rsidRPr="005B7F2E" w:rsidRDefault="00E80A61" w:rsidP="00E80A61">
      <w:pPr>
        <w:rPr>
          <w:rFonts w:ascii="Arial" w:hAnsi="Arial" w:cs="Arial"/>
          <w:color w:val="0000CC"/>
          <w:sz w:val="22"/>
          <w:szCs w:val="22"/>
        </w:rPr>
      </w:pPr>
    </w:p>
    <w:p w14:paraId="2A750155" w14:textId="77777777" w:rsidR="00E80A61" w:rsidRPr="005B7F2E" w:rsidRDefault="00E80A61" w:rsidP="00E80A61">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156914962"/>
        <w:lock w:val="contentLocked"/>
        <w:placeholder>
          <w:docPart w:val="75F22E258D444EE8A6D25EFD41D88A9D"/>
        </w:placeholder>
        <w15:color w:val="FFFFFF"/>
      </w:sdtPr>
      <w:sdtEndPr/>
      <w:sdtContent>
        <w:p w14:paraId="65C0D884" w14:textId="77777777" w:rsidR="00E80A61" w:rsidRPr="005B7F2E" w:rsidRDefault="00E80A61" w:rsidP="00E80A61">
          <w:pPr>
            <w:rPr>
              <w:rFonts w:ascii="Arial" w:hAnsi="Arial" w:cs="Arial"/>
              <w:sz w:val="22"/>
              <w:szCs w:val="22"/>
            </w:rPr>
          </w:pPr>
          <w:r w:rsidRPr="005B7F2E">
            <w:rPr>
              <w:rFonts w:ascii="Arial" w:hAnsi="Arial" w:cs="Arial"/>
              <w:sz w:val="22"/>
              <w:szCs w:val="22"/>
            </w:rPr>
            <w:t>You will not be given your genetic test results.</w:t>
          </w:r>
        </w:p>
      </w:sdtContent>
    </w:sdt>
    <w:p w14:paraId="323F3A76" w14:textId="77777777" w:rsidR="00E80A61" w:rsidRPr="005B7F2E" w:rsidRDefault="00E80A61" w:rsidP="00E80A61">
      <w:pPr>
        <w:rPr>
          <w:rFonts w:ascii="Arial" w:hAnsi="Arial" w:cs="Arial"/>
          <w:sz w:val="22"/>
          <w:szCs w:val="22"/>
        </w:rPr>
      </w:pPr>
    </w:p>
    <w:p w14:paraId="3EB29A08" w14:textId="57490B95" w:rsidR="00E80A61" w:rsidRDefault="00E80A61" w:rsidP="00E80A61">
      <w:pPr>
        <w:rPr>
          <w:rFonts w:ascii="Arial" w:hAnsi="Arial" w:cs="Arial"/>
          <w:sz w:val="22"/>
          <w:szCs w:val="22"/>
        </w:rPr>
      </w:pPr>
      <w:r w:rsidRPr="00625889">
        <w:rPr>
          <w:rFonts w:ascii="Arial" w:hAnsi="Arial" w:cs="Arial"/>
          <w:color w:val="0000CC"/>
          <w:sz w:val="22"/>
          <w:szCs w:val="22"/>
        </w:rPr>
        <w:t xml:space="preserve">You will be given your genetic test results. </w:t>
      </w:r>
      <w:bookmarkStart w:id="16" w:name="_Hlk57109670"/>
      <w:r w:rsidRPr="00625889">
        <w:rPr>
          <w:rFonts w:ascii="Arial" w:hAnsi="Arial" w:cs="Arial"/>
          <w:color w:val="0000CC"/>
          <w:sz w:val="22"/>
          <w:szCs w:val="22"/>
        </w:rPr>
        <w:t xml:space="preserve">// You will be given the results of [insert test(s)], but you will not be given the results of [insert test(s)]. </w:t>
      </w:r>
      <w:bookmarkEnd w:id="16"/>
      <w:r w:rsidRPr="005B7F2E">
        <w:rPr>
          <w:rFonts w:ascii="Arial" w:hAnsi="Arial" w:cs="Arial"/>
          <w:sz w:val="22"/>
          <w:szCs w:val="22"/>
        </w:rPr>
        <w:t xml:space="preserve">Dr. </w:t>
      </w:r>
      <w:r w:rsidRPr="00DC2D1C">
        <w:rPr>
          <w:rFonts w:ascii="Arial" w:hAnsi="Arial" w:cs="Arial"/>
          <w:color w:val="76923C" w:themeColor="accent3" w:themeShade="BF"/>
          <w:sz w:val="22"/>
          <w:szCs w:val="22"/>
        </w:rPr>
        <w:t>&lt;Site PI&gt;</w:t>
      </w:r>
      <w:r w:rsidRPr="005B7F2E">
        <w:rPr>
          <w:rFonts w:ascii="Arial" w:hAnsi="Arial" w:cs="Arial"/>
          <w:sz w:val="22"/>
          <w:szCs w:val="22"/>
        </w:rPr>
        <w:t xml:space="preserve"> </w:t>
      </w:r>
      <w:sdt>
        <w:sdtPr>
          <w:rPr>
            <w:rFonts w:ascii="Arial" w:hAnsi="Arial" w:cs="Arial"/>
            <w:sz w:val="22"/>
            <w:szCs w:val="22"/>
          </w:rPr>
          <w:id w:val="-1882164371"/>
          <w:lock w:val="contentLocked"/>
          <w:placeholder>
            <w:docPart w:val="75F22E258D444EE8A6D25EFD41D88A9D"/>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DC2D1C">
        <w:rPr>
          <w:rFonts w:ascii="Arial" w:hAnsi="Arial" w:cs="Arial"/>
          <w:color w:val="76923C" w:themeColor="accent3" w:themeShade="BF"/>
          <w:sz w:val="22"/>
          <w:szCs w:val="22"/>
        </w:rPr>
        <w:t>&lt;Site PI&gt;</w:t>
      </w:r>
      <w:r w:rsidRPr="005B7F2E">
        <w:rPr>
          <w:rFonts w:ascii="Arial" w:hAnsi="Arial" w:cs="Arial"/>
          <w:sz w:val="22"/>
          <w:szCs w:val="22"/>
        </w:rPr>
        <w:t xml:space="preserve"> </w:t>
      </w:r>
      <w:sdt>
        <w:sdtPr>
          <w:rPr>
            <w:rFonts w:ascii="Arial" w:hAnsi="Arial" w:cs="Arial"/>
            <w:sz w:val="22"/>
            <w:szCs w:val="22"/>
          </w:rPr>
          <w:id w:val="1558503442"/>
          <w:placeholder>
            <w:docPart w:val="75F22E258D444EE8A6D25EFD41D88A9D"/>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284E300B" w14:textId="77777777" w:rsidR="00F137A8" w:rsidRPr="005B7F2E" w:rsidRDefault="00F137A8" w:rsidP="00E80A61">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F137A8" w:rsidRPr="005B7F2E" w14:paraId="27D0D08F" w14:textId="77777777" w:rsidTr="007D01D8">
        <w:trPr>
          <w:trHeight w:val="366"/>
        </w:trPr>
        <w:bookmarkStart w:id="17" w:name="_Hlk153198844" w:displacedByCustomXml="next"/>
        <w:sdt>
          <w:sdtPr>
            <w:rPr>
              <w:rFonts w:ascii="Arial" w:hAnsi="Arial" w:cs="Arial"/>
              <w:sz w:val="22"/>
              <w:szCs w:val="22"/>
            </w:rPr>
            <w:id w:val="2019264080"/>
            <w:lock w:val="contentLocked"/>
            <w:placeholder>
              <w:docPart w:val="46511E2AE21F4FB390D5F200BC061688"/>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160DBB22" w14:textId="77777777" w:rsidR="00F137A8" w:rsidRPr="005B7F2E" w:rsidRDefault="00F137A8" w:rsidP="007D01D8">
                <w:pPr>
                  <w:rPr>
                    <w:rFonts w:ascii="Arial" w:hAnsi="Arial" w:cs="Arial"/>
                    <w:sz w:val="22"/>
                    <w:szCs w:val="22"/>
                  </w:rPr>
                </w:pPr>
                <w:r>
                  <w:rPr>
                    <w:rFonts w:ascii="Arial" w:hAnsi="Arial" w:cs="Arial"/>
                    <w:sz w:val="22"/>
                    <w:szCs w:val="22"/>
                  </w:rPr>
                  <w:t>Initial if you do NOT want to receive your genetic test results:</w:t>
                </w:r>
              </w:p>
            </w:tc>
          </w:sdtContent>
        </w:sdt>
      </w:tr>
      <w:tr w:rsidR="00F137A8" w:rsidRPr="005B7F2E" w14:paraId="56BC6623"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10DDC330" w14:textId="77777777" w:rsidR="00F137A8" w:rsidRPr="00F73E8E" w:rsidRDefault="00F137A8" w:rsidP="007D01D8">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910352027"/>
              <w:lock w:val="contentLocked"/>
              <w:placeholder>
                <w:docPart w:val="46511E2AE21F4FB390D5F200BC061688"/>
              </w:placeholder>
            </w:sdtPr>
            <w:sdtEndPr/>
            <w:sdtContent>
              <w:p w14:paraId="2695B59F" w14:textId="77777777" w:rsidR="00F137A8" w:rsidRPr="00F73E8E" w:rsidRDefault="00F137A8" w:rsidP="007D01D8">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58655C8B" w14:textId="77777777" w:rsidR="00F137A8" w:rsidRDefault="00F137A8" w:rsidP="007D01D8">
            <w:pPr>
              <w:rPr>
                <w:rFonts w:ascii="Arial" w:hAnsi="Arial" w:cs="Arial"/>
                <w:sz w:val="22"/>
                <w:szCs w:val="22"/>
              </w:rPr>
            </w:pPr>
          </w:p>
          <w:sdt>
            <w:sdtPr>
              <w:rPr>
                <w:rFonts w:ascii="Arial" w:hAnsi="Arial" w:cs="Arial"/>
                <w:sz w:val="22"/>
                <w:szCs w:val="22"/>
              </w:rPr>
              <w:id w:val="1238982477"/>
              <w:lock w:val="contentLocked"/>
              <w:placeholder>
                <w:docPart w:val="46511E2AE21F4FB390D5F200BC061688"/>
              </w:placeholder>
            </w:sdtPr>
            <w:sdtEndPr/>
            <w:sdtContent>
              <w:p w14:paraId="439C1AC9" w14:textId="77777777" w:rsidR="00F137A8" w:rsidRPr="00F73E8E" w:rsidRDefault="00F137A8" w:rsidP="007D01D8">
                <w:pPr>
                  <w:rPr>
                    <w:rFonts w:ascii="Arial" w:hAnsi="Arial" w:cs="Arial"/>
                    <w:sz w:val="22"/>
                    <w:szCs w:val="22"/>
                  </w:rPr>
                </w:pPr>
                <w:r>
                  <w:rPr>
                    <w:rFonts w:ascii="Arial" w:hAnsi="Arial" w:cs="Arial"/>
                    <w:sz w:val="22"/>
                    <w:szCs w:val="22"/>
                  </w:rPr>
                  <w:t>I do not want to receive my genetic test results</w:t>
                </w:r>
              </w:p>
            </w:sdtContent>
          </w:sdt>
        </w:tc>
      </w:tr>
      <w:bookmarkEnd w:id="17"/>
    </w:tbl>
    <w:p w14:paraId="0D723CF4" w14:textId="77777777" w:rsidR="00F137A8" w:rsidRPr="005B7F2E" w:rsidRDefault="00F137A8" w:rsidP="00E80A61">
      <w:pPr>
        <w:ind w:left="540"/>
        <w:rPr>
          <w:rFonts w:ascii="Arial" w:hAnsi="Arial" w:cs="Arial"/>
          <w:sz w:val="22"/>
          <w:szCs w:val="22"/>
        </w:rPr>
      </w:pPr>
    </w:p>
    <w:p w14:paraId="22718602" w14:textId="5C55C405" w:rsidR="00A17638" w:rsidRDefault="00A17638" w:rsidP="00A17638">
      <w:pPr>
        <w:ind w:left="720" w:hanging="720"/>
        <w:rPr>
          <w:rFonts w:ascii="Arial" w:hAnsi="Arial" w:cs="Arial"/>
          <w:sz w:val="22"/>
          <w:szCs w:val="22"/>
        </w:rPr>
      </w:pPr>
    </w:p>
    <w:p w14:paraId="614DD140" w14:textId="77777777" w:rsidR="00A17638" w:rsidRPr="006A250D" w:rsidRDefault="00A17638" w:rsidP="00A17638">
      <w:pPr>
        <w:ind w:left="720" w:hanging="720"/>
        <w:rPr>
          <w:rFonts w:ascii="Arial" w:hAnsi="Arial" w:cs="Arial"/>
          <w:sz w:val="22"/>
          <w:szCs w:val="22"/>
        </w:rPr>
      </w:pPr>
    </w:p>
    <w:p w14:paraId="782EC281" w14:textId="64D3029B" w:rsidR="00A17638" w:rsidRPr="006A250D" w:rsidRDefault="00A17638" w:rsidP="00A1763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6A250D">
        <w:rPr>
          <w:rFonts w:ascii="Arial" w:hAnsi="Arial" w:cs="Arial"/>
          <w:b/>
          <w:i/>
          <w:color w:val="0000FF"/>
          <w:sz w:val="22"/>
          <w:szCs w:val="22"/>
          <w:lang w:eastAsia="de-DE"/>
        </w:rPr>
        <w:lastRenderedPageBreak/>
        <w:t xml:space="preserve">Insert the below language or equivalent if subjects are given the option of notifying a primary care physician or specialist. Please note, this information </w:t>
      </w:r>
      <w:r w:rsidR="00026C5E">
        <w:rPr>
          <w:rFonts w:ascii="Arial" w:hAnsi="Arial" w:cs="Arial"/>
          <w:b/>
          <w:i/>
          <w:color w:val="0000FF"/>
          <w:sz w:val="22"/>
          <w:szCs w:val="22"/>
          <w:lang w:eastAsia="de-DE"/>
        </w:rPr>
        <w:t>may be required by a Sponsor</w:t>
      </w:r>
      <w:r w:rsidRPr="006A250D">
        <w:rPr>
          <w:rFonts w:ascii="Arial" w:hAnsi="Arial" w:cs="Arial"/>
          <w:b/>
          <w:i/>
          <w:color w:val="0000FF"/>
          <w:sz w:val="22"/>
          <w:szCs w:val="22"/>
          <w:lang w:eastAsia="de-DE"/>
        </w:rPr>
        <w:t xml:space="preserve"> if a project follows ICH-GCP guidelines. </w:t>
      </w:r>
    </w:p>
    <w:p w14:paraId="34E8CF84" w14:textId="77777777" w:rsidR="00A17638" w:rsidRPr="006A250D" w:rsidRDefault="00A17638" w:rsidP="00A17638">
      <w:pPr>
        <w:rPr>
          <w:rFonts w:ascii="Arial" w:hAnsi="Arial" w:cs="Arial"/>
          <w:b/>
          <w:bCs/>
          <w:color w:val="0000FF"/>
          <w:sz w:val="22"/>
          <w:szCs w:val="22"/>
          <w:shd w:val="clear" w:color="auto" w:fill="FFFFFF"/>
        </w:rPr>
      </w:pPr>
      <w:r w:rsidRPr="006A250D">
        <w:rPr>
          <w:rFonts w:ascii="Arial" w:hAnsi="Arial" w:cs="Arial"/>
          <w:b/>
          <w:bCs/>
          <w:color w:val="0000FF"/>
          <w:sz w:val="22"/>
          <w:szCs w:val="22"/>
          <w:shd w:val="clear" w:color="auto" w:fill="FFFFFF"/>
        </w:rPr>
        <w:t>PRIMARY CARE PHYSICIAN / SPECIALIST NOTIFICATION OPTION</w:t>
      </w:r>
    </w:p>
    <w:p w14:paraId="626DD025" w14:textId="77777777" w:rsidR="00A17638" w:rsidRPr="006A250D" w:rsidRDefault="00A17638" w:rsidP="00A17638">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F137A8" w:rsidRPr="005B7F2E" w14:paraId="330C52CF" w14:textId="77777777" w:rsidTr="007D01D8">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62F38398" w14:textId="77777777" w:rsidR="00F137A8" w:rsidRPr="0062303C" w:rsidRDefault="00F137A8" w:rsidP="007D01D8">
            <w:pPr>
              <w:rPr>
                <w:rFonts w:ascii="Arial" w:hAnsi="Arial" w:cs="Arial"/>
                <w:color w:val="0000FF"/>
                <w:sz w:val="22"/>
                <w:szCs w:val="22"/>
              </w:rPr>
            </w:pPr>
            <w:r w:rsidRPr="0062303C">
              <w:rPr>
                <w:rFonts w:ascii="Arial" w:hAnsi="Arial" w:cs="Arial"/>
                <w:color w:val="0000FF"/>
                <w:sz w:val="22"/>
                <w:szCs w:val="22"/>
              </w:rPr>
              <w:t>Please indicate below whether you want us to notify your primary care physician or your specialist or your participation in this project.</w:t>
            </w:r>
          </w:p>
        </w:tc>
      </w:tr>
      <w:tr w:rsidR="00F137A8" w:rsidRPr="005B7F2E" w14:paraId="678E326A" w14:textId="77777777" w:rsidTr="007D01D8">
        <w:trPr>
          <w:trHeight w:val="864"/>
        </w:trPr>
        <w:tc>
          <w:tcPr>
            <w:tcW w:w="1425" w:type="dxa"/>
            <w:tcBorders>
              <w:top w:val="single" w:sz="12" w:space="0" w:color="auto"/>
              <w:left w:val="single" w:sz="12" w:space="0" w:color="auto"/>
              <w:bottom w:val="single" w:sz="4" w:space="0" w:color="auto"/>
              <w:right w:val="single" w:sz="12" w:space="0" w:color="auto"/>
            </w:tcBorders>
          </w:tcPr>
          <w:p w14:paraId="7AD19AF3" w14:textId="77777777" w:rsidR="00F137A8" w:rsidRPr="0062303C" w:rsidRDefault="00F137A8" w:rsidP="007D01D8">
            <w:pPr>
              <w:jc w:val="center"/>
              <w:rPr>
                <w:rFonts w:ascii="Arial" w:hAnsi="Arial" w:cs="Arial"/>
                <w:b/>
                <w:bCs/>
                <w:color w:val="0000FF"/>
                <w:sz w:val="22"/>
                <w:szCs w:val="22"/>
              </w:rPr>
            </w:pPr>
          </w:p>
          <w:p w14:paraId="56324E9E" w14:textId="77777777" w:rsidR="00F137A8" w:rsidRPr="0062303C" w:rsidRDefault="00F137A8"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62FEE46E" w14:textId="77777777" w:rsidR="00F137A8" w:rsidRPr="0062303C" w:rsidRDefault="00F137A8" w:rsidP="007D01D8">
            <w:pPr>
              <w:rPr>
                <w:rFonts w:ascii="Arial" w:hAnsi="Arial" w:cs="Arial"/>
                <w:color w:val="0000FF"/>
                <w:sz w:val="22"/>
                <w:szCs w:val="22"/>
              </w:rPr>
            </w:pPr>
            <w:r w:rsidRPr="0062303C">
              <w:rPr>
                <w:rFonts w:ascii="Arial" w:hAnsi="Arial" w:cs="Arial"/>
                <w:color w:val="0000FF"/>
                <w:sz w:val="22"/>
                <w:szCs w:val="22"/>
              </w:rPr>
              <w:t>Yes, I want the &lt;&lt;research doctor/researcher/research director&gt;&gt; to inform my primary care physician / specialist of my participation in this project.</w:t>
            </w:r>
          </w:p>
        </w:tc>
      </w:tr>
      <w:tr w:rsidR="00F137A8" w:rsidRPr="005B7F2E" w14:paraId="3096A97F" w14:textId="77777777" w:rsidTr="007D01D8">
        <w:trPr>
          <w:trHeight w:val="233"/>
        </w:trPr>
        <w:tc>
          <w:tcPr>
            <w:tcW w:w="1425" w:type="dxa"/>
            <w:tcBorders>
              <w:left w:val="single" w:sz="12" w:space="0" w:color="auto"/>
              <w:right w:val="single" w:sz="12" w:space="0" w:color="auto"/>
            </w:tcBorders>
            <w:shd w:val="clear" w:color="auto" w:fill="auto"/>
          </w:tcPr>
          <w:p w14:paraId="55310045" w14:textId="77777777" w:rsidR="00F137A8" w:rsidRPr="0062303C" w:rsidRDefault="00F137A8" w:rsidP="007D01D8">
            <w:pPr>
              <w:rPr>
                <w:rFonts w:ascii="Arial" w:hAnsi="Arial" w:cs="Arial"/>
                <w:b/>
                <w:bCs/>
                <w:color w:val="0000FF"/>
                <w:sz w:val="22"/>
                <w:szCs w:val="22"/>
              </w:rPr>
            </w:pPr>
          </w:p>
          <w:p w14:paraId="53E44942" w14:textId="77777777" w:rsidR="00F137A8" w:rsidRPr="0062303C" w:rsidRDefault="00F137A8"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77DB3BEB" w14:textId="77777777" w:rsidR="00F137A8" w:rsidRPr="0062303C" w:rsidRDefault="00F137A8" w:rsidP="007D01D8">
            <w:pPr>
              <w:rPr>
                <w:rFonts w:ascii="Arial" w:hAnsi="Arial" w:cs="Arial"/>
                <w:color w:val="0000FF"/>
                <w:sz w:val="22"/>
                <w:szCs w:val="22"/>
              </w:rPr>
            </w:pPr>
            <w:r w:rsidRPr="0062303C">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F137A8" w:rsidRPr="005B7F2E" w14:paraId="51358870" w14:textId="77777777" w:rsidTr="007D01D8">
        <w:trPr>
          <w:trHeight w:val="233"/>
        </w:trPr>
        <w:tc>
          <w:tcPr>
            <w:tcW w:w="1425" w:type="dxa"/>
            <w:tcBorders>
              <w:left w:val="single" w:sz="12" w:space="0" w:color="auto"/>
              <w:bottom w:val="single" w:sz="12" w:space="0" w:color="auto"/>
              <w:right w:val="single" w:sz="12" w:space="0" w:color="auto"/>
            </w:tcBorders>
            <w:shd w:val="clear" w:color="auto" w:fill="auto"/>
          </w:tcPr>
          <w:p w14:paraId="1EF1422F" w14:textId="77777777" w:rsidR="00F137A8" w:rsidRPr="0062303C" w:rsidRDefault="00F137A8" w:rsidP="007D01D8">
            <w:pPr>
              <w:rPr>
                <w:rFonts w:ascii="Arial" w:hAnsi="Arial" w:cs="Arial"/>
                <w:b/>
                <w:bCs/>
                <w:color w:val="0000FF"/>
                <w:sz w:val="22"/>
                <w:szCs w:val="22"/>
              </w:rPr>
            </w:pPr>
          </w:p>
          <w:p w14:paraId="2884BEC5" w14:textId="77777777" w:rsidR="00F137A8" w:rsidRPr="0062303C" w:rsidRDefault="00F137A8" w:rsidP="007D01D8">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0797602A" w14:textId="77777777" w:rsidR="00F137A8" w:rsidRPr="00B35508" w:rsidRDefault="00F137A8" w:rsidP="007D01D8">
            <w:pPr>
              <w:rPr>
                <w:rFonts w:ascii="Arial" w:hAnsi="Arial" w:cs="Arial"/>
                <w:color w:val="0000FF"/>
                <w:sz w:val="22"/>
                <w:szCs w:val="22"/>
              </w:rPr>
            </w:pPr>
          </w:p>
          <w:p w14:paraId="5550E181" w14:textId="77777777" w:rsidR="00F137A8" w:rsidRPr="00B35508" w:rsidRDefault="00F137A8" w:rsidP="007D01D8">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1AE7FF30" w14:textId="77777777" w:rsidR="00F137A8" w:rsidRPr="0062303C" w:rsidRDefault="00F137A8" w:rsidP="007D01D8">
            <w:pPr>
              <w:rPr>
                <w:rFonts w:ascii="Arial" w:hAnsi="Arial" w:cs="Arial"/>
                <w:color w:val="0000FF"/>
                <w:sz w:val="22"/>
                <w:szCs w:val="22"/>
              </w:rPr>
            </w:pPr>
          </w:p>
        </w:tc>
      </w:tr>
    </w:tbl>
    <w:p w14:paraId="29BC38A1" w14:textId="58CFC0FF" w:rsidR="00A17638" w:rsidRDefault="00A17638" w:rsidP="00A17638">
      <w:pPr>
        <w:rPr>
          <w:rFonts w:ascii="Arial" w:hAnsi="Arial" w:cs="Arial"/>
          <w:color w:val="0000FF"/>
          <w:sz w:val="22"/>
          <w:szCs w:val="22"/>
          <w:shd w:val="clear" w:color="auto" w:fill="FFFFFF"/>
        </w:rPr>
      </w:pPr>
    </w:p>
    <w:p w14:paraId="352BCB75" w14:textId="77777777" w:rsidR="0077657C" w:rsidRPr="006A250D" w:rsidRDefault="0077657C" w:rsidP="00A17638">
      <w:pPr>
        <w:rPr>
          <w:rFonts w:ascii="Arial" w:hAnsi="Arial" w:cs="Arial"/>
          <w:color w:val="0000FF"/>
          <w:sz w:val="22"/>
          <w:szCs w:val="22"/>
          <w:shd w:val="clear" w:color="auto" w:fill="FFFFFF"/>
        </w:rPr>
      </w:pPr>
    </w:p>
    <w:p w14:paraId="49647B1B" w14:textId="77777777" w:rsidR="0077657C" w:rsidRPr="006A250D" w:rsidRDefault="0077657C" w:rsidP="0077657C">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2ED39626" w14:textId="77777777" w:rsidR="0077657C" w:rsidRDefault="0077657C" w:rsidP="0077657C">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3D93D953" w14:textId="77777777" w:rsidR="0016466A" w:rsidRPr="005B7F2E" w:rsidRDefault="0016466A" w:rsidP="0016466A">
      <w:pPr>
        <w:rPr>
          <w:rFonts w:ascii="Arial" w:hAnsi="Arial" w:cs="Arial"/>
          <w:color w:val="0000FF"/>
          <w:sz w:val="22"/>
          <w:szCs w:val="22"/>
        </w:rPr>
      </w:pPr>
    </w:p>
    <w:p w14:paraId="6C05206A"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FF4CEB">
        <w:rPr>
          <w:u w:val="none"/>
        </w:rPr>
        <w:t>PROJECT</w:t>
      </w:r>
      <w:r w:rsidR="0007170C" w:rsidRPr="00A440F5">
        <w:rPr>
          <w:u w:val="none"/>
        </w:rPr>
        <w:t>?</w:t>
      </w:r>
    </w:p>
    <w:p w14:paraId="1BB9657E" w14:textId="77777777" w:rsidR="00B456F3" w:rsidRPr="005B7F2E" w:rsidRDefault="00B456F3"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options and modify regarding the subject’s involvement:</w:t>
      </w:r>
    </w:p>
    <w:p w14:paraId="3277444D" w14:textId="77777777" w:rsidR="00E67BEA" w:rsidRPr="005B7F2E"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5B7F2E">
        <w:rPr>
          <w:rFonts w:ascii="Arial" w:hAnsi="Arial" w:cs="Arial"/>
          <w:bCs/>
          <w:color w:val="0000FF"/>
          <w:kern w:val="32"/>
          <w:sz w:val="22"/>
          <w:szCs w:val="22"/>
        </w:rPr>
        <w:t xml:space="preserve">You will be in this research </w:t>
      </w:r>
      <w:r w:rsidR="00FF4CEB">
        <w:rPr>
          <w:rFonts w:ascii="Arial" w:hAnsi="Arial" w:cs="Arial"/>
          <w:bCs/>
          <w:color w:val="0000FF"/>
          <w:kern w:val="32"/>
          <w:sz w:val="22"/>
          <w:szCs w:val="22"/>
        </w:rPr>
        <w:t xml:space="preserve">project </w:t>
      </w:r>
      <w:r w:rsidRPr="005B7F2E">
        <w:rPr>
          <w:rFonts w:ascii="Arial" w:hAnsi="Arial" w:cs="Arial"/>
          <w:bCs/>
          <w:color w:val="0000FF"/>
          <w:kern w:val="32"/>
          <w:sz w:val="22"/>
          <w:szCs w:val="22"/>
        </w:rPr>
        <w:t>for about [</w:t>
      </w:r>
      <w:r w:rsidRPr="005B7F2E">
        <w:rPr>
          <w:rFonts w:ascii="Arial" w:hAnsi="Arial" w:cs="Arial"/>
          <w:bCs/>
          <w:iCs/>
          <w:color w:val="0000FF"/>
          <w:kern w:val="32"/>
          <w:sz w:val="22"/>
          <w:szCs w:val="22"/>
        </w:rPr>
        <w:t>estimated length of time</w:t>
      </w:r>
      <w:r w:rsidR="00B456F3" w:rsidRPr="005B7F2E">
        <w:rPr>
          <w:rFonts w:ascii="Arial" w:hAnsi="Arial" w:cs="Arial"/>
          <w:bCs/>
          <w:iCs/>
          <w:color w:val="0000FF"/>
          <w:kern w:val="32"/>
          <w:sz w:val="22"/>
          <w:szCs w:val="22"/>
        </w:rPr>
        <w:t xml:space="preserve"> of subject’s involvement</w:t>
      </w:r>
      <w:r w:rsidRPr="005B7F2E">
        <w:rPr>
          <w:rFonts w:ascii="Arial" w:hAnsi="Arial" w:cs="Arial"/>
          <w:bCs/>
          <w:iCs/>
          <w:color w:val="0000FF"/>
          <w:kern w:val="32"/>
          <w:sz w:val="22"/>
          <w:szCs w:val="22"/>
        </w:rPr>
        <w:t>].</w:t>
      </w:r>
      <w:r w:rsidRPr="005B7F2E">
        <w:rPr>
          <w:rFonts w:ascii="Arial" w:hAnsi="Arial" w:cs="Arial"/>
          <w:bCs/>
          <w:color w:val="0000FF"/>
          <w:kern w:val="32"/>
          <w:sz w:val="22"/>
          <w:szCs w:val="22"/>
        </w:rPr>
        <w:t xml:space="preserve">  </w:t>
      </w:r>
    </w:p>
    <w:p w14:paraId="24841A49" w14:textId="77777777" w:rsidR="00712418" w:rsidRPr="005B7F2E" w:rsidRDefault="00982F6C"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You will take</w:t>
      </w:r>
      <w:r w:rsidR="00E67BEA" w:rsidRPr="005B7F2E">
        <w:rPr>
          <w:rFonts w:ascii="Arial" w:hAnsi="Arial" w:cs="Arial"/>
          <w:bCs/>
          <w:iCs/>
          <w:color w:val="0000FF"/>
          <w:kern w:val="32"/>
          <w:sz w:val="22"/>
          <w:szCs w:val="22"/>
        </w:rPr>
        <w:t xml:space="preserve"> the </w:t>
      </w:r>
      <w:r w:rsidR="00712418" w:rsidRPr="005B7F2E">
        <w:rPr>
          <w:rFonts w:ascii="Arial" w:hAnsi="Arial" w:cs="Arial"/>
          <w:bCs/>
          <w:iCs/>
          <w:color w:val="0000FF"/>
          <w:kern w:val="32"/>
          <w:sz w:val="22"/>
          <w:szCs w:val="22"/>
        </w:rPr>
        <w:t>[</w:t>
      </w:r>
      <w:r w:rsidR="00FF4CEB">
        <w:rPr>
          <w:rFonts w:ascii="Arial" w:hAnsi="Arial" w:cs="Arial"/>
          <w:bCs/>
          <w:iCs/>
          <w:color w:val="0000FF"/>
          <w:kern w:val="32"/>
          <w:sz w:val="22"/>
          <w:szCs w:val="22"/>
        </w:rPr>
        <w:t>drug/intervention</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 xml:space="preserve"> for ____ months/ weeks.  </w:t>
      </w:r>
    </w:p>
    <w:p w14:paraId="7AF133F7" w14:textId="4D82497E" w:rsidR="00C05E82" w:rsidRPr="001C3FCF" w:rsidRDefault="00712418"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Af</w:t>
      </w:r>
      <w:r w:rsidR="00982F6C" w:rsidRPr="005B7F2E">
        <w:rPr>
          <w:rFonts w:ascii="Arial" w:hAnsi="Arial" w:cs="Arial"/>
          <w:color w:val="0000FF"/>
          <w:kern w:val="32"/>
          <w:sz w:val="22"/>
          <w:szCs w:val="22"/>
        </w:rPr>
        <w:t>ter the [drug/intervention]</w:t>
      </w:r>
      <w:r w:rsidR="00E67BEA" w:rsidRPr="005B7F2E">
        <w:rPr>
          <w:rFonts w:ascii="Arial" w:hAnsi="Arial" w:cs="Arial"/>
          <w:color w:val="0000FF"/>
          <w:kern w:val="32"/>
          <w:sz w:val="22"/>
          <w:szCs w:val="22"/>
        </w:rPr>
        <w:t xml:space="preserve"> is finished, we want to keep in touch with you to follow your health over time.  We will telephone you / ask you to come </w:t>
      </w:r>
      <w:proofErr w:type="gramStart"/>
      <w:r w:rsidR="00E67BEA" w:rsidRPr="005B7F2E">
        <w:rPr>
          <w:rFonts w:ascii="Arial" w:hAnsi="Arial" w:cs="Arial"/>
          <w:color w:val="0000FF"/>
          <w:kern w:val="32"/>
          <w:sz w:val="22"/>
          <w:szCs w:val="22"/>
        </w:rPr>
        <w:t>in to</w:t>
      </w:r>
      <w:proofErr w:type="gramEnd"/>
      <w:r w:rsidR="00E67BEA" w:rsidRPr="005B7F2E">
        <w:rPr>
          <w:rFonts w:ascii="Arial" w:hAnsi="Arial" w:cs="Arial"/>
          <w:color w:val="0000FF"/>
          <w:kern w:val="32"/>
          <w:sz w:val="22"/>
          <w:szCs w:val="22"/>
        </w:rPr>
        <w:t xml:space="preserve"> the clinic [once a month, once a year] [for the next year </w:t>
      </w:r>
      <w:r w:rsidR="0011262D" w:rsidRPr="005B7F2E">
        <w:rPr>
          <w:rFonts w:ascii="Arial" w:hAnsi="Arial" w:cs="Arial"/>
          <w:color w:val="0000FF"/>
          <w:kern w:val="32"/>
          <w:sz w:val="22"/>
          <w:szCs w:val="22"/>
        </w:rPr>
        <w:t>/</w:t>
      </w:r>
      <w:r w:rsidR="00E67BEA" w:rsidRPr="005B7F2E">
        <w:rPr>
          <w:rFonts w:ascii="Arial" w:hAnsi="Arial" w:cs="Arial"/>
          <w:color w:val="0000FF"/>
          <w:kern w:val="32"/>
          <w:sz w:val="22"/>
          <w:szCs w:val="22"/>
        </w:rPr>
        <w:t xml:space="preserve"> for the rest of your life]</w:t>
      </w:r>
      <w:r w:rsidR="0050738D" w:rsidRPr="005B7F2E">
        <w:rPr>
          <w:rFonts w:ascii="Arial" w:hAnsi="Arial" w:cs="Arial"/>
          <w:color w:val="0000FF"/>
          <w:kern w:val="32"/>
          <w:sz w:val="22"/>
          <w:szCs w:val="22"/>
        </w:rPr>
        <w:t xml:space="preserve"> and ask </w:t>
      </w:r>
      <w:r w:rsidRPr="005B7F2E">
        <w:rPr>
          <w:rFonts w:ascii="Arial" w:hAnsi="Arial" w:cs="Arial"/>
          <w:color w:val="0000FF"/>
          <w:kern w:val="32"/>
          <w:sz w:val="22"/>
          <w:szCs w:val="22"/>
        </w:rPr>
        <w:t>about …</w:t>
      </w:r>
      <w:r w:rsidR="00E67BEA" w:rsidRPr="005B7F2E">
        <w:rPr>
          <w:rFonts w:ascii="Arial" w:hAnsi="Arial" w:cs="Arial"/>
          <w:color w:val="0000FF"/>
          <w:kern w:val="32"/>
          <w:sz w:val="22"/>
          <w:szCs w:val="22"/>
        </w:rPr>
        <w:t xml:space="preserve">. </w:t>
      </w:r>
    </w:p>
    <w:p w14:paraId="1A4A3839" w14:textId="19C39F77" w:rsidR="001C3FCF" w:rsidRPr="001C3FCF" w:rsidRDefault="001C3FCF" w:rsidP="001C3FCF">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Pr="005B7F2E">
        <w:rPr>
          <w:rFonts w:ascii="Arial" w:hAnsi="Arial" w:cs="Arial"/>
          <w:color w:val="0000FF"/>
          <w:kern w:val="32"/>
          <w:sz w:val="22"/>
          <w:szCs w:val="22"/>
        </w:rPr>
        <w:t xml:space="preserve"> </w:t>
      </w:r>
    </w:p>
    <w:p w14:paraId="12637595" w14:textId="77777777" w:rsidR="001963FB" w:rsidRPr="005B7F2E" w:rsidRDefault="001963FB" w:rsidP="001963FB">
      <w:pPr>
        <w:rPr>
          <w:rFonts w:ascii="Arial" w:hAnsi="Arial" w:cs="Arial"/>
          <w:b/>
          <w:sz w:val="22"/>
          <w:szCs w:val="22"/>
          <w:u w:val="single"/>
        </w:rPr>
      </w:pPr>
    </w:p>
    <w:p w14:paraId="0CA28982"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FF4CEB">
        <w:rPr>
          <w:u w:val="none"/>
        </w:rPr>
        <w:t>PROJECT</w:t>
      </w:r>
      <w:r w:rsidR="001963FB" w:rsidRPr="00A440F5">
        <w:rPr>
          <w:u w:val="none"/>
        </w:rPr>
        <w:t xml:space="preserve">?  </w:t>
      </w:r>
    </w:p>
    <w:p w14:paraId="5281F26D" w14:textId="77777777" w:rsidR="0067569A" w:rsidRPr="005B7F2E" w:rsidRDefault="0067569A"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of these options and modify:</w:t>
      </w:r>
    </w:p>
    <w:p w14:paraId="5E3E3442" w14:textId="18B8CEF5" w:rsidR="0067569A" w:rsidRPr="005B7F2E" w:rsidRDefault="00BF2EFA" w:rsidP="0067569A">
      <w:pPr>
        <w:pStyle w:val="BodyTextBullet1"/>
        <w:numPr>
          <w:ilvl w:val="0"/>
          <w:numId w:val="0"/>
        </w:numPr>
        <w:spacing w:before="0"/>
        <w:rPr>
          <w:rFonts w:ascii="Arial" w:hAnsi="Arial" w:cs="Arial"/>
          <w:sz w:val="22"/>
          <w:szCs w:val="22"/>
          <w:lang w:val="en"/>
        </w:rPr>
      </w:pPr>
      <w:sdt>
        <w:sdtPr>
          <w:rPr>
            <w:rFonts w:ascii="Arial" w:hAnsi="Arial" w:cs="Arial"/>
            <w:sz w:val="22"/>
            <w:szCs w:val="22"/>
            <w:lang w:val="en"/>
          </w:rPr>
          <w:id w:val="164676188"/>
          <w:lock w:val="contentLocked"/>
          <w:placeholder>
            <w:docPart w:val="DefaultPlaceholder_-1854013440"/>
          </w:placeholder>
          <w15:color w:val="FFFFFF"/>
        </w:sdtPr>
        <w:sdtEndPr/>
        <w:sdtContent>
          <w:r w:rsidR="0067569A" w:rsidRPr="005B7F2E">
            <w:rPr>
              <w:rFonts w:ascii="Arial" w:hAnsi="Arial" w:cs="Arial"/>
              <w:sz w:val="22"/>
              <w:szCs w:val="22"/>
              <w:lang w:val="en"/>
            </w:rPr>
            <w:t xml:space="preserve">You are free to </w:t>
          </w:r>
          <w:r w:rsidR="004F5E3E" w:rsidRPr="005B7F2E">
            <w:rPr>
              <w:rFonts w:ascii="Arial" w:hAnsi="Arial" w:cs="Arial"/>
              <w:sz w:val="22"/>
              <w:szCs w:val="22"/>
              <w:lang w:val="en"/>
            </w:rPr>
            <w:t>withdraw from</w:t>
          </w:r>
          <w:r w:rsidR="0067569A" w:rsidRPr="005B7F2E">
            <w:rPr>
              <w:rFonts w:ascii="Arial" w:hAnsi="Arial" w:cs="Arial"/>
              <w:sz w:val="22"/>
              <w:szCs w:val="22"/>
              <w:lang w:val="en"/>
            </w:rPr>
            <w:t xml:space="preserve"> the </w:t>
          </w:r>
          <w:r w:rsidR="00FF4CEB">
            <w:rPr>
              <w:rFonts w:ascii="Arial" w:hAnsi="Arial" w:cs="Arial"/>
              <w:sz w:val="22"/>
              <w:szCs w:val="22"/>
              <w:lang w:val="en"/>
            </w:rPr>
            <w:t>project</w:t>
          </w:r>
          <w:r w:rsidR="0067569A" w:rsidRPr="005B7F2E">
            <w:rPr>
              <w:rFonts w:ascii="Arial" w:hAnsi="Arial" w:cs="Arial"/>
              <w:sz w:val="22"/>
              <w:szCs w:val="22"/>
              <w:lang w:val="en"/>
            </w:rPr>
            <w:t xml:space="preserve"> at any time.</w:t>
          </w:r>
          <w:r w:rsidR="004F5E3E" w:rsidRPr="005B7F2E">
            <w:rPr>
              <w:rFonts w:ascii="Arial" w:hAnsi="Arial" w:cs="Arial"/>
              <w:sz w:val="22"/>
              <w:szCs w:val="22"/>
              <w:lang w:val="en"/>
            </w:rPr>
            <w:t xml:space="preserve"> If you leave, your regular medical care will not change.</w:t>
          </w:r>
          <w:r w:rsidR="0067569A" w:rsidRPr="005B7F2E">
            <w:rPr>
              <w:rFonts w:ascii="Arial" w:hAnsi="Arial" w:cs="Arial"/>
              <w:sz w:val="22"/>
              <w:szCs w:val="22"/>
              <w:lang w:val="en"/>
            </w:rPr>
            <w:t xml:space="preserve"> If you are thinking about </w:t>
          </w:r>
          <w:r w:rsidR="004F5E3E" w:rsidRPr="005B7F2E">
            <w:rPr>
              <w:rFonts w:ascii="Arial" w:hAnsi="Arial" w:cs="Arial"/>
              <w:sz w:val="22"/>
              <w:szCs w:val="22"/>
              <w:lang w:val="en"/>
            </w:rPr>
            <w:t>leaving</w:t>
          </w:r>
          <w:r w:rsidR="0067569A" w:rsidRPr="005B7F2E">
            <w:rPr>
              <w:rFonts w:ascii="Arial" w:hAnsi="Arial" w:cs="Arial"/>
              <w:sz w:val="22"/>
              <w:szCs w:val="22"/>
              <w:lang w:val="en"/>
            </w:rPr>
            <w:t>, please tell the</w:t>
          </w:r>
        </w:sdtContent>
      </w:sdt>
      <w:r w:rsidR="0067569A" w:rsidRPr="005B7F2E">
        <w:rPr>
          <w:rFonts w:ascii="Arial" w:hAnsi="Arial" w:cs="Arial"/>
          <w:sz w:val="22"/>
          <w:szCs w:val="22"/>
          <w:lang w:val="en"/>
        </w:rPr>
        <w:t xml:space="preserve"> </w:t>
      </w:r>
      <w:r w:rsidR="00A11819">
        <w:rPr>
          <w:rFonts w:ascii="Arial" w:hAnsi="Arial" w:cs="Arial"/>
          <w:color w:val="0000FF"/>
          <w:sz w:val="22"/>
          <w:szCs w:val="22"/>
        </w:rPr>
        <w:t>&lt;researcher/ research doctor/ research director&gt;</w:t>
      </w:r>
      <w:r w:rsidR="0067569A" w:rsidRPr="005B7F2E">
        <w:rPr>
          <w:rFonts w:ascii="Arial" w:hAnsi="Arial" w:cs="Arial"/>
          <w:sz w:val="22"/>
          <w:szCs w:val="22"/>
          <w:lang w:val="en"/>
        </w:rPr>
        <w:t xml:space="preserve">. </w:t>
      </w:r>
    </w:p>
    <w:p w14:paraId="1367C110" w14:textId="2061D624"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lang w:val="en"/>
        </w:rPr>
        <w:t xml:space="preserve">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sz w:val="22"/>
          <w:szCs w:val="22"/>
          <w:lang w:val="en"/>
        </w:rPr>
        <w:t xml:space="preserve">can tell you about the effects of stopping, </w:t>
      </w:r>
      <w:r w:rsidRPr="005B7F2E">
        <w:rPr>
          <w:rFonts w:ascii="Arial" w:hAnsi="Arial" w:cs="Arial"/>
          <w:color w:val="0000FF"/>
          <w:sz w:val="22"/>
          <w:szCs w:val="22"/>
        </w:rPr>
        <w:t xml:space="preserve">and you and 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sz w:val="22"/>
          <w:szCs w:val="22"/>
        </w:rPr>
        <w:t>can talk about what follow-up care would help you the most.</w:t>
      </w:r>
    </w:p>
    <w:p w14:paraId="0E664AAC"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come back for one more visit to check your health.</w:t>
      </w:r>
    </w:p>
    <w:p w14:paraId="054B6362" w14:textId="23D4CB5D" w:rsidR="0067569A"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return your research drug containers.</w:t>
      </w:r>
    </w:p>
    <w:p w14:paraId="1B74F8A8" w14:textId="77777777" w:rsidR="007224E8" w:rsidRDefault="007224E8" w:rsidP="007224E8">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If you withdraw from the project, the research team may search public records to get information about your survival status.</w:t>
      </w:r>
    </w:p>
    <w:p w14:paraId="358A7345" w14:textId="1D32DDAE" w:rsidR="007224E8" w:rsidRPr="007224E8" w:rsidRDefault="007224E8" w:rsidP="007224E8">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[Information relating to locator agencies may be inserted here]</w:t>
      </w:r>
    </w:p>
    <w:p w14:paraId="3830513D" w14:textId="77777777" w:rsidR="0067569A" w:rsidRPr="005B7F2E" w:rsidRDefault="0067569A" w:rsidP="00473C0D">
      <w:pPr>
        <w:pStyle w:val="BodyText"/>
        <w:spacing w:before="0"/>
        <w:ind w:left="0"/>
        <w:rPr>
          <w:rFonts w:ascii="Arial" w:hAnsi="Arial" w:cs="Arial"/>
          <w:sz w:val="22"/>
          <w:szCs w:val="22"/>
          <w:lang w:val="en"/>
        </w:rPr>
      </w:pPr>
    </w:p>
    <w:p w14:paraId="30A95233" w14:textId="5C046D1D" w:rsidR="00621BFD" w:rsidRPr="005B7F2E" w:rsidRDefault="00621BFD" w:rsidP="00473C0D">
      <w:pPr>
        <w:pStyle w:val="BodyText"/>
        <w:spacing w:before="0"/>
        <w:ind w:left="0"/>
        <w:rPr>
          <w:rFonts w:ascii="Arial" w:hAnsi="Arial" w:cs="Arial"/>
          <w:sz w:val="22"/>
          <w:szCs w:val="22"/>
          <w:lang w:val="en"/>
        </w:rPr>
      </w:pPr>
      <w:r w:rsidRPr="005B7F2E">
        <w:rPr>
          <w:rFonts w:ascii="Arial" w:hAnsi="Arial" w:cs="Arial"/>
          <w:sz w:val="22"/>
          <w:szCs w:val="22"/>
          <w:lang w:val="en"/>
        </w:rPr>
        <w:t xml:space="preserve">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00712418" w:rsidRPr="005B7F2E">
        <w:rPr>
          <w:rFonts w:ascii="Arial" w:hAnsi="Arial" w:cs="Arial"/>
          <w:color w:val="0000FF"/>
          <w:sz w:val="22"/>
          <w:szCs w:val="22"/>
          <w:u w:val="single"/>
          <w:lang w:val="en"/>
        </w:rPr>
        <w:t>[</w:t>
      </w:r>
      <w:r w:rsidR="00227011" w:rsidRPr="005B7F2E">
        <w:rPr>
          <w:rFonts w:ascii="Arial" w:hAnsi="Arial" w:cs="Arial"/>
          <w:color w:val="0000FF"/>
          <w:sz w:val="22"/>
          <w:szCs w:val="22"/>
          <w:lang w:val="en"/>
        </w:rPr>
        <w:t>or the sponsor</w:t>
      </w:r>
      <w:r w:rsidR="00712418" w:rsidRPr="005B7F2E">
        <w:rPr>
          <w:rFonts w:ascii="Arial" w:hAnsi="Arial" w:cs="Arial"/>
          <w:color w:val="0000FF"/>
          <w:sz w:val="22"/>
          <w:szCs w:val="22"/>
          <w:lang w:val="en"/>
        </w:rPr>
        <w:t>]</w:t>
      </w:r>
      <w:r w:rsidR="00227011" w:rsidRPr="005B7F2E">
        <w:rPr>
          <w:rFonts w:ascii="Arial" w:hAnsi="Arial" w:cs="Arial"/>
          <w:sz w:val="22"/>
          <w:szCs w:val="22"/>
          <w:lang w:val="en"/>
        </w:rPr>
        <w:t xml:space="preserve"> </w:t>
      </w:r>
      <w:sdt>
        <w:sdtPr>
          <w:rPr>
            <w:rFonts w:ascii="Arial" w:hAnsi="Arial" w:cs="Arial"/>
            <w:sz w:val="22"/>
            <w:szCs w:val="22"/>
            <w:lang w:val="en"/>
          </w:rPr>
          <w:id w:val="1209077770"/>
          <w:lock w:val="sdtContentLocked"/>
          <w:placeholder>
            <w:docPart w:val="923072C19970487194DA1E953EB009CC"/>
          </w:placeholder>
          <w15:color w:val="FFFFFF"/>
        </w:sdtPr>
        <w:sdtEndPr/>
        <w:sdtContent>
          <w:r w:rsidRPr="005B7F2E">
            <w:rPr>
              <w:rFonts w:ascii="Arial" w:hAnsi="Arial" w:cs="Arial"/>
              <w:sz w:val="22"/>
              <w:szCs w:val="22"/>
              <w:lang w:val="en"/>
            </w:rPr>
            <w:t xml:space="preserve">may take you out of this </w:t>
          </w:r>
          <w:r w:rsidR="00B23457">
            <w:rPr>
              <w:rFonts w:ascii="Arial" w:hAnsi="Arial" w:cs="Arial"/>
              <w:sz w:val="22"/>
              <w:szCs w:val="22"/>
              <w:lang w:val="en"/>
            </w:rPr>
            <w:t xml:space="preserve">project </w:t>
          </w:r>
          <w:r w:rsidRPr="005B7F2E">
            <w:rPr>
              <w:rFonts w:ascii="Arial" w:hAnsi="Arial" w:cs="Arial"/>
              <w:sz w:val="22"/>
              <w:szCs w:val="22"/>
              <w:lang w:val="en"/>
            </w:rPr>
            <w:t>at any time</w:t>
          </w:r>
          <w:r w:rsidR="007224E8">
            <w:rPr>
              <w:rFonts w:ascii="Arial" w:hAnsi="Arial" w:cs="Arial"/>
              <w:sz w:val="22"/>
              <w:szCs w:val="22"/>
              <w:lang w:val="en"/>
            </w:rPr>
            <w:t xml:space="preserve"> for any reason, including if:</w:t>
          </w:r>
        </w:sdtContent>
      </w:sdt>
    </w:p>
    <w:sdt>
      <w:sdtPr>
        <w:rPr>
          <w:rFonts w:ascii="Arial" w:hAnsi="Arial" w:cs="Arial"/>
          <w:sz w:val="22"/>
          <w:szCs w:val="22"/>
          <w:lang w:val="en"/>
        </w:rPr>
        <w:id w:val="-849786693"/>
        <w:lock w:val="sdtContentLocked"/>
        <w:placeholder>
          <w:docPart w:val="DefaultPlaceholder_-1854013440"/>
        </w:placeholder>
        <w15:color w:val="FFFFFF"/>
      </w:sdtPr>
      <w:sdtEndPr/>
      <w:sdtContent>
        <w:p w14:paraId="6AC33B7A" w14:textId="0701AF43"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They think it is in yo</w:t>
          </w:r>
          <w:r w:rsidR="00F157C4" w:rsidRPr="005B7F2E">
            <w:rPr>
              <w:rFonts w:ascii="Arial" w:hAnsi="Arial" w:cs="Arial"/>
              <w:sz w:val="22"/>
              <w:szCs w:val="22"/>
              <w:lang w:val="en"/>
            </w:rPr>
            <w:t>ur best interest</w:t>
          </w:r>
          <w:r w:rsidRPr="005B7F2E">
            <w:rPr>
              <w:rFonts w:ascii="Arial" w:hAnsi="Arial" w:cs="Arial"/>
              <w:sz w:val="22"/>
              <w:szCs w:val="22"/>
              <w:lang w:val="en"/>
            </w:rPr>
            <w:t>.</w:t>
          </w:r>
        </w:p>
        <w:p w14:paraId="5ECDA610"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You do not follow the </w:t>
          </w:r>
          <w:r w:rsidR="00B23457">
            <w:rPr>
              <w:rFonts w:ascii="Arial" w:hAnsi="Arial" w:cs="Arial"/>
              <w:sz w:val="22"/>
              <w:szCs w:val="22"/>
              <w:lang w:val="en"/>
            </w:rPr>
            <w:t>project</w:t>
          </w:r>
          <w:r w:rsidRPr="005B7F2E">
            <w:rPr>
              <w:rFonts w:ascii="Arial" w:hAnsi="Arial" w:cs="Arial"/>
              <w:sz w:val="22"/>
              <w:szCs w:val="22"/>
              <w:lang w:val="en"/>
            </w:rPr>
            <w:t xml:space="preserve"> rules.</w:t>
          </w:r>
        </w:p>
        <w:p w14:paraId="12689F7D" w14:textId="42DBD831"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The whole </w:t>
          </w:r>
          <w:r w:rsidR="00B23457">
            <w:rPr>
              <w:rFonts w:ascii="Arial" w:hAnsi="Arial" w:cs="Arial"/>
              <w:sz w:val="22"/>
              <w:szCs w:val="22"/>
              <w:lang w:val="en"/>
            </w:rPr>
            <w:t>project</w:t>
          </w:r>
          <w:r w:rsidRPr="005B7F2E">
            <w:rPr>
              <w:rFonts w:ascii="Arial" w:hAnsi="Arial" w:cs="Arial"/>
              <w:sz w:val="22"/>
              <w:szCs w:val="22"/>
              <w:lang w:val="en"/>
            </w:rPr>
            <w:t xml:space="preserve"> is stopped.</w:t>
          </w:r>
        </w:p>
      </w:sdtContent>
    </w:sdt>
    <w:p w14:paraId="52BB328F" w14:textId="36742767" w:rsidR="00DD33A4" w:rsidRPr="005B7F2E" w:rsidRDefault="00BF2EFA" w:rsidP="00DD33A4">
      <w:pPr>
        <w:pStyle w:val="BodyTextBullet1"/>
        <w:numPr>
          <w:ilvl w:val="0"/>
          <w:numId w:val="0"/>
        </w:numPr>
        <w:spacing w:before="0"/>
        <w:rPr>
          <w:rFonts w:ascii="Arial" w:hAnsi="Arial" w:cs="Arial"/>
          <w:sz w:val="22"/>
          <w:szCs w:val="22"/>
          <w:lang w:val="en"/>
        </w:rPr>
      </w:pPr>
      <w:sdt>
        <w:sdtPr>
          <w:rPr>
            <w:rFonts w:ascii="Arial" w:hAnsi="Arial" w:cs="Arial"/>
            <w:sz w:val="22"/>
            <w:szCs w:val="22"/>
            <w:lang w:val="en"/>
          </w:rPr>
          <w:id w:val="1942957108"/>
          <w:lock w:val="sdtContentLocked"/>
          <w:placeholder>
            <w:docPart w:val="DefaultPlaceholder_-1854013440"/>
          </w:placeholder>
          <w15:color w:val="FFFFFF"/>
        </w:sdtPr>
        <w:sdtEndPr/>
        <w:sdtContent>
          <w:r w:rsidR="00DD33A4" w:rsidRPr="005B7F2E">
            <w:rPr>
              <w:rFonts w:ascii="Arial" w:hAnsi="Arial" w:cs="Arial"/>
              <w:sz w:val="22"/>
              <w:szCs w:val="22"/>
              <w:lang w:val="en"/>
            </w:rPr>
            <w:t>If this happens, the</w:t>
          </w:r>
        </w:sdtContent>
      </w:sdt>
      <w:r w:rsidR="00DD33A4" w:rsidRPr="005B7F2E">
        <w:rPr>
          <w:rFonts w:ascii="Arial" w:hAnsi="Arial" w:cs="Arial"/>
          <w:sz w:val="22"/>
          <w:szCs w:val="22"/>
          <w:lang w:val="en"/>
        </w:rPr>
        <w:t xml:space="preserv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1110475654"/>
          <w:lock w:val="sdtContentLocked"/>
          <w:placeholder>
            <w:docPart w:val="DefaultPlaceholder_-1854013440"/>
          </w:placeholder>
          <w15:color w:val="FFFFFF"/>
        </w:sdtPr>
        <w:sdtEndPr>
          <w:rPr>
            <w:color w:val="auto"/>
            <w:lang w:val="en"/>
          </w:rPr>
        </w:sdtEndPr>
        <w:sdtContent>
          <w:r w:rsidR="00DD33A4" w:rsidRPr="005B7F2E">
            <w:rPr>
              <w:rFonts w:ascii="Arial" w:hAnsi="Arial" w:cs="Arial"/>
              <w:sz w:val="22"/>
              <w:szCs w:val="22"/>
              <w:lang w:val="en"/>
            </w:rPr>
            <w:t>will tell you.</w:t>
          </w:r>
        </w:sdtContent>
      </w:sdt>
    </w:p>
    <w:p w14:paraId="728F81F8" w14:textId="77777777" w:rsidR="003B5D25" w:rsidRPr="005B7F2E" w:rsidRDefault="003B5D25" w:rsidP="00FE6190">
      <w:pPr>
        <w:pStyle w:val="subhead0"/>
      </w:pPr>
    </w:p>
    <w:p w14:paraId="067A0820" w14:textId="77777777" w:rsidR="006B1BF0" w:rsidRPr="005B7F2E" w:rsidRDefault="0014469A" w:rsidP="00FE6190">
      <w:pPr>
        <w:pStyle w:val="subhead0"/>
      </w:pPr>
      <w:r w:rsidRPr="00A440F5">
        <w:rPr>
          <w:u w:val="none"/>
        </w:rPr>
        <w:t>B4</w:t>
      </w:r>
      <w:r w:rsidR="00DC4CEB" w:rsidRPr="00A440F5">
        <w:rPr>
          <w:u w:val="none"/>
        </w:rPr>
        <w:t xml:space="preserve">. </w:t>
      </w:r>
      <w:r w:rsidR="006B1BF0" w:rsidRPr="00A440F5">
        <w:rPr>
          <w:u w:val="none"/>
        </w:rPr>
        <w:t>ARE THERE ANY SPECIAL INSTRUCTION</w:t>
      </w:r>
      <w:r w:rsidR="003B5D25" w:rsidRPr="00A440F5">
        <w:rPr>
          <w:u w:val="none"/>
        </w:rPr>
        <w:t xml:space="preserve">S WHILE I AM </w:t>
      </w:r>
      <w:r w:rsidR="006B1BF0" w:rsidRPr="00A440F5">
        <w:rPr>
          <w:u w:val="none"/>
        </w:rPr>
        <w:t xml:space="preserve">IN THE </w:t>
      </w:r>
      <w:r w:rsidR="00E3025F">
        <w:rPr>
          <w:u w:val="none"/>
        </w:rPr>
        <w:t>PROJECT</w:t>
      </w:r>
      <w:r w:rsidR="006B1BF0" w:rsidRPr="00A440F5">
        <w:rPr>
          <w:u w:val="none"/>
        </w:rPr>
        <w:t xml:space="preserve">? </w:t>
      </w:r>
    </w:p>
    <w:p w14:paraId="12965F03"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E3025F">
        <w:rPr>
          <w:rFonts w:ascii="Arial" w:hAnsi="Arial" w:cs="Arial"/>
          <w:b/>
          <w:i/>
          <w:color w:val="0000FF"/>
          <w:sz w:val="22"/>
          <w:szCs w:val="22"/>
        </w:rPr>
        <w:t>project</w:t>
      </w:r>
    </w:p>
    <w:p w14:paraId="2DC7B016" w14:textId="77777777"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60BB0618" w14:textId="77777777" w:rsidR="0012125D" w:rsidRPr="005B7F2E" w:rsidRDefault="0012125D" w:rsidP="0012125D">
      <w:pPr>
        <w:pStyle w:val="BodyText"/>
        <w:spacing w:before="0"/>
        <w:ind w:left="0"/>
        <w:rPr>
          <w:rFonts w:ascii="Arial" w:hAnsi="Arial" w:cs="Arial"/>
          <w:i/>
          <w:color w:val="0000FF"/>
          <w:sz w:val="22"/>
          <w:szCs w:val="22"/>
        </w:rPr>
      </w:pPr>
    </w:p>
    <w:p w14:paraId="01E5B937" w14:textId="77777777" w:rsidR="0012125D" w:rsidRPr="00A440F5" w:rsidRDefault="00DC4CEB" w:rsidP="00FE6190">
      <w:pPr>
        <w:pStyle w:val="subhead0"/>
        <w:rPr>
          <w:u w:val="none"/>
        </w:rPr>
      </w:pPr>
      <w:r w:rsidRPr="00A440F5">
        <w:rPr>
          <w:u w:val="none"/>
        </w:rPr>
        <w:t xml:space="preserve">C1. </w:t>
      </w:r>
      <w:r w:rsidR="00AE1073" w:rsidRPr="00A440F5">
        <w:rPr>
          <w:u w:val="none"/>
        </w:rPr>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E3025F">
        <w:rPr>
          <w:u w:val="none"/>
        </w:rPr>
        <w:t>PROJECT</w:t>
      </w:r>
      <w:r w:rsidR="00AE1073" w:rsidRPr="00A440F5">
        <w:rPr>
          <w:u w:val="none"/>
        </w:rPr>
        <w:t>?</w:t>
      </w:r>
    </w:p>
    <w:p w14:paraId="64FF1512" w14:textId="77777777" w:rsidR="00296B45" w:rsidRPr="005B7F2E" w:rsidRDefault="00BF2EFA" w:rsidP="00F071B8">
      <w:pPr>
        <w:rPr>
          <w:rFonts w:ascii="Arial" w:hAnsi="Arial" w:cs="Arial"/>
          <w:sz w:val="22"/>
          <w:szCs w:val="22"/>
        </w:rPr>
      </w:pPr>
      <w:sdt>
        <w:sdtPr>
          <w:rPr>
            <w:rFonts w:ascii="Arial" w:hAnsi="Arial" w:cs="Arial"/>
            <w:sz w:val="22"/>
            <w:szCs w:val="22"/>
          </w:rPr>
          <w:id w:val="1644238294"/>
          <w:lock w:val="sdtContentLocked"/>
          <w:placeholder>
            <w:docPart w:val="923072C19970487194DA1E953EB009CC"/>
          </w:placeholder>
          <w15:color w:val="FFFFFF"/>
        </w:sdtPr>
        <w:sdtEndPr/>
        <w:sdtContent>
          <w:r w:rsidR="00296B45" w:rsidRPr="005B7F2E">
            <w:rPr>
              <w:rFonts w:ascii="Arial" w:hAnsi="Arial" w:cs="Arial"/>
              <w:sz w:val="22"/>
              <w:szCs w:val="22"/>
            </w:rPr>
            <w:t xml:space="preserve">There are risks to taking part in any research </w:t>
          </w:r>
          <w:r w:rsidR="00E3025F">
            <w:rPr>
              <w:rFonts w:ascii="Arial" w:hAnsi="Arial" w:cs="Arial"/>
              <w:sz w:val="22"/>
              <w:szCs w:val="22"/>
            </w:rPr>
            <w:t>project</w:t>
          </w:r>
          <w:r w:rsidR="00296B45" w:rsidRPr="005B7F2E">
            <w:rPr>
              <w:rFonts w:ascii="Arial" w:hAnsi="Arial" w:cs="Arial"/>
              <w:sz w:val="22"/>
              <w:szCs w:val="22"/>
            </w:rPr>
            <w:t xml:space="preserve">. </w:t>
          </w:r>
          <w:r w:rsidR="001324BD" w:rsidRPr="005B7F2E">
            <w:rPr>
              <w:rFonts w:ascii="Arial" w:hAnsi="Arial" w:cs="Arial"/>
              <w:sz w:val="22"/>
              <w:szCs w:val="22"/>
            </w:rPr>
            <w:t>There is a risk</w:t>
          </w:r>
          <w:r w:rsidR="00E30332" w:rsidRPr="005B7F2E">
            <w:rPr>
              <w:rFonts w:ascii="Arial" w:hAnsi="Arial" w:cs="Arial"/>
              <w:sz w:val="22"/>
              <w:szCs w:val="22"/>
            </w:rPr>
            <w:t xml:space="preserve"> that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you may get [</w:t>
      </w:r>
      <w:r w:rsidR="005F6D05" w:rsidRPr="005B7F2E">
        <w:rPr>
          <w:rFonts w:ascii="Arial" w:hAnsi="Arial" w:cs="Arial"/>
          <w:color w:val="0000FF"/>
          <w:sz w:val="22"/>
          <w:szCs w:val="22"/>
        </w:rPr>
        <w:t xml:space="preserve">a </w:t>
      </w:r>
      <w:r w:rsidR="00296B45" w:rsidRPr="005B7F2E">
        <w:rPr>
          <w:rFonts w:ascii="Arial" w:hAnsi="Arial" w:cs="Arial"/>
          <w:color w:val="0000FF"/>
          <w:sz w:val="22"/>
          <w:szCs w:val="22"/>
        </w:rPr>
        <w:t>drug/</w:t>
      </w:r>
      <w:r w:rsidR="001324BD" w:rsidRPr="005B7F2E">
        <w:rPr>
          <w:rFonts w:ascii="Arial" w:hAnsi="Arial" w:cs="Arial"/>
          <w:color w:val="0000FF"/>
          <w:sz w:val="22"/>
          <w:szCs w:val="22"/>
        </w:rPr>
        <w:t>drug combination/</w:t>
      </w:r>
      <w:r w:rsidR="00296B45" w:rsidRPr="005B7F2E">
        <w:rPr>
          <w:rFonts w:ascii="Arial" w:hAnsi="Arial" w:cs="Arial"/>
          <w:color w:val="0000FF"/>
          <w:sz w:val="22"/>
          <w:szCs w:val="22"/>
        </w:rPr>
        <w:t>device/intervention</w:t>
      </w:r>
      <w:r w:rsidR="001324BD" w:rsidRPr="005B7F2E">
        <w:rPr>
          <w:rFonts w:ascii="Arial" w:hAnsi="Arial" w:cs="Arial"/>
          <w:color w:val="0000FF"/>
          <w:sz w:val="22"/>
          <w:szCs w:val="22"/>
        </w:rPr>
        <w:t>/dose of a drug</w:t>
      </w:r>
      <w:r w:rsidR="00296B45" w:rsidRPr="005B7F2E">
        <w:rPr>
          <w:rFonts w:ascii="Arial" w:hAnsi="Arial" w:cs="Arial"/>
          <w:color w:val="0000FF"/>
          <w:sz w:val="22"/>
          <w:szCs w:val="22"/>
        </w:rPr>
        <w:t>] that</w:t>
      </w:r>
      <w:r w:rsidR="00296B45" w:rsidRPr="005B7F2E">
        <w:rPr>
          <w:rFonts w:ascii="Arial" w:hAnsi="Arial" w:cs="Arial"/>
          <w:sz w:val="22"/>
          <w:szCs w:val="22"/>
        </w:rPr>
        <w:t xml:space="preserve"> </w:t>
      </w:r>
      <w:r w:rsidR="00E30332" w:rsidRPr="005B7F2E">
        <w:rPr>
          <w:rFonts w:ascii="Arial" w:hAnsi="Arial" w:cs="Arial"/>
          <w:color w:val="0000FF"/>
          <w:sz w:val="22"/>
          <w:szCs w:val="22"/>
        </w:rPr>
        <w:t>does</w:t>
      </w:r>
      <w:r w:rsidR="00E30332" w:rsidRPr="005B7F2E">
        <w:rPr>
          <w:rFonts w:ascii="Arial" w:hAnsi="Arial" w:cs="Arial"/>
          <w:sz w:val="22"/>
          <w:szCs w:val="22"/>
        </w:rPr>
        <w:t xml:space="preserve"> </w:t>
      </w:r>
      <w:sdt>
        <w:sdtPr>
          <w:rPr>
            <w:rFonts w:ascii="Arial" w:hAnsi="Arial" w:cs="Arial"/>
            <w:sz w:val="22"/>
            <w:szCs w:val="22"/>
          </w:rPr>
          <w:id w:val="-127476612"/>
          <w:lock w:val="sdtContentLocked"/>
          <w:placeholder>
            <w:docPart w:val="923072C19970487194DA1E953EB009CC"/>
          </w:placeholder>
          <w15:color w:val="FFFFFF"/>
        </w:sdtPr>
        <w:sdtEndPr/>
        <w:sdtContent>
          <w:r w:rsidR="00E30332" w:rsidRPr="005B7F2E">
            <w:rPr>
              <w:rFonts w:ascii="Arial" w:hAnsi="Arial" w:cs="Arial"/>
              <w:sz w:val="22"/>
              <w:szCs w:val="22"/>
            </w:rPr>
            <w:t xml:space="preserve">not help your condition or </w:t>
          </w:r>
          <w:r w:rsidR="001324BD" w:rsidRPr="005B7F2E">
            <w:rPr>
              <w:rFonts w:ascii="Arial" w:hAnsi="Arial" w:cs="Arial"/>
              <w:sz w:val="22"/>
              <w:szCs w:val="22"/>
            </w:rPr>
            <w:t>may make</w:t>
          </w:r>
          <w:r w:rsidR="00296B45" w:rsidRPr="005B7F2E">
            <w:rPr>
              <w:rFonts w:ascii="Arial" w:hAnsi="Arial" w:cs="Arial"/>
              <w:sz w:val="22"/>
              <w:szCs w:val="22"/>
            </w:rPr>
            <w:t xml:space="preserve"> it worse.  There also may be problems (side effects) we do not know about yet,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from [drug] itself, or how it combines with other drugs you are taking.</w:t>
      </w:r>
      <w:r w:rsidR="00296B45" w:rsidRPr="005B7F2E">
        <w:rPr>
          <w:rFonts w:ascii="Arial" w:hAnsi="Arial" w:cs="Arial"/>
          <w:sz w:val="22"/>
          <w:szCs w:val="22"/>
        </w:rPr>
        <w:t xml:space="preserve"> </w:t>
      </w:r>
      <w:sdt>
        <w:sdtPr>
          <w:rPr>
            <w:rFonts w:ascii="Arial" w:hAnsi="Arial" w:cs="Arial"/>
            <w:sz w:val="22"/>
            <w:szCs w:val="22"/>
          </w:rPr>
          <w:id w:val="-454405417"/>
          <w:lock w:val="sdtContentLocked"/>
          <w:placeholder>
            <w:docPart w:val="923072C19970487194DA1E953EB009CC"/>
          </w:placeholder>
          <w15:color w:val="FFFFFF"/>
        </w:sdtPr>
        <w:sdtEndPr/>
        <w:sdtContent>
          <w:r w:rsidR="00296B45" w:rsidRPr="005B7F2E">
            <w:rPr>
              <w:rFonts w:ascii="Arial" w:hAnsi="Arial" w:cs="Arial"/>
              <w:sz w:val="22"/>
              <w:szCs w:val="22"/>
            </w:rPr>
            <w:t>If we learn about new important side effects, we will tell you.</w:t>
          </w:r>
        </w:sdtContent>
      </w:sdt>
      <w:r w:rsidR="00296B45" w:rsidRPr="005B7F2E">
        <w:rPr>
          <w:rFonts w:ascii="Arial" w:hAnsi="Arial" w:cs="Arial"/>
          <w:sz w:val="22"/>
          <w:szCs w:val="22"/>
        </w:rPr>
        <w:t xml:space="preserve"> </w:t>
      </w:r>
    </w:p>
    <w:p w14:paraId="28D8462F" w14:textId="77777777" w:rsidR="008C38F1" w:rsidRPr="005B7F2E" w:rsidRDefault="008C38F1" w:rsidP="00473C0D">
      <w:pPr>
        <w:rPr>
          <w:rFonts w:ascii="Arial" w:hAnsi="Arial" w:cs="Arial"/>
          <w:b/>
          <w:sz w:val="22"/>
          <w:szCs w:val="22"/>
        </w:rPr>
      </w:pPr>
    </w:p>
    <w:p w14:paraId="0C09401C" w14:textId="0BD0D913" w:rsidR="00C44E07" w:rsidRPr="005B7F2E" w:rsidRDefault="00BF2EFA" w:rsidP="00C44E07">
      <w:pPr>
        <w:pStyle w:val="BodyText"/>
        <w:spacing w:before="0"/>
        <w:ind w:left="0"/>
        <w:rPr>
          <w:rFonts w:ascii="Arial" w:hAnsi="Arial" w:cs="Arial"/>
          <w:color w:val="0000FF"/>
          <w:sz w:val="22"/>
          <w:szCs w:val="22"/>
        </w:rPr>
      </w:pPr>
      <w:sdt>
        <w:sdtPr>
          <w:rPr>
            <w:rFonts w:ascii="Arial" w:hAnsi="Arial" w:cs="Arial"/>
            <w:sz w:val="22"/>
            <w:szCs w:val="22"/>
          </w:rPr>
          <w:id w:val="-867680797"/>
          <w:lock w:val="sdtContentLocked"/>
          <w:placeholder>
            <w:docPart w:val="DefaultPlaceholder_-1854013440"/>
          </w:placeholder>
          <w15:color w:val="FFFFFF"/>
        </w:sdtPr>
        <w:sdtEndPr>
          <w:rPr>
            <w:b/>
          </w:rPr>
        </w:sdtEndPr>
        <w:sdtContent>
          <w:r w:rsidR="00C44E07" w:rsidRPr="005B7F2E">
            <w:rPr>
              <w:rFonts w:ascii="Arial" w:hAnsi="Arial" w:cs="Arial"/>
              <w:sz w:val="22"/>
              <w:szCs w:val="22"/>
            </w:rPr>
            <w:t xml:space="preserve">We </w:t>
          </w:r>
          <w:r w:rsidR="00B1603D" w:rsidRPr="005B7F2E">
            <w:rPr>
              <w:rFonts w:ascii="Arial" w:hAnsi="Arial" w:cs="Arial"/>
              <w:sz w:val="22"/>
              <w:szCs w:val="22"/>
            </w:rPr>
            <w:t xml:space="preserve">watch everyone in the </w:t>
          </w:r>
          <w:r w:rsidR="00E3025F">
            <w:rPr>
              <w:rFonts w:ascii="Arial" w:hAnsi="Arial" w:cs="Arial"/>
              <w:sz w:val="22"/>
              <w:szCs w:val="22"/>
            </w:rPr>
            <w:t>project</w:t>
          </w:r>
          <w:r w:rsidR="00B1603D" w:rsidRPr="005B7F2E">
            <w:rPr>
              <w:rFonts w:ascii="Arial" w:hAnsi="Arial" w:cs="Arial"/>
              <w:sz w:val="22"/>
              <w:szCs w:val="22"/>
            </w:rPr>
            <w:t xml:space="preserve"> for</w:t>
          </w:r>
          <w:r w:rsidR="00C44E07" w:rsidRPr="005B7F2E">
            <w:rPr>
              <w:rFonts w:ascii="Arial" w:hAnsi="Arial" w:cs="Arial"/>
              <w:sz w:val="22"/>
              <w:szCs w:val="22"/>
            </w:rPr>
            <w:t xml:space="preserve"> problems (side effects). </w:t>
          </w:r>
          <w:r w:rsidR="00C44E07" w:rsidRPr="005B7F2E">
            <w:rPr>
              <w:rFonts w:ascii="Arial" w:hAnsi="Arial" w:cs="Arial"/>
              <w:b/>
              <w:sz w:val="22"/>
              <w:szCs w:val="22"/>
            </w:rPr>
            <w:t>You need to tell the</w:t>
          </w:r>
        </w:sdtContent>
      </w:sdt>
      <w:r w:rsidR="00C44E07" w:rsidRPr="005B7F2E">
        <w:rPr>
          <w:rFonts w:ascii="Arial" w:hAnsi="Arial" w:cs="Arial"/>
          <w:b/>
          <w:sz w:val="22"/>
          <w:szCs w:val="22"/>
        </w:rPr>
        <w:t xml:space="preserve"> </w:t>
      </w:r>
      <w:r w:rsidR="00A11819" w:rsidRPr="00A11819">
        <w:rPr>
          <w:rFonts w:ascii="Arial" w:hAnsi="Arial" w:cs="Arial"/>
          <w:b/>
          <w:bCs/>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1781837231"/>
          <w:lock w:val="sdtContentLocked"/>
          <w:placeholder>
            <w:docPart w:val="DefaultPlaceholder_-1854013440"/>
          </w:placeholder>
          <w15:color w:val="FFFFFF"/>
        </w:sdtPr>
        <w:sdtEndPr>
          <w:rPr>
            <w:b/>
            <w:color w:val="auto"/>
          </w:rPr>
        </w:sdtEndPr>
        <w:sdtContent>
          <w:r w:rsidR="00C44E07" w:rsidRPr="005B7F2E">
            <w:rPr>
              <w:rFonts w:ascii="Arial" w:hAnsi="Arial" w:cs="Arial"/>
              <w:b/>
              <w:sz w:val="22"/>
              <w:szCs w:val="22"/>
            </w:rPr>
            <w:t xml:space="preserve">or a member of the </w:t>
          </w:r>
          <w:r w:rsidR="00E3025F">
            <w:rPr>
              <w:rFonts w:ascii="Arial" w:hAnsi="Arial" w:cs="Arial"/>
              <w:b/>
              <w:sz w:val="22"/>
              <w:szCs w:val="22"/>
            </w:rPr>
            <w:t>research</w:t>
          </w:r>
          <w:r w:rsidR="00C44E07" w:rsidRPr="005B7F2E">
            <w:rPr>
              <w:rFonts w:ascii="Arial" w:hAnsi="Arial" w:cs="Arial"/>
              <w:b/>
              <w:sz w:val="22"/>
              <w:szCs w:val="22"/>
            </w:rPr>
            <w:t xml:space="preserve"> team immediately if you experience any problems, side effects, or changes in your health.</w:t>
          </w:r>
        </w:sdtContent>
      </w:sdt>
      <w:r w:rsidR="00C44E07" w:rsidRPr="005B7F2E">
        <w:rPr>
          <w:rFonts w:ascii="Arial" w:hAnsi="Arial" w:cs="Arial"/>
          <w:sz w:val="22"/>
          <w:szCs w:val="22"/>
        </w:rPr>
        <w:t xml:space="preserve">  </w:t>
      </w:r>
      <w:r w:rsidR="00C44E07" w:rsidRPr="005B7F2E">
        <w:rPr>
          <w:rFonts w:ascii="Arial" w:hAnsi="Arial" w:cs="Arial"/>
          <w:color w:val="0000FF"/>
          <w:sz w:val="22"/>
          <w:szCs w:val="22"/>
        </w:rPr>
        <w:t xml:space="preserve">If you have ____ [severe bleeding], call Dr. </w:t>
      </w:r>
      <w:r w:rsidR="005B5299" w:rsidRPr="00DC2D1C">
        <w:rPr>
          <w:rFonts w:ascii="Arial" w:hAnsi="Arial" w:cs="Arial"/>
          <w:color w:val="76923C" w:themeColor="accent3" w:themeShade="BF"/>
          <w:sz w:val="22"/>
          <w:szCs w:val="22"/>
        </w:rPr>
        <w:t>&lt;Site PI name&gt;</w:t>
      </w:r>
      <w:r w:rsidR="00C44E07" w:rsidRPr="005B7F2E">
        <w:rPr>
          <w:rFonts w:ascii="Arial" w:hAnsi="Arial" w:cs="Arial"/>
          <w:color w:val="0000FF"/>
          <w:sz w:val="22"/>
          <w:szCs w:val="22"/>
        </w:rPr>
        <w:t xml:space="preserve"> immediately at _____.</w:t>
      </w:r>
      <w:r w:rsidR="00296B45" w:rsidRPr="005B7F2E">
        <w:rPr>
          <w:rFonts w:ascii="Arial" w:hAnsi="Arial" w:cs="Arial"/>
          <w:color w:val="0000FF"/>
          <w:sz w:val="22"/>
          <w:szCs w:val="22"/>
        </w:rPr>
        <w:t xml:space="preserve"> In an emergency, call ____.</w:t>
      </w:r>
    </w:p>
    <w:p w14:paraId="59ED2D24" w14:textId="77777777" w:rsidR="00C44E07" w:rsidRPr="005B7F2E" w:rsidRDefault="00C44E07" w:rsidP="00C44E07">
      <w:pPr>
        <w:rPr>
          <w:rFonts w:ascii="Arial" w:hAnsi="Arial" w:cs="Arial"/>
          <w:i/>
          <w:color w:val="0000FF"/>
          <w:sz w:val="22"/>
          <w:szCs w:val="22"/>
        </w:rPr>
      </w:pPr>
    </w:p>
    <w:p w14:paraId="7AE9960A" w14:textId="77777777" w:rsidR="0035233A" w:rsidRPr="005B7F2E" w:rsidRDefault="0035233A" w:rsidP="006D3392">
      <w:pPr>
        <w:rPr>
          <w:rFonts w:ascii="Arial" w:hAnsi="Arial" w:cs="Arial"/>
          <w:b/>
          <w:sz w:val="22"/>
          <w:szCs w:val="22"/>
        </w:rPr>
      </w:pPr>
    </w:p>
    <w:p w14:paraId="6E2E0746" w14:textId="77777777" w:rsidR="006D3392" w:rsidRPr="00FE6190" w:rsidRDefault="00BD49B8" w:rsidP="00D12034">
      <w:pPr>
        <w:pStyle w:val="subhead0"/>
        <w:keepNext w:val="0"/>
        <w:keepLines/>
        <w:rPr>
          <w:color w:val="0000FF"/>
        </w:rPr>
      </w:pPr>
      <w:r w:rsidRPr="00A440F5">
        <w:rPr>
          <w:u w:val="none"/>
        </w:rPr>
        <w:t>C2. RISKS OF</w:t>
      </w:r>
      <w:r w:rsidRPr="005B7F2E">
        <w:t xml:space="preserve"> </w:t>
      </w:r>
      <w:r w:rsidRPr="00FE6190">
        <w:rPr>
          <w:color w:val="0000FF"/>
        </w:rPr>
        <w:t>_______ [THE INTERVENTION FOR GROUP A, GROUP B, ETC.]</w:t>
      </w:r>
    </w:p>
    <w:p w14:paraId="76D9FC31" w14:textId="77777777" w:rsidR="005F6D05" w:rsidRPr="005B7F2E" w:rsidRDefault="00F071B8" w:rsidP="00D12034">
      <w:pPr>
        <w:keepLines/>
        <w:rPr>
          <w:rFonts w:ascii="Arial" w:hAnsi="Arial" w:cs="Arial"/>
          <w:sz w:val="22"/>
          <w:szCs w:val="22"/>
        </w:rPr>
      </w:pPr>
      <w:r w:rsidRPr="005B7F2E">
        <w:rPr>
          <w:rFonts w:ascii="Arial" w:hAnsi="Arial" w:cs="Arial"/>
          <w:color w:val="0000FF"/>
          <w:sz w:val="22"/>
          <w:szCs w:val="22"/>
        </w:rPr>
        <w:lastRenderedPageBreak/>
        <w:t>The research [drug/device/intervention] itself</w:t>
      </w:r>
      <w:r w:rsidRPr="005B7F2E">
        <w:rPr>
          <w:rFonts w:ascii="Arial" w:hAnsi="Arial" w:cs="Arial"/>
          <w:sz w:val="22"/>
          <w:szCs w:val="22"/>
        </w:rPr>
        <w:t xml:space="preserve"> </w:t>
      </w:r>
      <w:sdt>
        <w:sdtPr>
          <w:rPr>
            <w:rFonts w:ascii="Arial" w:hAnsi="Arial" w:cs="Arial"/>
            <w:sz w:val="22"/>
            <w:szCs w:val="22"/>
          </w:rPr>
          <w:id w:val="-1742017422"/>
          <w:lock w:val="sdtContentLocked"/>
          <w:placeholder>
            <w:docPart w:val="923072C19970487194DA1E953EB009CC"/>
          </w:placeholder>
          <w15:color w:val="FFFFFF"/>
        </w:sdtPr>
        <w:sdtEndPr/>
        <w:sdtContent>
          <w:r w:rsidRPr="005B7F2E">
            <w:rPr>
              <w:rFonts w:ascii="Arial" w:hAnsi="Arial" w:cs="Arial"/>
              <w:sz w:val="22"/>
              <w:szCs w:val="22"/>
            </w:rPr>
            <w:t xml:space="preserve">may cause problems (side effects).  Side effects may be mild or very serious.  </w:t>
          </w:r>
          <w:r w:rsidR="005F6D05" w:rsidRPr="005B7F2E">
            <w:rPr>
              <w:rFonts w:ascii="Arial" w:hAnsi="Arial" w:cs="Arial"/>
              <w:sz w:val="22"/>
              <w:szCs w:val="22"/>
            </w:rPr>
            <w:t>Some can last a long time or never go away.</w:t>
          </w:r>
        </w:sdtContent>
      </w:sdt>
      <w:r w:rsidR="005F6D05" w:rsidRPr="005B7F2E">
        <w:rPr>
          <w:rFonts w:ascii="Arial" w:hAnsi="Arial" w:cs="Arial"/>
          <w:sz w:val="22"/>
          <w:szCs w:val="22"/>
        </w:rPr>
        <w:t xml:space="preserve">  </w:t>
      </w:r>
    </w:p>
    <w:p w14:paraId="23ACD612" w14:textId="77777777" w:rsidR="00F071B8" w:rsidRPr="005B7F2E" w:rsidRDefault="00F071B8" w:rsidP="00D12034">
      <w:pPr>
        <w:keepLines/>
        <w:rPr>
          <w:rFonts w:ascii="Arial" w:hAnsi="Arial" w:cs="Arial"/>
          <w:color w:val="0000FF"/>
          <w:sz w:val="22"/>
          <w:szCs w:val="22"/>
        </w:rPr>
      </w:pPr>
      <w:r w:rsidRPr="005B7F2E">
        <w:rPr>
          <w:rFonts w:ascii="Arial" w:hAnsi="Arial" w:cs="Arial"/>
          <w:color w:val="0000FF"/>
          <w:sz w:val="22"/>
          <w:szCs w:val="22"/>
        </w:rPr>
        <w:t xml:space="preserve">Many go away soon after you stop taking the [drug/device /intervention]. </w:t>
      </w:r>
      <w:r w:rsidR="005F6D05" w:rsidRPr="005B7F2E">
        <w:rPr>
          <w:rFonts w:ascii="Arial" w:hAnsi="Arial" w:cs="Arial"/>
          <w:color w:val="0000FF"/>
          <w:sz w:val="22"/>
          <w:szCs w:val="22"/>
        </w:rPr>
        <w:t>Drugs can affect individuals in different ways. . Complications of some of the side effects below may lead to life-threatening events such as …. (</w:t>
      </w:r>
      <w:proofErr w:type="gramStart"/>
      <w:r w:rsidR="005F6D05" w:rsidRPr="005B7F2E">
        <w:rPr>
          <w:rFonts w:ascii="Arial" w:hAnsi="Arial" w:cs="Arial"/>
          <w:color w:val="0000FF"/>
          <w:sz w:val="22"/>
          <w:szCs w:val="22"/>
        </w:rPr>
        <w:t>infections</w:t>
      </w:r>
      <w:proofErr w:type="gramEnd"/>
      <w:r w:rsidR="005F6D05" w:rsidRPr="005B7F2E">
        <w:rPr>
          <w:rFonts w:ascii="Arial" w:hAnsi="Arial" w:cs="Arial"/>
          <w:color w:val="0000FF"/>
          <w:sz w:val="22"/>
          <w:szCs w:val="22"/>
        </w:rPr>
        <w:t>, kidney failure, bleeding, and possibly death).</w:t>
      </w:r>
    </w:p>
    <w:p w14:paraId="389D242A" w14:textId="77777777" w:rsidR="00F071B8" w:rsidRPr="005B7F2E" w:rsidRDefault="00F071B8" w:rsidP="005C6AE5">
      <w:pPr>
        <w:keepNext/>
        <w:keepLines/>
        <w:rPr>
          <w:rFonts w:ascii="Arial" w:hAnsi="Arial" w:cs="Arial"/>
          <w:sz w:val="22"/>
          <w:szCs w:val="22"/>
        </w:rPr>
      </w:pPr>
    </w:p>
    <w:p w14:paraId="7F813EDD" w14:textId="77777777" w:rsidR="00805F12" w:rsidRPr="005B7F2E" w:rsidRDefault="00805F12" w:rsidP="00D12034">
      <w:pPr>
        <w:keepLines/>
        <w:rPr>
          <w:rFonts w:ascii="Arial" w:hAnsi="Arial" w:cs="Arial"/>
          <w:color w:val="0000FF"/>
          <w:sz w:val="22"/>
          <w:szCs w:val="22"/>
        </w:rPr>
      </w:pPr>
      <w:r w:rsidRPr="005B7F2E">
        <w:rPr>
          <w:rFonts w:ascii="Arial" w:hAnsi="Arial" w:cs="Arial"/>
          <w:color w:val="0000FF"/>
          <w:sz w:val="22"/>
          <w:szCs w:val="22"/>
        </w:rPr>
        <w:t>The side effects that other people have experienced so far with the [drug/device</w:t>
      </w:r>
      <w:r w:rsidR="00DD33A4" w:rsidRPr="005B7F2E">
        <w:rPr>
          <w:rFonts w:ascii="Arial" w:hAnsi="Arial" w:cs="Arial"/>
          <w:color w:val="0000FF"/>
          <w:sz w:val="22"/>
          <w:szCs w:val="22"/>
        </w:rPr>
        <w:t xml:space="preserve"> </w:t>
      </w:r>
      <w:r w:rsidRPr="005B7F2E">
        <w:rPr>
          <w:rFonts w:ascii="Arial" w:hAnsi="Arial" w:cs="Arial"/>
          <w:color w:val="0000FF"/>
          <w:sz w:val="22"/>
          <w:szCs w:val="22"/>
        </w:rPr>
        <w:t xml:space="preserve">/intervention] are: </w:t>
      </w:r>
    </w:p>
    <w:p w14:paraId="1C559BCC" w14:textId="77777777" w:rsidR="006D3392" w:rsidRPr="005B7F2E" w:rsidRDefault="006D3392" w:rsidP="005C6AE5">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bCs/>
          <w:i/>
          <w:color w:val="0000FF"/>
          <w:sz w:val="22"/>
          <w:szCs w:val="22"/>
        </w:rPr>
      </w:pPr>
      <w:r w:rsidRPr="005B7F2E">
        <w:rPr>
          <w:rFonts w:ascii="Arial" w:hAnsi="Arial" w:cs="Arial"/>
          <w:b/>
          <w:i/>
          <w:color w:val="0000FF"/>
          <w:sz w:val="22"/>
          <w:szCs w:val="22"/>
        </w:rPr>
        <w:t>State here the risks related to the research intervention</w:t>
      </w:r>
      <w:r w:rsidR="00D8134A" w:rsidRPr="005B7F2E">
        <w:rPr>
          <w:rFonts w:ascii="Arial" w:hAnsi="Arial" w:cs="Arial"/>
          <w:b/>
          <w:i/>
          <w:color w:val="0000FF"/>
          <w:sz w:val="22"/>
          <w:szCs w:val="22"/>
        </w:rPr>
        <w:t>(s)</w:t>
      </w:r>
      <w:r w:rsidRPr="005B7F2E">
        <w:rPr>
          <w:rFonts w:ascii="Arial" w:hAnsi="Arial" w:cs="Arial"/>
          <w:b/>
          <w:i/>
          <w:color w:val="0000FF"/>
          <w:sz w:val="22"/>
          <w:szCs w:val="22"/>
        </w:rPr>
        <w:t xml:space="preserve"> itself.</w:t>
      </w:r>
      <w:r w:rsidRPr="005B7F2E">
        <w:rPr>
          <w:rFonts w:ascii="Arial" w:hAnsi="Arial" w:cs="Arial"/>
          <w:b/>
          <w:bCs/>
          <w:i/>
          <w:color w:val="0000FF"/>
          <w:sz w:val="22"/>
          <w:szCs w:val="22"/>
        </w:rPr>
        <w:t xml:space="preserve"> </w:t>
      </w:r>
    </w:p>
    <w:p w14:paraId="1B46B029" w14:textId="77777777" w:rsidR="00D8134A" w:rsidRPr="005B7F2E" w:rsidRDefault="00D8134A"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Include the research intervention(s) both investigational and comparator</w:t>
      </w:r>
    </w:p>
    <w:p w14:paraId="01E0E094"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 xml:space="preserve">Risks can be described as a bulleted list or table, using lay language. </w:t>
      </w:r>
    </w:p>
    <w:p w14:paraId="2B142C6A"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i/>
          <w:color w:val="0000FF"/>
          <w:sz w:val="22"/>
          <w:szCs w:val="22"/>
        </w:rPr>
      </w:pPr>
      <w:r w:rsidRPr="005B7F2E">
        <w:rPr>
          <w:rFonts w:ascii="Arial" w:hAnsi="Arial" w:cs="Arial"/>
          <w:b/>
          <w:bCs/>
          <w:i/>
          <w:color w:val="0000FF"/>
          <w:sz w:val="22"/>
          <w:szCs w:val="22"/>
        </w:rPr>
        <w:t>Begin with the most common, and include the probabilities or commonality of each side effect.</w:t>
      </w:r>
      <w:r w:rsidRPr="005B7F2E">
        <w:rPr>
          <w:rFonts w:ascii="Arial" w:hAnsi="Arial" w:cs="Arial"/>
          <w:b/>
          <w:i/>
          <w:color w:val="0000FF"/>
          <w:sz w:val="22"/>
          <w:szCs w:val="22"/>
        </w:rPr>
        <w:t xml:space="preserve"> </w:t>
      </w:r>
    </w:p>
    <w:p w14:paraId="3FF89D27" w14:textId="77777777" w:rsidR="00A15A48" w:rsidRPr="005B7F2E" w:rsidRDefault="00A15A48" w:rsidP="005C6AE5">
      <w:pPr>
        <w:keepNext/>
        <w:keepLines/>
        <w:rPr>
          <w:rFonts w:ascii="Arial" w:hAnsi="Arial" w:cs="Arial"/>
          <w:i/>
          <w:color w:val="0000FF"/>
          <w:sz w:val="22"/>
          <w:szCs w:val="22"/>
        </w:rPr>
      </w:pPr>
    </w:p>
    <w:p w14:paraId="3FB1A5F4" w14:textId="77777777" w:rsidR="005F6D05" w:rsidRPr="005B7F2E" w:rsidRDefault="005F6D05" w:rsidP="005C6AE5">
      <w:pPr>
        <w:keepNext/>
        <w:keepLines/>
        <w:pBdr>
          <w:top w:val="single" w:sz="4" w:space="1" w:color="auto"/>
          <w:left w:val="single" w:sz="4" w:space="4" w:color="auto"/>
          <w:bottom w:val="single" w:sz="4" w:space="1" w:color="auto"/>
          <w:right w:val="single" w:sz="4" w:space="4" w:color="auto"/>
        </w:pBdr>
        <w:tabs>
          <w:tab w:val="num" w:pos="360"/>
        </w:tabs>
        <w:rPr>
          <w:rFonts w:ascii="Arial" w:hAnsi="Arial" w:cs="Arial"/>
          <w:i/>
          <w:color w:val="0000FF"/>
          <w:sz w:val="22"/>
          <w:szCs w:val="22"/>
        </w:rPr>
      </w:pPr>
      <w:r w:rsidRPr="005B7F2E">
        <w:rPr>
          <w:rFonts w:ascii="Arial" w:hAnsi="Arial" w:cs="Arial"/>
          <w:b/>
          <w:i/>
          <w:color w:val="0000FF"/>
          <w:sz w:val="22"/>
          <w:szCs w:val="22"/>
        </w:rPr>
        <w:t xml:space="preserve">Device risks: </w:t>
      </w:r>
      <w:r w:rsidRPr="005B7F2E">
        <w:rPr>
          <w:rFonts w:ascii="Arial" w:hAnsi="Arial" w:cs="Arial"/>
          <w:i/>
          <w:color w:val="0000FF"/>
          <w:sz w:val="22"/>
          <w:szCs w:val="22"/>
        </w:rPr>
        <w:t>In addition to risks of the device itself, including possible malfunction and its consequences, also address the following long-term risks, such as: risks of removal, consequences of removal, device maintenance, and who will bear the cost of maintenance and/or removal.</w:t>
      </w:r>
    </w:p>
    <w:p w14:paraId="1D3851BE" w14:textId="77777777" w:rsidR="00C63CA1" w:rsidRDefault="00C63CA1" w:rsidP="00C63CA1">
      <w:pPr>
        <w:rPr>
          <w:rFonts w:ascii="Arial" w:hAnsi="Arial" w:cs="Arial"/>
          <w:i/>
          <w:color w:val="0000FF"/>
          <w:sz w:val="22"/>
          <w:szCs w:val="22"/>
        </w:rPr>
      </w:pPr>
    </w:p>
    <w:p w14:paraId="14A4A02C" w14:textId="77777777" w:rsidR="00C63CA1" w:rsidRPr="00D65DE1" w:rsidRDefault="00C63CA1" w:rsidP="00C63CA1">
      <w:pPr>
        <w:rPr>
          <w:rFonts w:ascii="Arial" w:hAnsi="Arial" w:cs="Arial"/>
          <w:color w:val="0000FF"/>
          <w:sz w:val="22"/>
          <w:szCs w:val="22"/>
        </w:rPr>
      </w:pPr>
      <w:r w:rsidRPr="003E2012">
        <w:rPr>
          <w:rFonts w:ascii="Arial" w:hAnsi="Arial" w:cs="Arial"/>
          <w:b/>
          <w:color w:val="0000FF"/>
          <w:sz w:val="22"/>
          <w:szCs w:val="22"/>
        </w:rPr>
        <w:t>Washout Period [if applicable]:</w:t>
      </w:r>
      <w:r>
        <w:rPr>
          <w:rFonts w:ascii="Arial" w:hAnsi="Arial" w:cs="Arial"/>
          <w:color w:val="0000FF"/>
          <w:sz w:val="22"/>
          <w:szCs w:val="22"/>
        </w:rPr>
        <w:t xml:space="preserve"> This study will involve a washout period of [</w:t>
      </w:r>
      <w:r w:rsidRPr="003E2012">
        <w:rPr>
          <w:rFonts w:ascii="Arial" w:hAnsi="Arial" w:cs="Arial"/>
          <w:i/>
          <w:color w:val="0000FF"/>
          <w:sz w:val="22"/>
          <w:szCs w:val="22"/>
        </w:rPr>
        <w:t>insert time</w:t>
      </w:r>
      <w:r>
        <w:rPr>
          <w:rFonts w:ascii="Arial" w:hAnsi="Arial" w:cs="Arial"/>
          <w:color w:val="0000FF"/>
          <w:sz w:val="22"/>
          <w:szCs w:val="22"/>
        </w:rPr>
        <w:t>]. A washout period is the time that you go without medicine for [</w:t>
      </w:r>
      <w:r w:rsidRPr="003E2012">
        <w:rPr>
          <w:rFonts w:ascii="Arial" w:hAnsi="Arial" w:cs="Arial"/>
          <w:i/>
          <w:color w:val="0000FF"/>
          <w:sz w:val="22"/>
          <w:szCs w:val="22"/>
        </w:rPr>
        <w:t>condition</w:t>
      </w:r>
      <w:r>
        <w:rPr>
          <w:rFonts w:ascii="Arial" w:hAnsi="Arial" w:cs="Arial"/>
          <w:color w:val="0000FF"/>
          <w:sz w:val="22"/>
          <w:szCs w:val="22"/>
        </w:rPr>
        <w:t xml:space="preserve">] to get </w:t>
      </w:r>
      <w:proofErr w:type="gramStart"/>
      <w:r>
        <w:rPr>
          <w:rFonts w:ascii="Arial" w:hAnsi="Arial" w:cs="Arial"/>
          <w:color w:val="0000FF"/>
          <w:sz w:val="22"/>
          <w:szCs w:val="22"/>
        </w:rPr>
        <w:t>all of</w:t>
      </w:r>
      <w:proofErr w:type="gramEnd"/>
      <w:r>
        <w:rPr>
          <w:rFonts w:ascii="Arial" w:hAnsi="Arial" w:cs="Arial"/>
          <w:color w:val="0000FF"/>
          <w:sz w:val="22"/>
          <w:szCs w:val="22"/>
        </w:rPr>
        <w:t xml:space="preserve"> the medicine out of your body. This is done to make sure your old medicine does not interact with the new drugs in the study. The time without medicine may make your [</w:t>
      </w:r>
      <w:r w:rsidRPr="003E2012">
        <w:rPr>
          <w:rFonts w:ascii="Arial" w:hAnsi="Arial" w:cs="Arial"/>
          <w:i/>
          <w:color w:val="0000FF"/>
          <w:sz w:val="22"/>
          <w:szCs w:val="22"/>
        </w:rPr>
        <w:t>condition</w:t>
      </w:r>
      <w:r>
        <w:rPr>
          <w:rFonts w:ascii="Arial" w:hAnsi="Arial" w:cs="Arial"/>
          <w:color w:val="0000FF"/>
          <w:sz w:val="22"/>
          <w:szCs w:val="22"/>
        </w:rPr>
        <w:t xml:space="preserve">] or symptoms worse for </w:t>
      </w:r>
      <w:proofErr w:type="gramStart"/>
      <w:r>
        <w:rPr>
          <w:rFonts w:ascii="Arial" w:hAnsi="Arial" w:cs="Arial"/>
          <w:color w:val="0000FF"/>
          <w:sz w:val="22"/>
          <w:szCs w:val="22"/>
        </w:rPr>
        <w:t>a period of time</w:t>
      </w:r>
      <w:proofErr w:type="gramEnd"/>
      <w:r>
        <w:rPr>
          <w:rFonts w:ascii="Arial" w:hAnsi="Arial" w:cs="Arial"/>
          <w:color w:val="0000FF"/>
          <w:sz w:val="22"/>
          <w:szCs w:val="22"/>
        </w:rPr>
        <w:t>.</w:t>
      </w:r>
    </w:p>
    <w:p w14:paraId="0AA169AA" w14:textId="77777777" w:rsidR="000E6DF9" w:rsidRPr="005B7F2E" w:rsidRDefault="000E6DF9" w:rsidP="000E6DF9">
      <w:pPr>
        <w:rPr>
          <w:rFonts w:ascii="Arial" w:hAnsi="Arial" w:cs="Arial"/>
          <w:i/>
          <w:color w:val="0000FF"/>
          <w:sz w:val="22"/>
          <w:szCs w:val="22"/>
        </w:rPr>
      </w:pPr>
    </w:p>
    <w:p w14:paraId="6D5F62A4" w14:textId="77777777" w:rsidR="008C38F1" w:rsidRPr="00A440F5" w:rsidRDefault="00BD49B8" w:rsidP="00A440F5">
      <w:pPr>
        <w:pStyle w:val="subhead0"/>
        <w:rPr>
          <w:u w:val="none"/>
        </w:rPr>
      </w:pPr>
      <w:r w:rsidRPr="00A440F5">
        <w:rPr>
          <w:u w:val="none"/>
        </w:rPr>
        <w:t xml:space="preserve">C3. OTHER RISKS OF THIS RESEARCH </w:t>
      </w:r>
      <w:r w:rsidR="00E3025F">
        <w:rPr>
          <w:u w:val="none"/>
        </w:rPr>
        <w:t>PROJECT</w:t>
      </w:r>
    </w:p>
    <w:p w14:paraId="7F581D25" w14:textId="77777777" w:rsidR="006D3392" w:rsidRPr="005B7F2E" w:rsidRDefault="0012125D"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Here list </w:t>
      </w:r>
      <w:r w:rsidR="008C38F1" w:rsidRPr="005B7F2E">
        <w:rPr>
          <w:rFonts w:ascii="Arial" w:hAnsi="Arial" w:cs="Arial"/>
          <w:b/>
          <w:i/>
          <w:color w:val="0000FF"/>
          <w:sz w:val="22"/>
          <w:szCs w:val="22"/>
        </w:rPr>
        <w:t xml:space="preserve">other </w:t>
      </w:r>
      <w:r w:rsidR="00E3025F">
        <w:rPr>
          <w:rFonts w:ascii="Arial" w:hAnsi="Arial" w:cs="Arial"/>
          <w:b/>
          <w:i/>
          <w:color w:val="0000FF"/>
          <w:sz w:val="22"/>
          <w:szCs w:val="22"/>
        </w:rPr>
        <w:t>project</w:t>
      </w:r>
      <w:r w:rsidR="008C38F1" w:rsidRPr="005B7F2E">
        <w:rPr>
          <w:rFonts w:ascii="Arial" w:hAnsi="Arial" w:cs="Arial"/>
          <w:b/>
          <w:i/>
          <w:color w:val="0000FF"/>
          <w:sz w:val="22"/>
          <w:szCs w:val="22"/>
        </w:rPr>
        <w:t xml:space="preserve"> </w:t>
      </w:r>
      <w:r w:rsidRPr="005B7F2E">
        <w:rPr>
          <w:rFonts w:ascii="Arial" w:hAnsi="Arial" w:cs="Arial"/>
          <w:b/>
          <w:i/>
          <w:color w:val="0000FF"/>
          <w:sz w:val="22"/>
          <w:szCs w:val="22"/>
        </w:rPr>
        <w:t>procedures</w:t>
      </w:r>
      <w:r w:rsidR="008C38F1" w:rsidRPr="005B7F2E">
        <w:rPr>
          <w:rFonts w:ascii="Arial" w:hAnsi="Arial" w:cs="Arial"/>
          <w:b/>
          <w:i/>
          <w:color w:val="0000FF"/>
          <w:sz w:val="22"/>
          <w:szCs w:val="22"/>
        </w:rPr>
        <w:t xml:space="preserve"> and their risks, such as</w:t>
      </w:r>
      <w:r w:rsidRPr="005B7F2E">
        <w:rPr>
          <w:rFonts w:ascii="Arial" w:hAnsi="Arial" w:cs="Arial"/>
          <w:b/>
          <w:i/>
          <w:color w:val="0000FF"/>
          <w:sz w:val="22"/>
          <w:szCs w:val="22"/>
        </w:rPr>
        <w:t xml:space="preserve"> </w:t>
      </w:r>
    </w:p>
    <w:p w14:paraId="7263001C"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 xml:space="preserve">to assess eligibility, </w:t>
      </w:r>
    </w:p>
    <w:p w14:paraId="5B08331F"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more frequent assessments for safety or for disease progression,</w:t>
      </w:r>
      <w:r w:rsidR="005D0D88" w:rsidRPr="005B7F2E">
        <w:rPr>
          <w:rFonts w:ascii="Arial" w:hAnsi="Arial" w:cs="Arial"/>
          <w:b/>
          <w:i/>
          <w:color w:val="0000FF"/>
          <w:sz w:val="22"/>
          <w:szCs w:val="22"/>
        </w:rPr>
        <w:t xml:space="preserve"> </w:t>
      </w:r>
    </w:p>
    <w:p w14:paraId="649E1D54" w14:textId="77777777" w:rsidR="0012125D" w:rsidRPr="005B7F2E" w:rsidRDefault="005D0D88"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other required medications,</w:t>
      </w:r>
      <w:r w:rsidR="0012125D" w:rsidRPr="005B7F2E">
        <w:rPr>
          <w:rFonts w:ascii="Arial" w:hAnsi="Arial" w:cs="Arial"/>
          <w:b/>
          <w:i/>
          <w:color w:val="0000FF"/>
          <w:sz w:val="22"/>
          <w:szCs w:val="22"/>
        </w:rPr>
        <w:t xml:space="preserve"> etc.</w:t>
      </w:r>
      <w:r w:rsidR="0012125D" w:rsidRPr="005B7F2E">
        <w:rPr>
          <w:rFonts w:ascii="Arial" w:hAnsi="Arial" w:cs="Arial"/>
          <w:i/>
          <w:color w:val="0000FF"/>
          <w:sz w:val="22"/>
          <w:szCs w:val="22"/>
          <w:u w:val="single"/>
        </w:rPr>
        <w:t xml:space="preserve"> </w:t>
      </w:r>
    </w:p>
    <w:p w14:paraId="20D7FD07" w14:textId="77777777" w:rsidR="008C38F1" w:rsidRPr="005B7F2E" w:rsidRDefault="008C38F1" w:rsidP="00FE6190">
      <w:pPr>
        <w:keepLines/>
        <w:rPr>
          <w:rFonts w:ascii="Arial" w:hAnsi="Arial" w:cs="Arial"/>
          <w:sz w:val="22"/>
          <w:szCs w:val="22"/>
        </w:rPr>
      </w:pPr>
      <w:r w:rsidRPr="005B7F2E">
        <w:rPr>
          <w:rFonts w:ascii="Arial" w:hAnsi="Arial" w:cs="Arial"/>
          <w:sz w:val="22"/>
          <w:szCs w:val="22"/>
        </w:rPr>
        <w:t>Other procedures</w:t>
      </w:r>
      <w:r w:rsidR="005D0D88" w:rsidRPr="005B7F2E">
        <w:rPr>
          <w:rFonts w:ascii="Arial" w:hAnsi="Arial" w:cs="Arial"/>
          <w:sz w:val="22"/>
          <w:szCs w:val="22"/>
        </w:rPr>
        <w:t xml:space="preserve"> </w:t>
      </w:r>
      <w:r w:rsidR="005D0D88" w:rsidRPr="005B7F2E">
        <w:rPr>
          <w:rFonts w:ascii="Arial" w:hAnsi="Arial" w:cs="Arial"/>
          <w:color w:val="0000FF"/>
          <w:sz w:val="22"/>
          <w:szCs w:val="22"/>
        </w:rPr>
        <w:t>[and medications]</w:t>
      </w:r>
      <w:r w:rsidRPr="005B7F2E">
        <w:rPr>
          <w:rFonts w:ascii="Arial" w:hAnsi="Arial" w:cs="Arial"/>
          <w:sz w:val="22"/>
          <w:szCs w:val="22"/>
        </w:rPr>
        <w:t xml:space="preserve"> that are part of the </w:t>
      </w:r>
      <w:r w:rsidR="00E3025F">
        <w:rPr>
          <w:rFonts w:ascii="Arial" w:hAnsi="Arial" w:cs="Arial"/>
          <w:sz w:val="22"/>
          <w:szCs w:val="22"/>
        </w:rPr>
        <w:t>research</w:t>
      </w:r>
      <w:r w:rsidRPr="005B7F2E">
        <w:rPr>
          <w:rFonts w:ascii="Arial" w:hAnsi="Arial" w:cs="Arial"/>
          <w:sz w:val="22"/>
          <w:szCs w:val="22"/>
        </w:rPr>
        <w:t xml:space="preserve"> also involve some risks:</w:t>
      </w:r>
    </w:p>
    <w:p w14:paraId="4050CC90" w14:textId="77777777" w:rsidR="00A17638" w:rsidRPr="00D65DE1" w:rsidRDefault="008C38F1" w:rsidP="00E572E5">
      <w:pPr>
        <w:rPr>
          <w:rFonts w:ascii="Arial" w:hAnsi="Arial" w:cs="Arial"/>
          <w:color w:val="0000FF"/>
          <w:sz w:val="22"/>
          <w:szCs w:val="22"/>
        </w:rPr>
      </w:pPr>
      <w:r w:rsidRPr="005B7F2E">
        <w:rPr>
          <w:rFonts w:ascii="Arial" w:hAnsi="Arial" w:cs="Arial"/>
          <w:sz w:val="22"/>
          <w:szCs w:val="22"/>
        </w:rPr>
        <w:t xml:space="preserve"> </w:t>
      </w:r>
    </w:p>
    <w:p w14:paraId="76C49922" w14:textId="77777777" w:rsidR="00A17638" w:rsidRPr="005B7F2E" w:rsidRDefault="00A17638" w:rsidP="00E572E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sdt>
      <w:sdtPr>
        <w:rPr>
          <w:rFonts w:ascii="Arial" w:hAnsi="Arial" w:cs="Arial"/>
          <w:sz w:val="22"/>
          <w:szCs w:val="22"/>
        </w:rPr>
        <w:id w:val="-1026400477"/>
        <w:lock w:val="contentLocked"/>
        <w:placeholder>
          <w:docPart w:val="31D0B8DF5265420D9ED3EFCB9226732D"/>
        </w:placeholder>
        <w15:color w:val="FFFFFF"/>
      </w:sdtPr>
      <w:sdtEndPr/>
      <w:sdtContent>
        <w:p w14:paraId="6F33B1F9" w14:textId="411D9F12" w:rsidR="00A17638" w:rsidRPr="005B7F2E" w:rsidRDefault="00A17638" w:rsidP="00E572E5">
          <w:pPr>
            <w:keepLines/>
            <w:rPr>
              <w:rFonts w:ascii="Arial" w:hAnsi="Arial" w:cs="Arial"/>
              <w:sz w:val="22"/>
              <w:szCs w:val="22"/>
            </w:rPr>
          </w:pPr>
          <w:r w:rsidRPr="008F0CCF">
            <w:rPr>
              <w:rFonts w:ascii="Arial" w:hAnsi="Arial" w:cs="Arial"/>
              <w:sz w:val="22"/>
              <w:szCs w:val="22"/>
            </w:rPr>
            <w:t xml:space="preserve">Another risk may be loss of confidentiality. Every effort will be made to keep your </w:t>
          </w:r>
          <w:r>
            <w:rPr>
              <w:rFonts w:ascii="Arial" w:hAnsi="Arial" w:cs="Arial"/>
              <w:sz w:val="22"/>
              <w:szCs w:val="22"/>
            </w:rPr>
            <w:t>research</w:t>
          </w:r>
          <w:r w:rsidRPr="008F0CCF">
            <w:rPr>
              <w:rFonts w:ascii="Arial" w:hAnsi="Arial" w:cs="Arial"/>
              <w:sz w:val="22"/>
              <w:szCs w:val="22"/>
            </w:rPr>
            <w:t xml:space="preserve"> records confidential but we cannot guarantee it. Depending on the kind of information being collected, </w:t>
          </w:r>
          <w:r w:rsidR="00001749">
            <w:rPr>
              <w:rFonts w:ascii="Arial" w:hAnsi="Arial" w:cs="Arial"/>
              <w:sz w:val="22"/>
              <w:szCs w:val="22"/>
            </w:rPr>
            <w:t xml:space="preserve">it may be embarrassing </w:t>
          </w:r>
          <w:r w:rsidRPr="008F0CCF">
            <w:rPr>
              <w:rFonts w:ascii="Arial" w:hAnsi="Arial" w:cs="Arial"/>
              <w:sz w:val="22"/>
              <w:szCs w:val="22"/>
            </w:rPr>
            <w:t xml:space="preserve">if your </w:t>
          </w:r>
          <w:r>
            <w:rPr>
              <w:rFonts w:ascii="Arial" w:hAnsi="Arial" w:cs="Arial"/>
              <w:sz w:val="22"/>
              <w:szCs w:val="22"/>
            </w:rPr>
            <w:t>research</w:t>
          </w:r>
          <w:r w:rsidRPr="008F0CCF">
            <w:rPr>
              <w:rFonts w:ascii="Arial" w:hAnsi="Arial" w:cs="Arial"/>
              <w:sz w:val="22"/>
              <w:szCs w:val="22"/>
            </w:rPr>
            <w:t xml:space="preserve"> information were accidentally seen. If you have questions, you can talk to the </w:t>
          </w:r>
          <w:r>
            <w:rPr>
              <w:rFonts w:ascii="Arial" w:hAnsi="Arial" w:cs="Arial"/>
              <w:sz w:val="22"/>
              <w:szCs w:val="22"/>
            </w:rPr>
            <w:t>project</w:t>
          </w:r>
          <w:r w:rsidRPr="008F0CCF">
            <w:rPr>
              <w:rFonts w:ascii="Arial" w:hAnsi="Arial" w:cs="Arial"/>
              <w:sz w:val="22"/>
              <w:szCs w:val="22"/>
            </w:rPr>
            <w:t xml:space="preserve"> director about whether this could apply to you.</w:t>
          </w:r>
        </w:p>
      </w:sdtContent>
    </w:sdt>
    <w:p w14:paraId="1912C365" w14:textId="77777777" w:rsidR="000E6DF9" w:rsidRPr="005B7F2E" w:rsidRDefault="000E6DF9" w:rsidP="00473C0D">
      <w:pPr>
        <w:rPr>
          <w:rFonts w:ascii="Arial" w:hAnsi="Arial" w:cs="Arial"/>
          <w:sz w:val="22"/>
          <w:szCs w:val="22"/>
        </w:rPr>
      </w:pPr>
    </w:p>
    <w:p w14:paraId="30782E0A" w14:textId="77777777" w:rsidR="003871A2" w:rsidRPr="00A440F5" w:rsidRDefault="003871A2" w:rsidP="003871A2">
      <w:pPr>
        <w:pStyle w:val="subhead0"/>
        <w:rPr>
          <w:u w:val="none"/>
        </w:rPr>
      </w:pPr>
      <w:r w:rsidRPr="00A440F5">
        <w:rPr>
          <w:u w:val="none"/>
        </w:rPr>
        <w:t>C4. REPRODUCTIVE RISKS</w:t>
      </w:r>
    </w:p>
    <w:p w14:paraId="14E66BC0" w14:textId="77777777" w:rsidR="00282616" w:rsidRPr="005B7F2E" w:rsidRDefault="00282616" w:rsidP="00BA5026">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66C05A9F" w14:textId="77777777" w:rsidR="00282616" w:rsidRPr="005B7F2E" w:rsidRDefault="00282616" w:rsidP="00BA502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C61769A" w14:textId="77777777" w:rsidR="00282616" w:rsidRDefault="00BF2EFA" w:rsidP="00BA5026">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3CC6640B24D44C4AA6D3A373F978BC36"/>
          </w:placeholder>
          <w15:color w:val="FFFFFF"/>
        </w:sdtPr>
        <w:sdtEndPr/>
        <w:sdtContent>
          <w:r w:rsidR="00282616" w:rsidRPr="005B7F2E">
            <w:rPr>
              <w:rFonts w:ascii="Arial" w:hAnsi="Arial" w:cs="Arial"/>
              <w:sz w:val="22"/>
              <w:szCs w:val="22"/>
            </w:rPr>
            <w:t>We do not know if the</w:t>
          </w:r>
        </w:sdtContent>
      </w:sdt>
      <w:r w:rsidR="00282616" w:rsidRPr="005B7F2E">
        <w:rPr>
          <w:rFonts w:ascii="Arial" w:hAnsi="Arial" w:cs="Arial"/>
          <w:sz w:val="22"/>
          <w:szCs w:val="22"/>
        </w:rPr>
        <w:t xml:space="preserve"> </w:t>
      </w:r>
      <w:r w:rsidR="00282616" w:rsidRPr="00563DC6">
        <w:rPr>
          <w:rFonts w:ascii="Arial" w:hAnsi="Arial" w:cs="Arial"/>
          <w:color w:val="0000FF"/>
          <w:sz w:val="22"/>
          <w:szCs w:val="22"/>
        </w:rPr>
        <w:t>[drug</w:t>
      </w:r>
      <w:r w:rsidR="00282616">
        <w:rPr>
          <w:rFonts w:ascii="Arial" w:hAnsi="Arial" w:cs="Arial"/>
          <w:color w:val="0000FF"/>
          <w:sz w:val="22"/>
          <w:szCs w:val="22"/>
        </w:rPr>
        <w:t xml:space="preserve">(s) </w:t>
      </w:r>
      <w:r w:rsidR="00282616" w:rsidRPr="005B7F2E">
        <w:rPr>
          <w:rFonts w:ascii="Arial" w:hAnsi="Arial" w:cs="Arial"/>
          <w:color w:val="0000FF"/>
          <w:sz w:val="22"/>
          <w:szCs w:val="22"/>
        </w:rPr>
        <w:t>/</w:t>
      </w:r>
      <w:r w:rsidR="00282616">
        <w:rPr>
          <w:rFonts w:ascii="Arial" w:hAnsi="Arial" w:cs="Arial"/>
          <w:color w:val="0000FF"/>
          <w:sz w:val="22"/>
          <w:szCs w:val="22"/>
        </w:rPr>
        <w:t xml:space="preserve"> </w:t>
      </w:r>
      <w:r w:rsidR="00282616" w:rsidRPr="005B7F2E">
        <w:rPr>
          <w:rFonts w:ascii="Arial" w:hAnsi="Arial" w:cs="Arial"/>
          <w:color w:val="0000FF"/>
          <w:sz w:val="22"/>
          <w:szCs w:val="22"/>
        </w:rPr>
        <w:t>intervention]</w:t>
      </w:r>
      <w:r w:rsidR="00282616">
        <w:rPr>
          <w:rFonts w:ascii="Arial" w:hAnsi="Arial" w:cs="Arial"/>
          <w:color w:val="0000FF"/>
          <w:sz w:val="22"/>
          <w:szCs w:val="22"/>
        </w:rPr>
        <w:t xml:space="preserve"> cause(s)</w:t>
      </w:r>
      <w:r w:rsidR="00282616" w:rsidRPr="005B7F2E">
        <w:rPr>
          <w:rFonts w:ascii="Arial" w:hAnsi="Arial" w:cs="Arial"/>
          <w:sz w:val="22"/>
          <w:szCs w:val="22"/>
        </w:rPr>
        <w:t xml:space="preserve"> </w:t>
      </w:r>
      <w:sdt>
        <w:sdtPr>
          <w:rPr>
            <w:rFonts w:ascii="Arial" w:hAnsi="Arial" w:cs="Arial"/>
            <w:sz w:val="22"/>
            <w:szCs w:val="22"/>
          </w:rPr>
          <w:id w:val="1419050740"/>
          <w:lock w:val="contentLocked"/>
          <w:placeholder>
            <w:docPart w:val="3CC6640B24D44C4AA6D3A373F978BC36"/>
          </w:placeholder>
          <w15:color w:val="FFFFFF"/>
        </w:sdtPr>
        <w:sdtEndPr/>
        <w:sdtContent>
          <w:r w:rsidR="00282616" w:rsidRPr="005B7F2E">
            <w:rPr>
              <w:rFonts w:ascii="Arial" w:hAnsi="Arial" w:cs="Arial"/>
              <w:sz w:val="22"/>
              <w:szCs w:val="22"/>
            </w:rPr>
            <w:t xml:space="preserve">harm to a baby, so we do not want anyone who might be pregnant to enter the </w:t>
          </w:r>
          <w:r w:rsidR="00282616">
            <w:rPr>
              <w:rFonts w:ascii="Arial" w:hAnsi="Arial" w:cs="Arial"/>
              <w:sz w:val="22"/>
              <w:szCs w:val="22"/>
            </w:rPr>
            <w:t>project</w:t>
          </w:r>
          <w:r w:rsidR="00282616" w:rsidRPr="005B7F2E">
            <w:rPr>
              <w:rFonts w:ascii="Arial" w:hAnsi="Arial" w:cs="Arial"/>
              <w:sz w:val="22"/>
              <w:szCs w:val="22"/>
            </w:rPr>
            <w:t>.</w:t>
          </w:r>
        </w:sdtContent>
      </w:sdt>
      <w:r w:rsidR="00282616">
        <w:rPr>
          <w:rFonts w:ascii="Arial" w:hAnsi="Arial" w:cs="Arial"/>
          <w:sz w:val="22"/>
          <w:szCs w:val="22"/>
        </w:rPr>
        <w:t xml:space="preserve"> // </w:t>
      </w:r>
      <w:sdt>
        <w:sdtPr>
          <w:rPr>
            <w:rFonts w:ascii="Arial" w:hAnsi="Arial" w:cs="Arial"/>
            <w:sz w:val="22"/>
            <w:szCs w:val="22"/>
          </w:rPr>
          <w:id w:val="1994756111"/>
          <w:lock w:val="contentLocked"/>
          <w:placeholder>
            <w:docPart w:val="3CC6640B24D44C4AA6D3A373F978BC36"/>
          </w:placeholder>
          <w15:color w:val="FFFFFF"/>
        </w:sdtPr>
        <w:sdtEndPr/>
        <w:sdtContent>
          <w:r w:rsidR="00282616">
            <w:rPr>
              <w:rFonts w:ascii="Arial" w:hAnsi="Arial" w:cs="Arial"/>
              <w:sz w:val="22"/>
              <w:szCs w:val="22"/>
            </w:rPr>
            <w:t>We know the</w:t>
          </w:r>
        </w:sdtContent>
      </w:sdt>
      <w:r w:rsidR="00282616">
        <w:rPr>
          <w:rFonts w:ascii="Arial" w:hAnsi="Arial" w:cs="Arial"/>
          <w:sz w:val="22"/>
          <w:szCs w:val="22"/>
        </w:rPr>
        <w:t xml:space="preserve"> </w:t>
      </w:r>
      <w:r w:rsidR="00282616" w:rsidRPr="00563DC6">
        <w:rPr>
          <w:rFonts w:ascii="Arial" w:hAnsi="Arial" w:cs="Arial"/>
          <w:color w:val="0000FF"/>
          <w:sz w:val="22"/>
          <w:szCs w:val="22"/>
        </w:rPr>
        <w:t xml:space="preserve">[drug(s) / </w:t>
      </w:r>
      <w:r w:rsidR="00282616" w:rsidRPr="00563DC6">
        <w:rPr>
          <w:rFonts w:ascii="Arial" w:hAnsi="Arial" w:cs="Arial"/>
          <w:color w:val="0000FF"/>
          <w:sz w:val="22"/>
          <w:szCs w:val="22"/>
        </w:rPr>
        <w:lastRenderedPageBreak/>
        <w:t>intervention]</w:t>
      </w:r>
      <w:r w:rsidR="00282616">
        <w:rPr>
          <w:rFonts w:ascii="Arial" w:hAnsi="Arial" w:cs="Arial"/>
          <w:sz w:val="22"/>
          <w:szCs w:val="22"/>
        </w:rPr>
        <w:t xml:space="preserve"> in this project </w:t>
      </w:r>
      <w:r w:rsidR="00282616" w:rsidRPr="00563DC6">
        <w:rPr>
          <w:rFonts w:ascii="Arial" w:hAnsi="Arial" w:cs="Arial"/>
          <w:color w:val="0000FF"/>
          <w:sz w:val="22"/>
          <w:szCs w:val="22"/>
        </w:rPr>
        <w:t>affect(s)</w:t>
      </w:r>
      <w:r w:rsidR="00282616">
        <w:rPr>
          <w:rFonts w:ascii="Arial" w:hAnsi="Arial" w:cs="Arial"/>
          <w:sz w:val="22"/>
          <w:szCs w:val="22"/>
        </w:rPr>
        <w:t xml:space="preserve"> babies, </w:t>
      </w:r>
      <w:sdt>
        <w:sdtPr>
          <w:rPr>
            <w:rFonts w:ascii="Arial" w:hAnsi="Arial" w:cs="Arial"/>
            <w:sz w:val="22"/>
            <w:szCs w:val="22"/>
          </w:rPr>
          <w:id w:val="144014262"/>
          <w:lock w:val="contentLocked"/>
          <w:placeholder>
            <w:docPart w:val="3CC6640B24D44C4AA6D3A373F978BC36"/>
          </w:placeholder>
          <w15:color w:val="FFFFFF"/>
        </w:sdtPr>
        <w:sdtEndPr/>
        <w:sdtContent>
          <w:r w:rsidR="00282616">
            <w:rPr>
              <w:rFonts w:ascii="Arial" w:hAnsi="Arial" w:cs="Arial"/>
              <w:sz w:val="22"/>
              <w:szCs w:val="22"/>
            </w:rPr>
            <w:t>so we do not want anyone who might be pregnant to enter the project.</w:t>
          </w:r>
        </w:sdtContent>
      </w:sdt>
      <w:r w:rsidR="00282616" w:rsidRPr="005B7F2E">
        <w:rPr>
          <w:rFonts w:ascii="Arial" w:hAnsi="Arial" w:cs="Arial"/>
          <w:sz w:val="22"/>
          <w:szCs w:val="22"/>
        </w:rPr>
        <w:t xml:space="preserve"> </w:t>
      </w:r>
    </w:p>
    <w:p w14:paraId="420FE0EA" w14:textId="77777777" w:rsidR="00282616" w:rsidRDefault="00282616" w:rsidP="00BA5026">
      <w:pPr>
        <w:pStyle w:val="BodyText"/>
        <w:spacing w:before="0"/>
        <w:ind w:left="0"/>
        <w:rPr>
          <w:rFonts w:ascii="Arial" w:hAnsi="Arial" w:cs="Arial"/>
          <w:sz w:val="22"/>
          <w:szCs w:val="22"/>
        </w:rPr>
      </w:pPr>
    </w:p>
    <w:p w14:paraId="76344B4B" w14:textId="1774626A" w:rsidR="00282616" w:rsidRPr="005B7F2E" w:rsidRDefault="00BF2EFA" w:rsidP="00BA5026">
      <w:pPr>
        <w:pStyle w:val="BodyText"/>
        <w:spacing w:before="0"/>
        <w:ind w:left="0"/>
        <w:rPr>
          <w:rFonts w:ascii="Arial" w:hAnsi="Arial" w:cs="Arial"/>
          <w:sz w:val="22"/>
          <w:szCs w:val="22"/>
        </w:rPr>
      </w:pPr>
      <w:sdt>
        <w:sdtPr>
          <w:rPr>
            <w:rFonts w:ascii="Arial" w:hAnsi="Arial" w:cs="Arial"/>
            <w:sz w:val="22"/>
            <w:szCs w:val="22"/>
          </w:rPr>
          <w:id w:val="-841002985"/>
          <w:lock w:val="contentLocked"/>
          <w:placeholder>
            <w:docPart w:val="DefaultPlaceholder_-1854013440"/>
          </w:placeholder>
          <w15:color w:val="FFFFFF"/>
        </w:sdtPr>
        <w:sdtEndPr/>
        <w:sdtContent>
          <w:r w:rsidR="00282616" w:rsidRPr="005B7F2E">
            <w:rPr>
              <w:rFonts w:ascii="Arial" w:hAnsi="Arial" w:cs="Arial"/>
              <w:sz w:val="22"/>
              <w:szCs w:val="22"/>
            </w:rPr>
            <w:t xml:space="preserve">You should not become pregnant or nurse a baby while in this </w:t>
          </w:r>
          <w:r w:rsidR="00282616">
            <w:rPr>
              <w:rFonts w:ascii="Arial" w:hAnsi="Arial" w:cs="Arial"/>
              <w:sz w:val="22"/>
              <w:szCs w:val="22"/>
            </w:rPr>
            <w:t>project</w:t>
          </w:r>
          <w:r w:rsidR="00282616" w:rsidRPr="005B7F2E">
            <w:rPr>
              <w:rFonts w:ascii="Arial" w:hAnsi="Arial" w:cs="Arial"/>
              <w:sz w:val="22"/>
              <w:szCs w:val="22"/>
            </w:rPr>
            <w:t>. You must tell the</w:t>
          </w:r>
        </w:sdtContent>
      </w:sdt>
      <w:r w:rsidR="00282616" w:rsidRPr="005B7F2E">
        <w:rPr>
          <w:rFonts w:ascii="Arial" w:hAnsi="Arial" w:cs="Arial"/>
          <w:sz w:val="22"/>
          <w:szCs w:val="22"/>
        </w:rPr>
        <w:t xml:space="preserv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244390900"/>
          <w:lock w:val="contentLocked"/>
          <w:placeholder>
            <w:docPart w:val="DefaultPlaceholder_-1854013440"/>
          </w:placeholder>
          <w15:color w:val="FFFFFF"/>
        </w:sdtPr>
        <w:sdtEndPr>
          <w:rPr>
            <w:color w:val="auto"/>
          </w:rPr>
        </w:sdtEndPr>
        <w:sdtContent>
          <w:r w:rsidR="00282616" w:rsidRPr="005B7F2E">
            <w:rPr>
              <w:rFonts w:ascii="Arial" w:hAnsi="Arial" w:cs="Arial"/>
              <w:sz w:val="22"/>
              <w:szCs w:val="22"/>
            </w:rPr>
            <w:t>right away if you think you are pregnant.</w:t>
          </w:r>
        </w:sdtContent>
      </w:sdt>
      <w:r w:rsidR="00282616" w:rsidRPr="005B7F2E">
        <w:rPr>
          <w:rFonts w:ascii="Arial" w:hAnsi="Arial" w:cs="Arial"/>
          <w:sz w:val="22"/>
          <w:szCs w:val="22"/>
        </w:rPr>
        <w:t xml:space="preserve"> You will be asked to have a pregnancy test to be sure you are not pregnant at the start of the </w:t>
      </w:r>
      <w:r w:rsidR="00282616">
        <w:rPr>
          <w:rFonts w:ascii="Arial" w:hAnsi="Arial" w:cs="Arial"/>
          <w:sz w:val="22"/>
          <w:szCs w:val="22"/>
        </w:rPr>
        <w:t>project</w:t>
      </w:r>
      <w:r w:rsidR="00282616" w:rsidRPr="005B7F2E">
        <w:rPr>
          <w:rFonts w:ascii="Arial" w:hAnsi="Arial" w:cs="Arial"/>
          <w:sz w:val="22"/>
          <w:szCs w:val="22"/>
        </w:rPr>
        <w:t xml:space="preserve"> </w:t>
      </w:r>
      <w:r w:rsidR="00282616" w:rsidRPr="005B7F2E">
        <w:rPr>
          <w:rFonts w:ascii="Arial" w:hAnsi="Arial" w:cs="Arial"/>
          <w:color w:val="0000FF"/>
          <w:sz w:val="22"/>
          <w:szCs w:val="22"/>
        </w:rPr>
        <w:t xml:space="preserve">/and during the </w:t>
      </w:r>
      <w:r w:rsidR="00282616">
        <w:rPr>
          <w:rFonts w:ascii="Arial" w:hAnsi="Arial" w:cs="Arial"/>
          <w:color w:val="0000FF"/>
          <w:sz w:val="22"/>
          <w:szCs w:val="22"/>
        </w:rPr>
        <w:t>project</w:t>
      </w:r>
      <w:r w:rsidR="00282616" w:rsidRPr="005B7F2E">
        <w:rPr>
          <w:rFonts w:ascii="Arial" w:hAnsi="Arial" w:cs="Arial"/>
          <w:color w:val="0000FF"/>
          <w:sz w:val="22"/>
          <w:szCs w:val="22"/>
        </w:rPr>
        <w:t xml:space="preserve"> / and at the end of the </w:t>
      </w:r>
      <w:r w:rsidR="00282616">
        <w:rPr>
          <w:rFonts w:ascii="Arial" w:hAnsi="Arial" w:cs="Arial"/>
          <w:color w:val="0000FF"/>
          <w:sz w:val="22"/>
          <w:szCs w:val="22"/>
        </w:rPr>
        <w:t>project</w:t>
      </w:r>
      <w:r w:rsidR="00282616" w:rsidRPr="005B7F2E">
        <w:rPr>
          <w:rFonts w:ascii="Arial" w:hAnsi="Arial" w:cs="Arial"/>
          <w:sz w:val="22"/>
          <w:szCs w:val="22"/>
        </w:rPr>
        <w:t>.</w:t>
      </w:r>
    </w:p>
    <w:p w14:paraId="5ADD761E" w14:textId="77777777" w:rsidR="00A27C1E" w:rsidRDefault="00A27C1E" w:rsidP="00A27C1E">
      <w:pPr>
        <w:pStyle w:val="BodyText"/>
        <w:spacing w:before="0"/>
        <w:ind w:left="0"/>
        <w:rPr>
          <w:rFonts w:ascii="Arial" w:hAnsi="Arial" w:cs="Arial"/>
          <w:sz w:val="22"/>
          <w:szCs w:val="22"/>
        </w:rPr>
      </w:pPr>
    </w:p>
    <w:p w14:paraId="7D093BFB" w14:textId="77777777" w:rsidR="00A27C1E" w:rsidRPr="005B7F2E" w:rsidRDefault="00A27C1E" w:rsidP="00A27C1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64EF947" w14:textId="77777777" w:rsidR="00A27C1E" w:rsidRDefault="00A27C1E" w:rsidP="00A27C1E">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7EBE049C" w14:textId="77777777" w:rsidR="00A27C1E" w:rsidRPr="005B7F2E" w:rsidRDefault="00A27C1E" w:rsidP="00A27C1E">
      <w:pPr>
        <w:pStyle w:val="BodyText"/>
        <w:spacing w:before="0"/>
        <w:ind w:left="0"/>
        <w:rPr>
          <w:rFonts w:ascii="Arial" w:hAnsi="Arial" w:cs="Arial"/>
          <w:sz w:val="22"/>
          <w:szCs w:val="22"/>
        </w:rPr>
      </w:pPr>
    </w:p>
    <w:p w14:paraId="5AC3E37C" w14:textId="77777777" w:rsidR="00A27C1E" w:rsidRPr="005B7F2E" w:rsidRDefault="00A27C1E" w:rsidP="00A27C1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7FAEDFB" w14:textId="77777777" w:rsidR="00A27C1E" w:rsidRDefault="00A27C1E" w:rsidP="00A27C1E">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4F3977BA" w14:textId="77777777" w:rsidR="00282616" w:rsidRPr="005B7F2E" w:rsidRDefault="00282616" w:rsidP="00BA5026">
      <w:pPr>
        <w:pStyle w:val="BodyText"/>
        <w:spacing w:before="0"/>
        <w:ind w:left="0"/>
        <w:rPr>
          <w:rFonts w:ascii="Arial" w:hAnsi="Arial" w:cs="Arial"/>
          <w:sz w:val="22"/>
          <w:szCs w:val="22"/>
        </w:rPr>
      </w:pPr>
    </w:p>
    <w:p w14:paraId="6AB30198" w14:textId="77777777" w:rsidR="00282616" w:rsidRPr="005B7F2E" w:rsidRDefault="00282616" w:rsidP="00BA502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0511B0D" w14:textId="77777777" w:rsidR="00282616" w:rsidRPr="005B7F2E" w:rsidRDefault="00282616" w:rsidP="00BA5026">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7287C512" w14:textId="77777777" w:rsidR="00282616" w:rsidRPr="005B7F2E" w:rsidRDefault="00282616" w:rsidP="00BA5026">
      <w:pPr>
        <w:rPr>
          <w:rFonts w:ascii="Arial" w:hAnsi="Arial" w:cs="Arial"/>
          <w:color w:val="0000FF"/>
          <w:sz w:val="22"/>
          <w:szCs w:val="22"/>
        </w:rPr>
      </w:pPr>
    </w:p>
    <w:p w14:paraId="5DA02D69" w14:textId="77777777" w:rsidR="00282616" w:rsidRPr="005B7F2E" w:rsidRDefault="00282616" w:rsidP="00BA5026">
      <w:pPr>
        <w:rPr>
          <w:rFonts w:ascii="Arial" w:hAnsi="Arial" w:cs="Arial"/>
          <w:color w:val="0000FF"/>
          <w:sz w:val="22"/>
          <w:szCs w:val="22"/>
        </w:rPr>
      </w:pPr>
    </w:p>
    <w:p w14:paraId="64FB084F" w14:textId="77777777" w:rsidR="00282616" w:rsidRPr="005B7F2E" w:rsidRDefault="00282616" w:rsidP="00BA502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D7A9F83" w14:textId="4A979ADD" w:rsidR="00282616" w:rsidRPr="005B7F2E" w:rsidRDefault="00282616" w:rsidP="00BA5026">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become pregnant during the </w:t>
      </w:r>
      <w:r>
        <w:rPr>
          <w:rFonts w:ascii="Arial" w:hAnsi="Arial" w:cs="Arial"/>
          <w:color w:val="0000FF"/>
          <w:sz w:val="22"/>
          <w:szCs w:val="22"/>
        </w:rPr>
        <w:t>project</w:t>
      </w:r>
      <w:r w:rsidRPr="005B7F2E">
        <w:rPr>
          <w:rFonts w:ascii="Arial" w:hAnsi="Arial" w:cs="Arial"/>
          <w:color w:val="0000FF"/>
          <w:sz w:val="22"/>
          <w:szCs w:val="22"/>
        </w:rPr>
        <w:t xml:space="preserve">, </w:t>
      </w:r>
      <w:r>
        <w:rPr>
          <w:rFonts w:ascii="Arial" w:hAnsi="Arial" w:cs="Arial"/>
          <w:color w:val="0000FF"/>
          <w:sz w:val="22"/>
          <w:szCs w:val="22"/>
        </w:rPr>
        <w:t>&lt;</w:t>
      </w:r>
      <w:r w:rsidRPr="005B7F2E">
        <w:rPr>
          <w:rFonts w:ascii="Arial" w:hAnsi="Arial" w:cs="Arial"/>
          <w:color w:val="0000FF"/>
          <w:sz w:val="22"/>
          <w:szCs w:val="22"/>
        </w:rPr>
        <w:t>you will be dropped from participation for safety reasons</w:t>
      </w:r>
      <w:r>
        <w:rPr>
          <w:rFonts w:ascii="Arial" w:hAnsi="Arial" w:cs="Arial"/>
          <w:color w:val="0000FF"/>
          <w:sz w:val="22"/>
          <w:szCs w:val="22"/>
        </w:rPr>
        <w:t>/the research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sz w:val="22"/>
          <w:szCs w:val="22"/>
        </w:rPr>
        <w:t xml:space="preserve">immediately. 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sz w:val="22"/>
          <w:szCs w:val="22"/>
        </w:rPr>
        <w:t>will ask you for written permission to obtain information from you or your obstetrician on your pregnancy and the health of the baby.</w:t>
      </w:r>
    </w:p>
    <w:p w14:paraId="6437DBF0" w14:textId="77777777" w:rsidR="00A27C1E" w:rsidRDefault="00A27C1E" w:rsidP="00A27C1E">
      <w:pPr>
        <w:pStyle w:val="BodyText"/>
        <w:spacing w:before="0"/>
        <w:ind w:left="0"/>
        <w:rPr>
          <w:rFonts w:ascii="Arial" w:hAnsi="Arial" w:cs="Arial"/>
          <w:sz w:val="22"/>
          <w:szCs w:val="22"/>
        </w:rPr>
      </w:pPr>
    </w:p>
    <w:p w14:paraId="4DFD8005" w14:textId="77777777" w:rsidR="00A27C1E" w:rsidRPr="005B7F2E" w:rsidRDefault="00A27C1E" w:rsidP="00A27C1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12526FF" w14:textId="4219109A" w:rsidR="00A27C1E" w:rsidRPr="007374E9" w:rsidRDefault="00A27C1E" w:rsidP="00A27C1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A11819">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34460BC7" w14:textId="77777777" w:rsidR="00282616" w:rsidRPr="005B7F2E" w:rsidRDefault="00282616" w:rsidP="00BA5026">
      <w:pPr>
        <w:pStyle w:val="BodyText"/>
        <w:spacing w:before="0"/>
        <w:ind w:left="0"/>
        <w:rPr>
          <w:rFonts w:ascii="Arial" w:hAnsi="Arial" w:cs="Arial"/>
          <w:sz w:val="22"/>
          <w:szCs w:val="22"/>
        </w:rPr>
      </w:pPr>
    </w:p>
    <w:p w14:paraId="7E3EAB0E" w14:textId="0CF9291F" w:rsidR="00282616" w:rsidRPr="005B7F2E" w:rsidRDefault="00282616" w:rsidP="00BA5026">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18" w:name="_Hlk57103560"/>
      <w:r w:rsidR="006C1681">
        <w:rPr>
          <w:rFonts w:ascii="Arial" w:hAnsi="Arial" w:cs="Arial"/>
          <w:b/>
          <w:bCs/>
          <w:sz w:val="22"/>
          <w:szCs w:val="22"/>
        </w:rPr>
        <w:t>subject who could father a child and the</w:t>
      </w:r>
      <w:bookmarkEnd w:id="18"/>
      <w:r w:rsidR="006C1681">
        <w:rPr>
          <w:rFonts w:ascii="Arial" w:hAnsi="Arial" w:cs="Arial"/>
          <w:b/>
          <w:bCs/>
          <w:sz w:val="22"/>
          <w:szCs w:val="22"/>
        </w:rPr>
        <w:t xml:space="preserve"> </w:t>
      </w:r>
      <w:r>
        <w:rPr>
          <w:rFonts w:ascii="Arial" w:hAnsi="Arial" w:cs="Arial"/>
          <w:b/>
          <w:bCs/>
          <w:sz w:val="22"/>
          <w:szCs w:val="22"/>
        </w:rPr>
        <w:t>subject’s partner(s)</w:t>
      </w:r>
    </w:p>
    <w:p w14:paraId="45352927" w14:textId="77777777" w:rsidR="00282616" w:rsidRPr="005B7F2E" w:rsidRDefault="00282616" w:rsidP="00BA502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23789AC1" w14:textId="63C1351D" w:rsidR="00282616" w:rsidRPr="005B7F2E" w:rsidRDefault="00BF2EFA" w:rsidP="00BA5026">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3CC6640B24D44C4AA6D3A373F978BC36"/>
          </w:placeholder>
          <w15:color w:val="FFFFFF"/>
        </w:sdtPr>
        <w:sdtEndPr/>
        <w:sdtContent>
          <w:r w:rsidR="00282616" w:rsidRPr="005B7F2E">
            <w:rPr>
              <w:rFonts w:ascii="Arial" w:hAnsi="Arial" w:cs="Arial"/>
              <w:sz w:val="22"/>
              <w:szCs w:val="22"/>
            </w:rPr>
            <w:t xml:space="preserve">If </w:t>
          </w:r>
          <w:r w:rsidR="00282616">
            <w:rPr>
              <w:rFonts w:ascii="Arial" w:hAnsi="Arial" w:cs="Arial"/>
              <w:sz w:val="22"/>
              <w:szCs w:val="22"/>
            </w:rPr>
            <w:t xml:space="preserve">you and </w:t>
          </w:r>
          <w:r w:rsidR="00282616" w:rsidRPr="005B7F2E">
            <w:rPr>
              <w:rFonts w:ascii="Arial" w:hAnsi="Arial" w:cs="Arial"/>
              <w:sz w:val="22"/>
              <w:szCs w:val="22"/>
            </w:rPr>
            <w:t>your partner</w:t>
          </w:r>
          <w:r w:rsidR="00282616">
            <w:rPr>
              <w:rFonts w:ascii="Arial" w:hAnsi="Arial" w:cs="Arial"/>
              <w:sz w:val="22"/>
              <w:szCs w:val="22"/>
            </w:rPr>
            <w:t>(s)</w:t>
          </w:r>
          <w:r w:rsidR="00282616" w:rsidRPr="005B7F2E">
            <w:rPr>
              <w:rFonts w:ascii="Arial" w:hAnsi="Arial" w:cs="Arial"/>
              <w:sz w:val="22"/>
              <w:szCs w:val="22"/>
            </w:rPr>
            <w:t xml:space="preserve"> </w:t>
          </w:r>
          <w:r w:rsidR="00282616">
            <w:rPr>
              <w:rFonts w:ascii="Arial" w:hAnsi="Arial" w:cs="Arial"/>
              <w:sz w:val="22"/>
              <w:szCs w:val="22"/>
            </w:rPr>
            <w:t>are</w:t>
          </w:r>
          <w:r w:rsidR="00282616" w:rsidRPr="005B7F2E">
            <w:rPr>
              <w:rFonts w:ascii="Arial" w:hAnsi="Arial" w:cs="Arial"/>
              <w:sz w:val="22"/>
              <w:szCs w:val="22"/>
            </w:rPr>
            <w:t xml:space="preserve"> able to become pregnant, one or both of you must use some form of effective birth control</w:t>
          </w:r>
          <w:r w:rsidR="00282616">
            <w:rPr>
              <w:rFonts w:ascii="Arial" w:hAnsi="Arial" w:cs="Arial"/>
              <w:sz w:val="22"/>
              <w:szCs w:val="22"/>
            </w:rPr>
            <w:t>, because</w:t>
          </w:r>
        </w:sdtContent>
      </w:sdt>
      <w:r w:rsidR="00282616">
        <w:rPr>
          <w:rFonts w:ascii="Arial" w:hAnsi="Arial" w:cs="Arial"/>
          <w:sz w:val="22"/>
          <w:szCs w:val="22"/>
        </w:rPr>
        <w:t xml:space="preserve"> [it is unknown if </w:t>
      </w:r>
      <w:r w:rsidR="00282616" w:rsidRPr="00225002">
        <w:rPr>
          <w:rFonts w:ascii="Arial" w:hAnsi="Arial" w:cs="Arial"/>
          <w:color w:val="0000FF"/>
          <w:sz w:val="22"/>
          <w:szCs w:val="22"/>
        </w:rPr>
        <w:t>[drug/intervention]</w:t>
      </w:r>
      <w:r w:rsidR="00282616">
        <w:rPr>
          <w:rFonts w:ascii="Arial" w:hAnsi="Arial" w:cs="Arial"/>
          <w:sz w:val="22"/>
          <w:szCs w:val="22"/>
        </w:rPr>
        <w:t xml:space="preserve"> could affect a baby // we know that the </w:t>
      </w:r>
      <w:r w:rsidR="00282616" w:rsidRPr="00225002">
        <w:rPr>
          <w:rFonts w:ascii="Arial" w:hAnsi="Arial" w:cs="Arial"/>
          <w:color w:val="0000FF"/>
          <w:sz w:val="22"/>
          <w:szCs w:val="22"/>
        </w:rPr>
        <w:t>[drug/intervention]</w:t>
      </w:r>
      <w:r w:rsidR="00282616">
        <w:rPr>
          <w:rFonts w:ascii="Arial" w:hAnsi="Arial" w:cs="Arial"/>
          <w:sz w:val="22"/>
          <w:szCs w:val="22"/>
        </w:rPr>
        <w:t xml:space="preserve"> affects babies</w:t>
      </w:r>
      <w:r w:rsidR="00282616" w:rsidRPr="005B7F2E">
        <w:rPr>
          <w:rFonts w:ascii="Arial" w:hAnsi="Arial" w:cs="Arial"/>
          <w:sz w:val="22"/>
          <w:szCs w:val="22"/>
        </w:rPr>
        <w:t>.</w:t>
      </w:r>
      <w:r w:rsidR="00282616">
        <w:rPr>
          <w:rFonts w:ascii="Arial" w:hAnsi="Arial" w:cs="Arial"/>
          <w:sz w:val="22"/>
          <w:szCs w:val="22"/>
        </w:rPr>
        <w:t>]</w:t>
      </w:r>
      <w:r w:rsidR="00282616" w:rsidRPr="005B7F2E">
        <w:rPr>
          <w:rFonts w:ascii="Arial" w:hAnsi="Arial" w:cs="Arial"/>
          <w:sz w:val="22"/>
          <w:szCs w:val="22"/>
        </w:rPr>
        <w:t xml:space="preserve"> </w:t>
      </w:r>
      <w:sdt>
        <w:sdtPr>
          <w:rPr>
            <w:rFonts w:ascii="Arial" w:hAnsi="Arial" w:cs="Arial"/>
            <w:sz w:val="22"/>
            <w:szCs w:val="22"/>
          </w:rPr>
          <w:id w:val="205390350"/>
          <w:lock w:val="contentLocked"/>
          <w:placeholder>
            <w:docPart w:val="DefaultPlaceholder_-1854013440"/>
          </w:placeholder>
          <w15:color w:val="FFFFFF"/>
        </w:sdtPr>
        <w:sdtEndPr/>
        <w:sdtContent>
          <w:r w:rsidR="00282616" w:rsidRPr="005B7F2E">
            <w:rPr>
              <w:rFonts w:ascii="Arial" w:hAnsi="Arial" w:cs="Arial"/>
              <w:sz w:val="22"/>
              <w:szCs w:val="22"/>
            </w:rPr>
            <w:t>You must tell the</w:t>
          </w:r>
        </w:sdtContent>
      </w:sdt>
      <w:r w:rsidR="00282616" w:rsidRPr="005B7F2E">
        <w:rPr>
          <w:rFonts w:ascii="Arial" w:hAnsi="Arial" w:cs="Arial"/>
          <w:sz w:val="22"/>
          <w:szCs w:val="22"/>
        </w:rPr>
        <w:t xml:space="preserv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429473182"/>
          <w:lock w:val="contentLocked"/>
          <w:placeholder>
            <w:docPart w:val="DefaultPlaceholder_-1854013440"/>
          </w:placeholder>
          <w15:color w:val="FFFFFF"/>
        </w:sdtPr>
        <w:sdtEndPr>
          <w:rPr>
            <w:color w:val="auto"/>
          </w:rPr>
        </w:sdtEndPr>
        <w:sdtContent>
          <w:r w:rsidR="00282616" w:rsidRPr="005B7F2E">
            <w:rPr>
              <w:rFonts w:ascii="Arial" w:hAnsi="Arial" w:cs="Arial"/>
              <w:sz w:val="22"/>
              <w:szCs w:val="22"/>
            </w:rPr>
            <w:t>right away if you think your partner is pregnant.</w:t>
          </w:r>
        </w:sdtContent>
      </w:sdt>
    </w:p>
    <w:p w14:paraId="3675BD2F" w14:textId="77777777" w:rsidR="00A27C1E" w:rsidRDefault="00A27C1E" w:rsidP="00A27C1E">
      <w:pPr>
        <w:pStyle w:val="BodyText"/>
        <w:spacing w:before="0"/>
        <w:ind w:left="0"/>
        <w:rPr>
          <w:rFonts w:ascii="Arial" w:hAnsi="Arial" w:cs="Arial"/>
          <w:sz w:val="22"/>
          <w:szCs w:val="22"/>
        </w:rPr>
      </w:pPr>
    </w:p>
    <w:p w14:paraId="5DE787EB" w14:textId="77777777" w:rsidR="00A27C1E" w:rsidRPr="005B7F2E" w:rsidRDefault="00A27C1E" w:rsidP="00A27C1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6562607" w14:textId="77777777" w:rsidR="00A27C1E" w:rsidRPr="002B7F8B" w:rsidRDefault="00A27C1E" w:rsidP="00A27C1E">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64D5B2EE" w14:textId="77777777" w:rsidR="00282616" w:rsidRPr="005B7F2E" w:rsidRDefault="00282616" w:rsidP="00BA5026">
      <w:pPr>
        <w:pStyle w:val="BodyText"/>
        <w:spacing w:before="0"/>
        <w:ind w:left="0"/>
        <w:rPr>
          <w:rFonts w:ascii="Arial" w:hAnsi="Arial" w:cs="Arial"/>
          <w:sz w:val="22"/>
          <w:szCs w:val="22"/>
        </w:rPr>
      </w:pPr>
    </w:p>
    <w:p w14:paraId="753E45F9" w14:textId="77777777" w:rsidR="00282616" w:rsidRPr="005B7F2E" w:rsidRDefault="00282616" w:rsidP="00BA502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10F68C6" w14:textId="77777777" w:rsidR="00282616" w:rsidRPr="005B7F2E" w:rsidRDefault="00282616" w:rsidP="00BA5026">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773375ED" w14:textId="77777777" w:rsidR="00282616" w:rsidRPr="005B7F2E" w:rsidRDefault="00282616" w:rsidP="00BA5026">
      <w:pPr>
        <w:pStyle w:val="BodyText"/>
        <w:spacing w:before="0"/>
        <w:ind w:left="0"/>
        <w:rPr>
          <w:rFonts w:ascii="Arial" w:hAnsi="Arial" w:cs="Arial"/>
          <w:color w:val="0000FF"/>
          <w:sz w:val="22"/>
          <w:szCs w:val="22"/>
        </w:rPr>
      </w:pPr>
    </w:p>
    <w:p w14:paraId="0C400AFF" w14:textId="77777777" w:rsidR="00282616" w:rsidRPr="005B7F2E" w:rsidRDefault="00282616" w:rsidP="00BA5026">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FF2A2E5" w14:textId="1F52FE85" w:rsidR="00282616" w:rsidRPr="005B7F2E" w:rsidRDefault="00282616" w:rsidP="00BA5026">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 xml:space="preserve">If you think you have </w:t>
      </w:r>
      <w:r>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the </w:t>
      </w:r>
      <w:bookmarkStart w:id="19" w:name="_Hlk140482092"/>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bookmarkEnd w:id="19"/>
      <w:r w:rsidRPr="005B7F2E">
        <w:rPr>
          <w:rFonts w:ascii="Arial" w:hAnsi="Arial" w:cs="Arial"/>
          <w:color w:val="0000FF"/>
          <w:sz w:val="22"/>
          <w:szCs w:val="22"/>
        </w:rPr>
        <w:t xml:space="preserve">immediately. At that time, 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sz w:val="22"/>
          <w:szCs w:val="22"/>
        </w:rPr>
        <w:t xml:space="preserve">will ask permission of your partner for the use and disclosure of health information regarding the pregnancy. </w:t>
      </w:r>
      <w:r>
        <w:rPr>
          <w:rFonts w:ascii="Arial" w:hAnsi="Arial" w:cs="Arial"/>
          <w:color w:val="0000FF"/>
          <w:sz w:val="22"/>
          <w:szCs w:val="22"/>
        </w:rPr>
        <w:t>Your partner</w:t>
      </w:r>
      <w:r w:rsidRPr="005B7F2E">
        <w:rPr>
          <w:rFonts w:ascii="Arial" w:hAnsi="Arial" w:cs="Arial"/>
          <w:color w:val="0000FF"/>
          <w:sz w:val="22"/>
          <w:szCs w:val="22"/>
        </w:rPr>
        <w:t xml:space="preserve"> will be asked to sign a separate consent form</w:t>
      </w:r>
      <w:r>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Pr>
          <w:rFonts w:ascii="Arial" w:hAnsi="Arial" w:cs="Arial"/>
          <w:color w:val="0000FF"/>
          <w:sz w:val="22"/>
          <w:szCs w:val="22"/>
        </w:rPr>
        <w:t>Your partner</w:t>
      </w:r>
      <w:r w:rsidRPr="005B7F2E">
        <w:rPr>
          <w:rFonts w:ascii="Arial" w:hAnsi="Arial" w:cs="Arial"/>
          <w:color w:val="0000FF"/>
          <w:sz w:val="22"/>
          <w:szCs w:val="22"/>
        </w:rPr>
        <w:t xml:space="preserve"> will be asked to sign this form to allow your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sz w:val="22"/>
          <w:szCs w:val="22"/>
        </w:rPr>
        <w:t xml:space="preserve">to contact </w:t>
      </w:r>
      <w:r>
        <w:rPr>
          <w:rFonts w:ascii="Arial" w:hAnsi="Arial" w:cs="Arial"/>
          <w:color w:val="0000FF"/>
          <w:sz w:val="22"/>
          <w:szCs w:val="22"/>
        </w:rPr>
        <w:t>your partner’s</w:t>
      </w:r>
      <w:r w:rsidRPr="005B7F2E">
        <w:rPr>
          <w:rFonts w:ascii="Arial" w:hAnsi="Arial" w:cs="Arial"/>
          <w:color w:val="0000FF"/>
          <w:sz w:val="22"/>
          <w:szCs w:val="22"/>
        </w:rPr>
        <w:t xml:space="preserve"> obstetrician to collect information on the progress of the pregnancy and its outcome. 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r w:rsidRPr="005B7F2E">
        <w:rPr>
          <w:rFonts w:ascii="Arial" w:hAnsi="Arial" w:cs="Arial"/>
          <w:color w:val="0000FF"/>
          <w:sz w:val="22"/>
          <w:szCs w:val="22"/>
        </w:rPr>
        <w:t>will make this information available to the sponsor for safety monitoring.</w:t>
      </w:r>
    </w:p>
    <w:p w14:paraId="57A6DD97" w14:textId="77777777" w:rsidR="00A27C1E" w:rsidRDefault="00A27C1E" w:rsidP="00A27C1E">
      <w:pPr>
        <w:pStyle w:val="BodyText"/>
        <w:spacing w:before="0"/>
        <w:ind w:left="0"/>
        <w:rPr>
          <w:rFonts w:ascii="Arial" w:hAnsi="Arial" w:cs="Arial"/>
          <w:color w:val="0000FF"/>
          <w:sz w:val="22"/>
          <w:szCs w:val="22"/>
        </w:rPr>
      </w:pPr>
    </w:p>
    <w:p w14:paraId="378FE018" w14:textId="77777777" w:rsidR="00A27C1E" w:rsidRPr="005B7F2E" w:rsidRDefault="00A27C1E" w:rsidP="00A27C1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594C453" w14:textId="67B318D3" w:rsidR="00A27C1E" w:rsidRDefault="00A27C1E" w:rsidP="00A27C1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A11819">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6A5FDEE4" w14:textId="77777777" w:rsidR="00282616" w:rsidRPr="005B7F2E" w:rsidRDefault="00282616" w:rsidP="00BA5026">
      <w:pPr>
        <w:pStyle w:val="BodyText"/>
        <w:spacing w:before="0"/>
        <w:ind w:left="0"/>
        <w:rPr>
          <w:rFonts w:ascii="Arial" w:hAnsi="Arial" w:cs="Arial"/>
          <w:color w:val="0000FF"/>
          <w:sz w:val="22"/>
          <w:szCs w:val="22"/>
        </w:rPr>
      </w:pPr>
    </w:p>
    <w:p w14:paraId="7AF6B767" w14:textId="77777777" w:rsidR="00282616" w:rsidRPr="005B7F2E" w:rsidRDefault="00282616" w:rsidP="00BA5026">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65E6DDCE" w14:textId="77777777" w:rsidR="00282616" w:rsidRPr="005B7F2E" w:rsidRDefault="00282616" w:rsidP="00BA5026">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64D81D8C" w14:textId="54C47C80" w:rsidR="00282616" w:rsidRPr="005B7F2E" w:rsidRDefault="00BF2EFA" w:rsidP="00BA5026">
      <w:pPr>
        <w:pStyle w:val="BodyText"/>
        <w:keepLines/>
        <w:spacing w:before="0"/>
        <w:ind w:left="0"/>
        <w:rPr>
          <w:rFonts w:ascii="Arial" w:hAnsi="Arial" w:cs="Arial"/>
          <w:sz w:val="22"/>
          <w:szCs w:val="22"/>
        </w:rPr>
      </w:pPr>
      <w:sdt>
        <w:sdtPr>
          <w:rPr>
            <w:rFonts w:ascii="Arial" w:hAnsi="Arial" w:cs="Arial"/>
            <w:sz w:val="22"/>
            <w:szCs w:val="22"/>
          </w:rPr>
          <w:id w:val="567456962"/>
          <w:lock w:val="contentLocked"/>
          <w:placeholder>
            <w:docPart w:val="DefaultPlaceholder_-1854013440"/>
          </w:placeholder>
          <w15:color w:val="FFFFFF"/>
        </w:sdtPr>
        <w:sdtEndPr/>
        <w:sdtContent>
          <w:r w:rsidR="00282616" w:rsidRPr="005B7F2E">
            <w:rPr>
              <w:rFonts w:ascii="Arial" w:hAnsi="Arial" w:cs="Arial"/>
              <w:sz w:val="22"/>
              <w:szCs w:val="22"/>
            </w:rPr>
            <w:t>Check with the</w:t>
          </w:r>
        </w:sdtContent>
      </w:sdt>
      <w:r w:rsidR="00282616" w:rsidRPr="005B7F2E">
        <w:rPr>
          <w:rFonts w:ascii="Arial" w:hAnsi="Arial" w:cs="Arial"/>
          <w:sz w:val="22"/>
          <w:szCs w:val="22"/>
        </w:rPr>
        <w:t xml:space="preserv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244111558"/>
          <w:lock w:val="contentLocked"/>
          <w:placeholder>
            <w:docPart w:val="DefaultPlaceholder_-1854013440"/>
          </w:placeholder>
          <w15:color w:val="FFFFFF"/>
        </w:sdtPr>
        <w:sdtEndPr>
          <w:rPr>
            <w:color w:val="auto"/>
          </w:rPr>
        </w:sdtEndPr>
        <w:sdtContent>
          <w:r w:rsidR="00282616" w:rsidRPr="005B7F2E">
            <w:rPr>
              <w:rFonts w:ascii="Arial" w:hAnsi="Arial" w:cs="Arial"/>
              <w:sz w:val="22"/>
              <w:szCs w:val="22"/>
            </w:rPr>
            <w:t xml:space="preserve">about the birth control methods needed for this </w:t>
          </w:r>
          <w:r w:rsidR="00282616">
            <w:rPr>
              <w:rFonts w:ascii="Arial" w:hAnsi="Arial" w:cs="Arial"/>
              <w:sz w:val="22"/>
              <w:szCs w:val="22"/>
            </w:rPr>
            <w:t>project</w:t>
          </w:r>
          <w:r w:rsidR="00282616" w:rsidRPr="005B7F2E">
            <w:rPr>
              <w:rFonts w:ascii="Arial" w:hAnsi="Arial" w:cs="Arial"/>
              <w:sz w:val="22"/>
              <w:szCs w:val="22"/>
            </w:rPr>
            <w:t xml:space="preserve"> and how long to use them. Some methods might not be good enough for this </w:t>
          </w:r>
          <w:r w:rsidR="00282616">
            <w:rPr>
              <w:rFonts w:ascii="Arial" w:hAnsi="Arial" w:cs="Arial"/>
              <w:sz w:val="22"/>
              <w:szCs w:val="22"/>
            </w:rPr>
            <w:t>project</w:t>
          </w:r>
          <w:r w:rsidR="00282616" w:rsidRPr="005B7F2E">
            <w:rPr>
              <w:rFonts w:ascii="Arial" w:hAnsi="Arial" w:cs="Arial"/>
              <w:sz w:val="22"/>
              <w:szCs w:val="22"/>
            </w:rPr>
            <w:t>.</w:t>
          </w:r>
        </w:sdtContent>
      </w:sdt>
      <w:r w:rsidR="00282616" w:rsidRPr="005B7F2E">
        <w:rPr>
          <w:rFonts w:ascii="Arial" w:hAnsi="Arial" w:cs="Arial"/>
          <w:sz w:val="22"/>
          <w:szCs w:val="22"/>
        </w:rPr>
        <w:t xml:space="preserve"> If you are having sex that could lead to pregnancy, you should use </w:t>
      </w:r>
      <w:r w:rsidR="00282616" w:rsidRPr="00CE2424">
        <w:rPr>
          <w:rFonts w:ascii="Arial" w:hAnsi="Arial" w:cs="Arial"/>
          <w:color w:val="0000FF"/>
          <w:sz w:val="22"/>
          <w:szCs w:val="22"/>
        </w:rPr>
        <w:t>[one form/two forms/one form of highly effective/ two forms of highly effective/etc.]</w:t>
      </w:r>
      <w:r w:rsidR="00282616">
        <w:rPr>
          <w:rFonts w:ascii="Arial" w:hAnsi="Arial" w:cs="Arial"/>
          <w:sz w:val="22"/>
          <w:szCs w:val="22"/>
        </w:rPr>
        <w:t xml:space="preserve"> </w:t>
      </w:r>
      <w:r w:rsidR="00282616" w:rsidRPr="005B7F2E">
        <w:rPr>
          <w:rFonts w:ascii="Arial" w:hAnsi="Arial" w:cs="Arial"/>
          <w:sz w:val="22"/>
          <w:szCs w:val="22"/>
        </w:rPr>
        <w:t xml:space="preserve">birth control while you are in this </w:t>
      </w:r>
      <w:r w:rsidR="00282616">
        <w:rPr>
          <w:rFonts w:ascii="Arial" w:hAnsi="Arial" w:cs="Arial"/>
          <w:sz w:val="22"/>
          <w:szCs w:val="22"/>
        </w:rPr>
        <w:t>project</w:t>
      </w:r>
      <w:r w:rsidR="00282616" w:rsidRPr="005B7F2E">
        <w:rPr>
          <w:rFonts w:ascii="Arial" w:hAnsi="Arial" w:cs="Arial"/>
          <w:sz w:val="22"/>
          <w:szCs w:val="22"/>
        </w:rPr>
        <w:t xml:space="preserve">.  </w:t>
      </w:r>
    </w:p>
    <w:p w14:paraId="51F26B69" w14:textId="77777777" w:rsidR="00282616" w:rsidRDefault="00282616" w:rsidP="00BA5026">
      <w:pPr>
        <w:pStyle w:val="BodyText"/>
        <w:keepLines/>
        <w:spacing w:before="0"/>
        <w:ind w:left="0"/>
        <w:rPr>
          <w:rFonts w:ascii="Arial" w:hAnsi="Arial" w:cs="Arial"/>
          <w:color w:val="0000FF"/>
          <w:sz w:val="22"/>
          <w:szCs w:val="22"/>
        </w:rPr>
      </w:pPr>
    </w:p>
    <w:p w14:paraId="5C0F7608" w14:textId="77777777" w:rsidR="00282616" w:rsidRPr="005B7F2E" w:rsidRDefault="00282616" w:rsidP="00BA5026">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582FF768" w14:textId="77777777" w:rsidR="00282616" w:rsidRPr="005B7F2E"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43333D34" w14:textId="77777777" w:rsidR="00282616" w:rsidRPr="005B7F2E"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1FBFC75D" w14:textId="77777777" w:rsidR="00282616" w:rsidRPr="005B7F2E"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1B4FFB9A" w14:textId="77777777" w:rsidR="00282616"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6673FAFD" w14:textId="77777777" w:rsidR="00282616"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0A70B705" w14:textId="77777777" w:rsidR="00282616" w:rsidRPr="005B7F2E"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2129FF01" w14:textId="77777777" w:rsidR="00282616" w:rsidRPr="005B7F2E" w:rsidRDefault="00282616" w:rsidP="00BA502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63288814" w14:textId="77777777" w:rsidR="00282616" w:rsidRPr="005B7F2E" w:rsidRDefault="00282616" w:rsidP="00BA5026">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24F94261" w14:textId="77777777" w:rsidR="00282616" w:rsidRPr="005B7F2E" w:rsidRDefault="00282616" w:rsidP="00BA5026">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23CB0876" w14:textId="74B87EB7" w:rsidR="003871A2" w:rsidRDefault="00282616" w:rsidP="003871A2">
      <w:pPr>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64E234C7" w14:textId="77777777" w:rsidR="00282616" w:rsidRPr="005B7F2E" w:rsidRDefault="00282616" w:rsidP="003871A2">
      <w:pPr>
        <w:rPr>
          <w:rFonts w:ascii="Arial" w:hAnsi="Arial" w:cs="Arial"/>
          <w:sz w:val="22"/>
          <w:szCs w:val="22"/>
        </w:rPr>
      </w:pPr>
    </w:p>
    <w:p w14:paraId="04B643C7" w14:textId="77777777" w:rsidR="00665304" w:rsidRPr="005B7F2E" w:rsidRDefault="000D382B" w:rsidP="00A440F5">
      <w:pPr>
        <w:pStyle w:val="subhead0"/>
        <w:rPr>
          <w:b w:val="0"/>
        </w:rPr>
      </w:pPr>
      <w:r w:rsidRPr="00A440F5">
        <w:rPr>
          <w:u w:val="none"/>
        </w:rPr>
        <w:lastRenderedPageBreak/>
        <w:t>C5</w:t>
      </w:r>
      <w:r w:rsidR="00DC4CEB" w:rsidRPr="00A440F5">
        <w:rPr>
          <w:u w:val="none"/>
        </w:rPr>
        <w:t xml:space="preserve">. </w:t>
      </w:r>
      <w:r w:rsidR="00665304" w:rsidRPr="00A440F5">
        <w:rPr>
          <w:u w:val="none"/>
        </w:rPr>
        <w:t xml:space="preserve">ARE THERE ANY BENEFITS TO TAKING PART IN THE </w:t>
      </w:r>
      <w:r w:rsidR="00B301B1">
        <w:rPr>
          <w:u w:val="none"/>
        </w:rPr>
        <w:t>PROJECT</w:t>
      </w:r>
      <w:r w:rsidR="00665304" w:rsidRPr="00A440F5">
        <w:rPr>
          <w:u w:val="none"/>
        </w:rPr>
        <w:t>?</w:t>
      </w:r>
    </w:p>
    <w:p w14:paraId="5F52CC95" w14:textId="77777777" w:rsidR="008C66FB" w:rsidRPr="005B7F2E" w:rsidRDefault="008C66FB" w:rsidP="00FE6190">
      <w:pPr>
        <w:keepLines/>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Describe medical benefits to subject if any, and add a phrase related to the purpose of your </w:t>
      </w:r>
      <w:r w:rsidR="00B301B1">
        <w:rPr>
          <w:rFonts w:ascii="Arial" w:hAnsi="Arial" w:cs="Arial"/>
          <w:b/>
          <w:i/>
          <w:color w:val="0000FF"/>
          <w:sz w:val="22"/>
          <w:szCs w:val="22"/>
        </w:rPr>
        <w:t>project</w:t>
      </w:r>
      <w:r w:rsidRPr="005B7F2E">
        <w:rPr>
          <w:rFonts w:ascii="Arial" w:hAnsi="Arial" w:cs="Arial"/>
          <w:b/>
          <w:i/>
          <w:color w:val="0000FF"/>
          <w:sz w:val="22"/>
          <w:szCs w:val="22"/>
        </w:rPr>
        <w:t xml:space="preserve"> on how / whom the </w:t>
      </w:r>
      <w:r w:rsidR="00B301B1">
        <w:rPr>
          <w:rFonts w:ascii="Arial" w:hAnsi="Arial" w:cs="Arial"/>
          <w:b/>
          <w:i/>
          <w:color w:val="0000FF"/>
          <w:sz w:val="22"/>
          <w:szCs w:val="22"/>
        </w:rPr>
        <w:t>project</w:t>
      </w:r>
      <w:r w:rsidRPr="005B7F2E">
        <w:rPr>
          <w:rFonts w:ascii="Arial" w:hAnsi="Arial" w:cs="Arial"/>
          <w:b/>
          <w:i/>
          <w:color w:val="0000FF"/>
          <w:sz w:val="22"/>
          <w:szCs w:val="22"/>
        </w:rPr>
        <w:t xml:space="preserve"> might help. </w:t>
      </w:r>
    </w:p>
    <w:p w14:paraId="067F5F2D" w14:textId="77777777" w:rsidR="00F67302"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 xml:space="preserve">Do not list compensation in this section. Payment is a recruitment incentive, not a benefit. </w:t>
      </w:r>
    </w:p>
    <w:p w14:paraId="5F72FC2A" w14:textId="77777777" w:rsidR="00F67302" w:rsidRPr="005B7F2E" w:rsidRDefault="00F67302"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D</w:t>
      </w:r>
      <w:r w:rsidR="00565019" w:rsidRPr="005B7F2E">
        <w:rPr>
          <w:rFonts w:ascii="Arial" w:hAnsi="Arial" w:cs="Arial"/>
          <w:b/>
          <w:i/>
          <w:color w:val="0000FF"/>
          <w:sz w:val="22"/>
          <w:szCs w:val="22"/>
        </w:rPr>
        <w:t xml:space="preserve">o not feature “extra medical supervision” as a benefit. </w:t>
      </w:r>
    </w:p>
    <w:p w14:paraId="5940C7A6" w14:textId="77777777" w:rsidR="00565019"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If the drug is investigational, do not suggest that the drug is beneficial.</w:t>
      </w:r>
    </w:p>
    <w:p w14:paraId="253816D4"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r w:rsidR="001B20BE" w:rsidRPr="005B7F2E">
        <w:rPr>
          <w:rFonts w:ascii="Arial" w:hAnsi="Arial" w:cs="Arial"/>
          <w:b/>
          <w:i/>
          <w:color w:val="0000FF"/>
          <w:sz w:val="22"/>
          <w:szCs w:val="22"/>
        </w:rPr>
        <w:t xml:space="preserve"> If not a drug study, choose an appropriate option and modify.</w:t>
      </w:r>
    </w:p>
    <w:p w14:paraId="73D08F97"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23218620"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1 drug studies:</w:t>
      </w:r>
    </w:p>
    <w:p w14:paraId="58232D40" w14:textId="77777777"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This study is not likely to help you, but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w:t>
      </w:r>
      <w:r w:rsidRPr="005B7F2E">
        <w:rPr>
          <w:rFonts w:ascii="Arial" w:hAnsi="Arial" w:cs="Arial"/>
          <w:sz w:val="22"/>
          <w:szCs w:val="22"/>
        </w:rPr>
        <w:t xml:space="preserve"> </w:t>
      </w:r>
      <w:r w:rsidRPr="005B7F2E">
        <w:rPr>
          <w:rFonts w:ascii="Arial" w:hAnsi="Arial" w:cs="Arial"/>
          <w:color w:val="0000FF"/>
          <w:sz w:val="22"/>
          <w:szCs w:val="22"/>
        </w:rPr>
        <w:t>X condition</w:t>
      </w:r>
      <w:r w:rsidRPr="005B7F2E">
        <w:rPr>
          <w:rFonts w:ascii="Arial" w:hAnsi="Arial" w:cs="Arial"/>
          <w:sz w:val="22"/>
          <w:szCs w:val="22"/>
        </w:rPr>
        <w:t>.</w:t>
      </w:r>
    </w:p>
    <w:p w14:paraId="588BCFDB" w14:textId="77777777" w:rsidR="001B20BE" w:rsidRPr="005B7F2E" w:rsidRDefault="001B20BE" w:rsidP="001B20BE">
      <w:pPr>
        <w:pStyle w:val="NormalWeb"/>
        <w:spacing w:before="0" w:beforeAutospacing="0" w:after="0" w:afterAutospacing="0"/>
        <w:rPr>
          <w:rFonts w:ascii="Arial" w:hAnsi="Arial" w:cs="Arial"/>
          <w:sz w:val="22"/>
          <w:szCs w:val="22"/>
        </w:rPr>
      </w:pPr>
    </w:p>
    <w:p w14:paraId="06B1FC13" w14:textId="77777777" w:rsidR="001B20BE" w:rsidRPr="005B7F2E" w:rsidRDefault="001B20BE" w:rsidP="001B20B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2 or 3 drug studies:</w:t>
      </w:r>
    </w:p>
    <w:p w14:paraId="75200D83" w14:textId="77777777" w:rsidR="001B20BE" w:rsidRPr="005B7F2E" w:rsidRDefault="001B20BE" w:rsidP="001B20BE">
      <w:pPr>
        <w:pStyle w:val="NormalWeb"/>
        <w:spacing w:before="0" w:beforeAutospacing="0" w:after="0" w:afterAutospacing="0"/>
        <w:rPr>
          <w:rFonts w:ascii="Arial" w:hAnsi="Arial" w:cs="Arial"/>
          <w:sz w:val="22"/>
          <w:szCs w:val="22"/>
        </w:rPr>
      </w:pPr>
      <w:r w:rsidRPr="005B7F2E">
        <w:rPr>
          <w:rFonts w:ascii="Arial" w:hAnsi="Arial" w:cs="Arial"/>
          <w:sz w:val="22"/>
          <w:szCs w:val="22"/>
        </w:rPr>
        <w:t>We don’t know if this study will he</w:t>
      </w:r>
      <w:r w:rsidR="002B27CF" w:rsidRPr="005B7F2E">
        <w:rPr>
          <w:rFonts w:ascii="Arial" w:hAnsi="Arial" w:cs="Arial"/>
          <w:sz w:val="22"/>
          <w:szCs w:val="22"/>
        </w:rPr>
        <w:t xml:space="preserve">lp you. Your condition may get </w:t>
      </w:r>
      <w:proofErr w:type="gramStart"/>
      <w:r w:rsidR="002B27CF" w:rsidRPr="005B7F2E">
        <w:rPr>
          <w:rFonts w:ascii="Arial" w:hAnsi="Arial" w:cs="Arial"/>
          <w:sz w:val="22"/>
          <w:szCs w:val="22"/>
        </w:rPr>
        <w:t>b</w:t>
      </w:r>
      <w:r w:rsidRPr="005B7F2E">
        <w:rPr>
          <w:rFonts w:ascii="Arial" w:hAnsi="Arial" w:cs="Arial"/>
          <w:sz w:val="22"/>
          <w:szCs w:val="22"/>
        </w:rPr>
        <w:t>etter</w:t>
      </w:r>
      <w:proofErr w:type="gramEnd"/>
      <w:r w:rsidRPr="005B7F2E">
        <w:rPr>
          <w:rFonts w:ascii="Arial" w:hAnsi="Arial" w:cs="Arial"/>
          <w:sz w:val="22"/>
          <w:szCs w:val="22"/>
        </w:rPr>
        <w:t xml:space="preserve"> but it could stay the same or even get worse.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69B345A9"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1D8453F7"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4 drug studies:</w:t>
      </w:r>
    </w:p>
    <w:p w14:paraId="7895EFF6" w14:textId="77777777"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This study may or may not help you, but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2B23AA47" w14:textId="77777777" w:rsidR="00647C34" w:rsidRPr="005B7F2E" w:rsidRDefault="00647C34" w:rsidP="00473C0D">
      <w:pPr>
        <w:pStyle w:val="BodyText"/>
        <w:spacing w:before="0"/>
        <w:rPr>
          <w:rFonts w:ascii="Arial" w:hAnsi="Arial" w:cs="Arial"/>
          <w:b/>
          <w:sz w:val="22"/>
          <w:szCs w:val="22"/>
        </w:rPr>
      </w:pPr>
    </w:p>
    <w:p w14:paraId="12482DA7" w14:textId="77777777" w:rsidR="00C331AE" w:rsidRPr="00A440F5" w:rsidRDefault="00C331AE" w:rsidP="00A440F5">
      <w:pPr>
        <w:pStyle w:val="subhead0"/>
        <w:rPr>
          <w:u w:val="none"/>
        </w:rPr>
      </w:pPr>
      <w:r w:rsidRPr="00A440F5">
        <w:rPr>
          <w:u w:val="none"/>
        </w:rPr>
        <w:t xml:space="preserve">D1. ARE THERE ANY COSTS TO BEING IN THE </w:t>
      </w:r>
      <w:r w:rsidR="00B301B1">
        <w:rPr>
          <w:u w:val="none"/>
        </w:rPr>
        <w:t>PROJECT</w:t>
      </w:r>
      <w:r w:rsidRPr="00A440F5">
        <w:rPr>
          <w:u w:val="none"/>
        </w:rPr>
        <w:t>?</w:t>
      </w:r>
    </w:p>
    <w:p w14:paraId="760C1A8F" w14:textId="77777777" w:rsidR="00C331AE" w:rsidRPr="005B7F2E" w:rsidRDefault="00C331A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Outline clearly: </w:t>
      </w:r>
    </w:p>
    <w:p w14:paraId="4963D74F" w14:textId="77777777" w:rsidR="00C331A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w:t>
      </w:r>
      <w:r w:rsidR="0055549C" w:rsidRPr="005B7F2E">
        <w:rPr>
          <w:rFonts w:ascii="Arial" w:hAnsi="Arial" w:cs="Arial"/>
          <w:b/>
          <w:i/>
          <w:color w:val="0000FF"/>
          <w:sz w:val="22"/>
          <w:szCs w:val="22"/>
        </w:rPr>
        <w:t xml:space="preserve">financial </w:t>
      </w:r>
      <w:r w:rsidR="00C331AE" w:rsidRPr="005B7F2E">
        <w:rPr>
          <w:rFonts w:ascii="Arial" w:hAnsi="Arial" w:cs="Arial"/>
          <w:b/>
          <w:i/>
          <w:color w:val="0000FF"/>
          <w:sz w:val="22"/>
          <w:szCs w:val="22"/>
        </w:rPr>
        <w:t>costs that are part of routine care and to be billed to subject/ subject’s insurance company</w:t>
      </w:r>
    </w:p>
    <w:p w14:paraId="1647D92E" w14:textId="77777777" w:rsidR="0014069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ctivities/costs that are part of the research and to be paid by sponsor/</w:t>
      </w:r>
      <w:r w:rsidR="000F7179" w:rsidRPr="005B7F2E">
        <w:rPr>
          <w:rFonts w:ascii="Arial" w:hAnsi="Arial" w:cs="Arial"/>
          <w:b/>
          <w:i/>
          <w:color w:val="0000FF"/>
          <w:sz w:val="22"/>
          <w:szCs w:val="22"/>
        </w:rPr>
        <w:t>Investigator</w:t>
      </w:r>
    </w:p>
    <w:p w14:paraId="5D636744" w14:textId="77777777" w:rsidR="00C331AE" w:rsidRPr="005B7F2E" w:rsidRDefault="00B301B1"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Pr>
          <w:rFonts w:ascii="Arial" w:hAnsi="Arial" w:cs="Arial"/>
          <w:b/>
          <w:i/>
          <w:color w:val="0000FF"/>
          <w:sz w:val="22"/>
          <w:szCs w:val="22"/>
          <w:lang w:val="en"/>
        </w:rPr>
        <w:t>Froedtert Hospital can</w:t>
      </w:r>
      <w:r w:rsidR="0014069E" w:rsidRPr="005B7F2E">
        <w:rPr>
          <w:rFonts w:ascii="Arial" w:hAnsi="Arial" w:cs="Arial"/>
          <w:b/>
          <w:i/>
          <w:color w:val="0000FF"/>
          <w:sz w:val="22"/>
          <w:szCs w:val="22"/>
          <w:lang w:val="en"/>
        </w:rPr>
        <w:t>not be identified as a funding source unless approved through the Office of Clinical Research and Innovative Care Compliance</w:t>
      </w:r>
    </w:p>
    <w:p w14:paraId="497D8653" w14:textId="77777777" w:rsidR="001B20BE" w:rsidRPr="005B7F2E" w:rsidRDefault="001B20BE" w:rsidP="00FE6190">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 xml:space="preserve">There are no costs to you for any of the visits, </w:t>
      </w:r>
      <w:proofErr w:type="gramStart"/>
      <w:r w:rsidRPr="005B7F2E">
        <w:rPr>
          <w:rFonts w:ascii="Arial" w:hAnsi="Arial" w:cs="Arial"/>
          <w:color w:val="0000FF"/>
          <w:sz w:val="22"/>
          <w:szCs w:val="22"/>
        </w:rPr>
        <w:t>drugs</w:t>
      </w:r>
      <w:proofErr w:type="gramEnd"/>
      <w:r w:rsidRPr="005B7F2E">
        <w:rPr>
          <w:rFonts w:ascii="Arial" w:hAnsi="Arial" w:cs="Arial"/>
          <w:color w:val="0000FF"/>
          <w:sz w:val="22"/>
          <w:szCs w:val="22"/>
        </w:rPr>
        <w:t xml:space="preserve"> or services you receive in </w:t>
      </w:r>
      <w:r w:rsidR="00B301B1">
        <w:rPr>
          <w:rFonts w:ascii="Arial" w:hAnsi="Arial" w:cs="Arial"/>
          <w:color w:val="0000FF"/>
          <w:sz w:val="22"/>
          <w:szCs w:val="22"/>
        </w:rPr>
        <w:t>this project</w:t>
      </w:r>
      <w:r w:rsidRPr="005B7F2E">
        <w:rPr>
          <w:rFonts w:ascii="Arial" w:hAnsi="Arial" w:cs="Arial"/>
          <w:color w:val="0000FF"/>
          <w:sz w:val="22"/>
          <w:szCs w:val="22"/>
        </w:rPr>
        <w:t xml:space="preserve">.  All costs will be paid by the </w:t>
      </w:r>
      <w:r w:rsidR="00B301B1">
        <w:rPr>
          <w:rFonts w:ascii="Arial" w:hAnsi="Arial" w:cs="Arial"/>
          <w:color w:val="0000FF"/>
          <w:sz w:val="22"/>
          <w:szCs w:val="22"/>
        </w:rPr>
        <w:t>project</w:t>
      </w:r>
      <w:r w:rsidRPr="005B7F2E">
        <w:rPr>
          <w:rFonts w:ascii="Arial" w:hAnsi="Arial" w:cs="Arial"/>
          <w:color w:val="0000FF"/>
          <w:sz w:val="22"/>
          <w:szCs w:val="22"/>
        </w:rPr>
        <w:t xml:space="preserve">. If you have questions regarding costs, please contact Dr. </w:t>
      </w:r>
      <w:r w:rsidR="005B5299">
        <w:rPr>
          <w:rFonts w:ascii="Arial" w:hAnsi="Arial" w:cs="Arial"/>
          <w:color w:val="0000FF"/>
          <w:sz w:val="22"/>
          <w:szCs w:val="22"/>
        </w:rPr>
        <w:t>&lt;Site PI name&gt;</w:t>
      </w:r>
      <w:r w:rsidRPr="005B7F2E">
        <w:rPr>
          <w:rFonts w:ascii="Arial" w:hAnsi="Arial" w:cs="Arial"/>
          <w:color w:val="0000FF"/>
          <w:sz w:val="22"/>
          <w:szCs w:val="22"/>
        </w:rPr>
        <w:t xml:space="preserve">. </w:t>
      </w:r>
    </w:p>
    <w:p w14:paraId="6F970A32" w14:textId="23DF8AE2" w:rsidR="00322DA2" w:rsidRDefault="00F071B8" w:rsidP="00FE6190">
      <w:pPr>
        <w:pStyle w:val="BodyText"/>
        <w:keepLines/>
        <w:numPr>
          <w:ilvl w:val="0"/>
          <w:numId w:val="23"/>
        </w:numPr>
        <w:tabs>
          <w:tab w:val="clear" w:pos="720"/>
        </w:tabs>
        <w:spacing w:before="0"/>
        <w:ind w:left="360"/>
        <w:rPr>
          <w:rFonts w:ascii="Arial" w:hAnsi="Arial" w:cs="Arial"/>
          <w:color w:val="0000FF"/>
          <w:sz w:val="22"/>
          <w:szCs w:val="22"/>
        </w:rPr>
      </w:pPr>
      <w:bookmarkStart w:id="20" w:name="_Hlk504134551"/>
      <w:r w:rsidRPr="005B7F2E">
        <w:rPr>
          <w:rFonts w:ascii="Arial" w:hAnsi="Arial" w:cs="Arial"/>
          <w:color w:val="0000FF"/>
          <w:sz w:val="22"/>
          <w:szCs w:val="22"/>
        </w:rPr>
        <w:t xml:space="preserve">Some of / </w:t>
      </w:r>
      <w:r w:rsidR="001B20BE" w:rsidRPr="005B7F2E">
        <w:rPr>
          <w:rFonts w:ascii="Arial" w:hAnsi="Arial" w:cs="Arial"/>
          <w:color w:val="0000FF"/>
          <w:sz w:val="22"/>
          <w:szCs w:val="22"/>
        </w:rPr>
        <w:t xml:space="preserve">Most of the medical care that you will receive in this </w:t>
      </w:r>
      <w:r w:rsidR="00B301B1">
        <w:rPr>
          <w:rFonts w:ascii="Arial" w:hAnsi="Arial" w:cs="Arial"/>
          <w:color w:val="0000FF"/>
          <w:sz w:val="22"/>
          <w:szCs w:val="22"/>
        </w:rPr>
        <w:t>project</w:t>
      </w:r>
      <w:r w:rsidR="001B20BE" w:rsidRPr="005B7F2E">
        <w:rPr>
          <w:rFonts w:ascii="Arial" w:hAnsi="Arial" w:cs="Arial"/>
          <w:color w:val="0000FF"/>
          <w:sz w:val="22"/>
          <w:szCs w:val="22"/>
        </w:rPr>
        <w:t xml:space="preserve"> is considered routine care for your </w:t>
      </w:r>
      <w:r w:rsidR="00573B6B" w:rsidRPr="005B7F2E">
        <w:rPr>
          <w:rFonts w:ascii="Arial" w:hAnsi="Arial" w:cs="Arial"/>
          <w:color w:val="0000FF"/>
          <w:sz w:val="22"/>
          <w:szCs w:val="22"/>
        </w:rPr>
        <w:t>condition</w:t>
      </w:r>
      <w:r w:rsidR="001B20BE" w:rsidRPr="005B7F2E">
        <w:rPr>
          <w:rFonts w:ascii="Arial" w:hAnsi="Arial" w:cs="Arial"/>
          <w:color w:val="0000FF"/>
          <w:sz w:val="22"/>
          <w:szCs w:val="22"/>
        </w:rPr>
        <w:t xml:space="preserve"> and would be recommended </w:t>
      </w:r>
      <w:proofErr w:type="gramStart"/>
      <w:r w:rsidR="001B20BE" w:rsidRPr="005B7F2E">
        <w:rPr>
          <w:rFonts w:ascii="Arial" w:hAnsi="Arial" w:cs="Arial"/>
          <w:color w:val="0000FF"/>
          <w:sz w:val="22"/>
          <w:szCs w:val="22"/>
        </w:rPr>
        <w:t xml:space="preserve">whether </w:t>
      </w:r>
      <w:r w:rsidR="00B301B1">
        <w:rPr>
          <w:rFonts w:ascii="Arial" w:hAnsi="Arial" w:cs="Arial"/>
          <w:color w:val="0000FF"/>
          <w:sz w:val="22"/>
          <w:szCs w:val="22"/>
        </w:rPr>
        <w:t>or not</w:t>
      </w:r>
      <w:proofErr w:type="gramEnd"/>
      <w:r w:rsidR="00B301B1">
        <w:rPr>
          <w:rFonts w:ascii="Arial" w:hAnsi="Arial" w:cs="Arial"/>
          <w:color w:val="0000FF"/>
          <w:sz w:val="22"/>
          <w:szCs w:val="22"/>
        </w:rPr>
        <w:t xml:space="preserve"> </w:t>
      </w:r>
      <w:r w:rsidR="001B20BE" w:rsidRPr="005B7F2E">
        <w:rPr>
          <w:rFonts w:ascii="Arial" w:hAnsi="Arial" w:cs="Arial"/>
          <w:color w:val="0000FF"/>
          <w:sz w:val="22"/>
          <w:szCs w:val="22"/>
        </w:rPr>
        <w:t xml:space="preserve">you join the </w:t>
      </w:r>
      <w:r w:rsidR="00B301B1">
        <w:rPr>
          <w:rFonts w:ascii="Arial" w:hAnsi="Arial" w:cs="Arial"/>
          <w:color w:val="0000FF"/>
          <w:sz w:val="22"/>
          <w:szCs w:val="22"/>
        </w:rPr>
        <w:t>project</w:t>
      </w:r>
      <w:r w:rsidR="001B20BE" w:rsidRPr="005B7F2E">
        <w:rPr>
          <w:rFonts w:ascii="Arial" w:hAnsi="Arial" w:cs="Arial"/>
          <w:color w:val="0000FF"/>
          <w:sz w:val="22"/>
          <w:szCs w:val="22"/>
        </w:rPr>
        <w:t xml:space="preserve">.  Costs for routine care will be billed to you or your insurance carrier. </w:t>
      </w:r>
      <w:r w:rsidR="00A17638">
        <w:rPr>
          <w:rFonts w:ascii="Arial" w:hAnsi="Arial" w:cs="Arial"/>
          <w:color w:val="0000FF"/>
          <w:sz w:val="22"/>
          <w:szCs w:val="22"/>
        </w:rPr>
        <w:t>For routine clinical care, you will be responsible for paying any copayment, coinsurance, or deductible that is required by your insurance carrier.</w:t>
      </w:r>
      <w:r w:rsidR="001B20BE" w:rsidRPr="005B7F2E">
        <w:rPr>
          <w:rFonts w:ascii="Arial" w:hAnsi="Arial" w:cs="Arial"/>
          <w:color w:val="0000FF"/>
          <w:sz w:val="22"/>
          <w:szCs w:val="22"/>
        </w:rPr>
        <w:t xml:space="preserve"> Activities / costs that are part of the </w:t>
      </w:r>
      <w:r w:rsidR="00284A74">
        <w:rPr>
          <w:rFonts w:ascii="Arial" w:hAnsi="Arial" w:cs="Arial"/>
          <w:color w:val="0000FF"/>
          <w:sz w:val="22"/>
          <w:szCs w:val="22"/>
        </w:rPr>
        <w:t>project</w:t>
      </w:r>
      <w:r w:rsidR="001B20BE" w:rsidRPr="005B7F2E">
        <w:rPr>
          <w:rFonts w:ascii="Arial" w:hAnsi="Arial" w:cs="Arial"/>
          <w:color w:val="0000FF"/>
          <w:sz w:val="22"/>
          <w:szCs w:val="22"/>
        </w:rPr>
        <w:t xml:space="preserve"> will </w:t>
      </w:r>
      <w:r w:rsidR="001324BD" w:rsidRPr="005B7F2E">
        <w:rPr>
          <w:rFonts w:ascii="Arial" w:hAnsi="Arial" w:cs="Arial"/>
          <w:color w:val="0000FF"/>
          <w:sz w:val="22"/>
          <w:szCs w:val="22"/>
        </w:rPr>
        <w:t>not</w:t>
      </w:r>
      <w:r w:rsidR="001B20BE" w:rsidRPr="005B7F2E">
        <w:rPr>
          <w:rFonts w:ascii="Arial" w:hAnsi="Arial" w:cs="Arial"/>
          <w:color w:val="0000FF"/>
          <w:sz w:val="22"/>
          <w:szCs w:val="22"/>
        </w:rPr>
        <w:t xml:space="preserve"> be billed to you or your insurance company. These are ___ [list as applicable]. Some insurers will not pay for drugs, tests or hospitalization that are part of research, so check with your insurer before you join this </w:t>
      </w:r>
      <w:r w:rsidR="00284A74">
        <w:rPr>
          <w:rFonts w:ascii="Arial" w:hAnsi="Arial" w:cs="Arial"/>
          <w:color w:val="0000FF"/>
          <w:sz w:val="22"/>
          <w:szCs w:val="22"/>
        </w:rPr>
        <w:t>project</w:t>
      </w:r>
      <w:r w:rsidR="001B20BE" w:rsidRPr="005B7F2E">
        <w:rPr>
          <w:rFonts w:ascii="Arial" w:hAnsi="Arial" w:cs="Arial"/>
          <w:color w:val="0000FF"/>
          <w:sz w:val="22"/>
          <w:szCs w:val="22"/>
        </w:rPr>
        <w:t xml:space="preserve">. If you have questions regarding costs, please contact Dr. </w:t>
      </w:r>
      <w:r w:rsidR="003E75DE" w:rsidRPr="00DC2D1C">
        <w:rPr>
          <w:rFonts w:ascii="Arial" w:hAnsi="Arial" w:cs="Arial"/>
          <w:color w:val="76923C" w:themeColor="accent3" w:themeShade="BF"/>
          <w:sz w:val="22"/>
          <w:szCs w:val="22"/>
        </w:rPr>
        <w:t>&lt;Site PI name&gt;</w:t>
      </w:r>
      <w:r w:rsidR="001B20BE" w:rsidRPr="005B7F2E">
        <w:rPr>
          <w:rFonts w:ascii="Arial" w:hAnsi="Arial" w:cs="Arial"/>
          <w:color w:val="0000FF"/>
          <w:sz w:val="22"/>
          <w:szCs w:val="22"/>
        </w:rPr>
        <w:t>.</w:t>
      </w:r>
    </w:p>
    <w:p w14:paraId="4F11D1AE" w14:textId="1C54305B" w:rsidR="007473C9" w:rsidRDefault="007473C9" w:rsidP="007473C9">
      <w:pPr>
        <w:pStyle w:val="BodyText"/>
        <w:keepLines/>
        <w:spacing w:before="0"/>
        <w:ind w:left="0"/>
        <w:rPr>
          <w:rFonts w:ascii="Arial" w:hAnsi="Arial" w:cs="Arial"/>
          <w:color w:val="0000FF"/>
          <w:sz w:val="22"/>
          <w:szCs w:val="22"/>
        </w:rPr>
      </w:pPr>
    </w:p>
    <w:p w14:paraId="159DE083" w14:textId="77777777" w:rsidR="007473C9" w:rsidRPr="007473C9" w:rsidRDefault="007473C9" w:rsidP="007473C9">
      <w:pPr>
        <w:pStyle w:val="Instruction"/>
        <w:shd w:val="clear" w:color="auto" w:fill="FFFFFF"/>
        <w:spacing w:before="0"/>
        <w:rPr>
          <w:color w:val="0000FF"/>
        </w:rPr>
      </w:pPr>
      <w:r w:rsidRPr="007473C9">
        <w:rPr>
          <w:b/>
          <w:bCs/>
          <w:i/>
          <w:iCs/>
          <w:color w:val="0000FF"/>
          <w:sz w:val="22"/>
          <w:szCs w:val="22"/>
          <w:lang w:val="en"/>
        </w:rPr>
        <w:lastRenderedPageBreak/>
        <w:t xml:space="preserve">Insert this section if study-related activities/financial costs involve </w:t>
      </w:r>
      <w:r w:rsidRPr="007473C9">
        <w:rPr>
          <w:b/>
          <w:bCs/>
          <w:i/>
          <w:iCs/>
          <w:color w:val="0000FF"/>
          <w:sz w:val="22"/>
          <w:szCs w:val="22"/>
        </w:rPr>
        <w:t>any Froedtert Health charges and/or MCW Professional charges requiring Epic Billing</w:t>
      </w:r>
    </w:p>
    <w:p w14:paraId="64BACFD0" w14:textId="77777777" w:rsidR="007473C9" w:rsidRPr="007473C9" w:rsidRDefault="007473C9" w:rsidP="007473C9">
      <w:pPr>
        <w:rPr>
          <w:color w:val="0000FF"/>
        </w:rPr>
      </w:pPr>
      <w:r w:rsidRPr="007473C9">
        <w:rPr>
          <w:rFonts w:ascii="Arial" w:hAnsi="Arial" w:cs="Arial"/>
          <w:color w:val="0000FF"/>
          <w:sz w:val="22"/>
          <w:szCs w:val="22"/>
        </w:rPr>
        <w:t xml:space="preserve">If your insurance is not on file with Froedtert &amp; the Medical College of Wisconsin Hospitals and Health Partners, you will receive a call from Registration Services to obtain your insurance information. You are free to contact Registration Services in advance at 414-955-5399. The call center is staffed Monday through Friday from 7:30 am - 5:00 pm. </w:t>
      </w:r>
    </w:p>
    <w:p w14:paraId="64CFDA3D" w14:textId="77777777" w:rsidR="007473C9" w:rsidRPr="005B7F2E" w:rsidRDefault="007473C9" w:rsidP="007473C9">
      <w:pPr>
        <w:pStyle w:val="BodyText"/>
        <w:keepLines/>
        <w:spacing w:before="0"/>
        <w:ind w:left="0"/>
        <w:rPr>
          <w:rFonts w:ascii="Arial" w:hAnsi="Arial" w:cs="Arial"/>
          <w:color w:val="0000FF"/>
          <w:sz w:val="22"/>
          <w:szCs w:val="22"/>
        </w:rPr>
      </w:pPr>
    </w:p>
    <w:bookmarkEnd w:id="20"/>
    <w:p w14:paraId="106F1D86" w14:textId="77777777" w:rsidR="00F34ADF" w:rsidRPr="005B7F2E" w:rsidRDefault="00F34ADF" w:rsidP="00FE6190">
      <w:pPr>
        <w:pStyle w:val="BodyText"/>
        <w:keepLines/>
        <w:spacing w:before="0"/>
        <w:ind w:left="0"/>
        <w:rPr>
          <w:rFonts w:ascii="Arial" w:hAnsi="Arial" w:cs="Arial"/>
          <w:color w:val="0000FF"/>
          <w:sz w:val="22"/>
          <w:szCs w:val="22"/>
        </w:rPr>
      </w:pPr>
    </w:p>
    <w:sdt>
      <w:sdtPr>
        <w:rPr>
          <w:rFonts w:ascii="Arial" w:hAnsi="Arial" w:cs="Arial"/>
          <w:sz w:val="22"/>
          <w:szCs w:val="22"/>
        </w:rPr>
        <w:alias w:val="D1"/>
        <w:tag w:val="D1"/>
        <w:id w:val="1238829196"/>
        <w:lock w:val="sdtContentLocked"/>
        <w:placeholder>
          <w:docPart w:val="923072C19970487194DA1E953EB009CC"/>
        </w:placeholder>
        <w15:color w:val="FFFFFF"/>
      </w:sdtPr>
      <w:sdtEndPr/>
      <w:sdtContent>
        <w:p w14:paraId="11CC4CD0" w14:textId="77777777" w:rsidR="00F34ADF" w:rsidRPr="005B7F2E" w:rsidRDefault="00F34ADF" w:rsidP="00FE6190">
          <w:pPr>
            <w:pStyle w:val="BodyText"/>
            <w:keepLines/>
            <w:spacing w:before="0"/>
            <w:ind w:left="0"/>
            <w:rPr>
              <w:rStyle w:val="style14"/>
              <w:rFonts w:ascii="Arial" w:hAnsi="Arial" w:cs="Arial"/>
              <w:sz w:val="22"/>
              <w:szCs w:val="22"/>
            </w:rPr>
          </w:pPr>
          <w:r w:rsidRPr="005B7F2E">
            <w:rPr>
              <w:rFonts w:ascii="Arial" w:hAnsi="Arial" w:cs="Arial"/>
              <w:sz w:val="22"/>
              <w:szCs w:val="22"/>
            </w:rPr>
            <w:t>If you pa</w:t>
          </w:r>
          <w:r w:rsidR="00284A74">
            <w:rPr>
              <w:rFonts w:ascii="Arial" w:hAnsi="Arial" w:cs="Arial"/>
              <w:sz w:val="22"/>
              <w:szCs w:val="22"/>
            </w:rPr>
            <w:t>rticipate in this research</w:t>
          </w:r>
          <w:r w:rsidRPr="005B7F2E">
            <w:rPr>
              <w:rFonts w:ascii="Arial" w:hAnsi="Arial" w:cs="Arial"/>
              <w:sz w:val="22"/>
              <w:szCs w:val="22"/>
            </w:rPr>
            <w:t>, the costs of any necessary emergency medical treatment in the event of a research-related injury will be billed to you or your health insurance.</w:t>
          </w:r>
        </w:p>
      </w:sdtContent>
    </w:sdt>
    <w:p w14:paraId="65AB84B4" w14:textId="77777777" w:rsidR="00AF1577" w:rsidRPr="005B7F2E" w:rsidRDefault="00AF1577" w:rsidP="00473C0D">
      <w:pPr>
        <w:pStyle w:val="BodyTextBullet1"/>
        <w:numPr>
          <w:ilvl w:val="0"/>
          <w:numId w:val="0"/>
        </w:numPr>
        <w:spacing w:before="0"/>
        <w:ind w:left="1080" w:hanging="360"/>
        <w:rPr>
          <w:rFonts w:ascii="Arial" w:hAnsi="Arial" w:cs="Arial"/>
          <w:sz w:val="22"/>
          <w:szCs w:val="22"/>
        </w:rPr>
      </w:pPr>
    </w:p>
    <w:p w14:paraId="000ECFA0"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284A74">
        <w:rPr>
          <w:u w:val="none"/>
        </w:rPr>
        <w:t>PROJECT</w:t>
      </w:r>
      <w:r w:rsidR="00490CA7" w:rsidRPr="00A440F5">
        <w:rPr>
          <w:u w:val="none"/>
        </w:rPr>
        <w:t>?</w:t>
      </w:r>
    </w:p>
    <w:p w14:paraId="533FE59F" w14:textId="45CFA208"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3767CF">
        <w:rPr>
          <w:rFonts w:cs="Arial"/>
          <w:b/>
          <w:i/>
          <w:color w:val="0000FF"/>
          <w:sz w:val="22"/>
          <w:szCs w:val="22"/>
        </w:rPr>
        <w:t xml:space="preserve"> </w:t>
      </w:r>
      <w:r w:rsidRPr="005B7F2E">
        <w:rPr>
          <w:rFonts w:cs="Arial"/>
          <w:b/>
          <w:i/>
          <w:color w:val="0000FF"/>
          <w:sz w:val="22"/>
          <w:szCs w:val="22"/>
        </w:rPr>
        <w:t>and payment schedule, such as</w:t>
      </w:r>
      <w:r w:rsidR="00565019" w:rsidRPr="005B7F2E">
        <w:rPr>
          <w:rFonts w:cs="Arial"/>
          <w:b/>
          <w:i/>
          <w:color w:val="0000FF"/>
          <w:sz w:val="22"/>
          <w:szCs w:val="22"/>
        </w:rPr>
        <w:t>, if payment is pro-rated. E</w:t>
      </w:r>
      <w:r w:rsidRPr="005B7F2E">
        <w:rPr>
          <w:rFonts w:cs="Arial"/>
          <w:b/>
          <w:i/>
          <w:color w:val="0000FF"/>
          <w:sz w:val="22"/>
          <w:szCs w:val="22"/>
        </w:rPr>
        <w:t>xample</w:t>
      </w:r>
      <w:r w:rsidR="00BB1F68" w:rsidRPr="005B7F2E">
        <w:rPr>
          <w:rFonts w:cs="Arial"/>
          <w:b/>
          <w:i/>
          <w:color w:val="0000FF"/>
          <w:sz w:val="22"/>
          <w:szCs w:val="22"/>
        </w:rPr>
        <w:t>s to be modified</w:t>
      </w:r>
      <w:r w:rsidRPr="005B7F2E">
        <w:rPr>
          <w:rFonts w:cs="Arial"/>
          <w:b/>
          <w:i/>
          <w:color w:val="0000FF"/>
          <w:sz w:val="22"/>
          <w:szCs w:val="22"/>
        </w:rPr>
        <w:t>:</w:t>
      </w:r>
    </w:p>
    <w:p w14:paraId="5558DCF4" w14:textId="77777777" w:rsidR="00BE5C44" w:rsidRPr="005B7F2E" w:rsidRDefault="00BE5C44"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There is no payment for being in this </w:t>
      </w:r>
      <w:r w:rsidR="00BC3367">
        <w:rPr>
          <w:rFonts w:ascii="Arial" w:hAnsi="Arial" w:cs="Arial"/>
          <w:color w:val="0000FF"/>
          <w:sz w:val="22"/>
          <w:szCs w:val="22"/>
          <w:lang w:val="en"/>
        </w:rPr>
        <w:t>project</w:t>
      </w:r>
      <w:r w:rsidRPr="005B7F2E">
        <w:rPr>
          <w:rFonts w:ascii="Arial" w:hAnsi="Arial" w:cs="Arial"/>
          <w:color w:val="0000FF"/>
          <w:sz w:val="22"/>
          <w:szCs w:val="22"/>
          <w:lang w:val="en"/>
        </w:rPr>
        <w:t xml:space="preserve">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but we will give you a parking voucher for free parking every visit, and a gift certificate for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p>
    <w:p w14:paraId="4D215C19" w14:textId="77777777" w:rsidR="00D272D1" w:rsidRPr="005B7F2E" w:rsidRDefault="001B20BE"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You will receive [$] for each visit. [Describe payment schedu</w:t>
      </w:r>
      <w:r w:rsidR="001C163F" w:rsidRPr="005B7F2E">
        <w:rPr>
          <w:rFonts w:ascii="Arial" w:hAnsi="Arial" w:cs="Arial"/>
          <w:color w:val="0000FF"/>
          <w:sz w:val="22"/>
          <w:szCs w:val="22"/>
          <w:lang w:val="en"/>
        </w:rPr>
        <w:t>le and total possible payment].</w:t>
      </w:r>
      <w:r w:rsidR="00E77958" w:rsidRPr="005B7F2E">
        <w:rPr>
          <w:rFonts w:ascii="Arial" w:hAnsi="Arial" w:cs="Arial"/>
          <w:color w:val="0000FF"/>
          <w:sz w:val="22"/>
          <w:szCs w:val="22"/>
          <w:lang w:val="en"/>
        </w:rPr>
        <w:t xml:space="preserve"> To pay you, we need your social security number.</w:t>
      </w:r>
      <w:r w:rsidR="00C2537F" w:rsidRPr="005B7F2E">
        <w:rPr>
          <w:rFonts w:ascii="Arial" w:hAnsi="Arial" w:cs="Arial"/>
          <w:color w:val="0000FF"/>
          <w:sz w:val="22"/>
          <w:szCs w:val="22"/>
          <w:lang w:val="en"/>
        </w:rPr>
        <w:t xml:space="preserve"> </w:t>
      </w:r>
      <w:r w:rsidR="007300A0" w:rsidRPr="005B7F2E">
        <w:rPr>
          <w:rFonts w:ascii="Arial" w:hAnsi="Arial" w:cs="Arial"/>
          <w:b/>
          <w:color w:val="0000FF"/>
          <w:sz w:val="22"/>
          <w:szCs w:val="22"/>
          <w:lang w:val="en"/>
        </w:rPr>
        <w:t>[if paid through MCW/FH]</w:t>
      </w:r>
      <w:r w:rsidR="007300A0" w:rsidRPr="005B7F2E">
        <w:rPr>
          <w:rFonts w:ascii="Arial" w:hAnsi="Arial" w:cs="Arial"/>
          <w:color w:val="0000FF"/>
          <w:sz w:val="22"/>
          <w:szCs w:val="22"/>
          <w:lang w:val="en"/>
        </w:rPr>
        <w:t xml:space="preserve"> </w:t>
      </w:r>
      <w:r w:rsidR="006B0167" w:rsidRPr="005B7F2E">
        <w:rPr>
          <w:rFonts w:ascii="Arial" w:hAnsi="Arial" w:cs="Arial"/>
          <w:color w:val="0000FF"/>
          <w:sz w:val="22"/>
          <w:szCs w:val="22"/>
          <w:lang w:val="en"/>
        </w:rPr>
        <w:t>Any payment may be reportable as income on your taxes.</w:t>
      </w:r>
    </w:p>
    <w:p w14:paraId="13D714A9" w14:textId="77777777" w:rsidR="00D272D1" w:rsidRPr="005B7F2E" w:rsidRDefault="00D272D1" w:rsidP="00FE6190">
      <w:pPr>
        <w:pStyle w:val="BodyText"/>
        <w:keepLines/>
        <w:spacing w:before="0"/>
        <w:rPr>
          <w:rFonts w:ascii="Arial" w:hAnsi="Arial" w:cs="Arial"/>
          <w:color w:val="0000FF"/>
          <w:sz w:val="22"/>
          <w:szCs w:val="22"/>
          <w:lang w:val="en"/>
        </w:rPr>
      </w:pPr>
    </w:p>
    <w:p w14:paraId="3D404840"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66208335" w14:textId="5B692A12" w:rsidR="00711255" w:rsidRPr="005B7F2E" w:rsidRDefault="00DF4D44"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nor </w:t>
      </w:r>
      <w:r w:rsidR="00711255" w:rsidRPr="00DC2D1C">
        <w:rPr>
          <w:rFonts w:ascii="Arial" w:hAnsi="Arial" w:cs="Arial"/>
          <w:color w:val="76923C" w:themeColor="accent3" w:themeShade="BF"/>
          <w:sz w:val="22"/>
          <w:szCs w:val="22"/>
          <w:lang w:val="en"/>
        </w:rPr>
        <w:t>&lt;</w:t>
      </w:r>
      <w:r w:rsidR="00DC2D1C" w:rsidRPr="00DC2D1C">
        <w:rPr>
          <w:rFonts w:ascii="Arial" w:hAnsi="Arial" w:cs="Arial"/>
          <w:color w:val="76923C" w:themeColor="accent3" w:themeShade="BF"/>
          <w:sz w:val="22"/>
          <w:szCs w:val="22"/>
          <w:lang w:val="en"/>
        </w:rPr>
        <w:t xml:space="preserve">Site </w:t>
      </w:r>
      <w:r w:rsidR="00711255" w:rsidRPr="00DC2D1C">
        <w:rPr>
          <w:rFonts w:ascii="Arial" w:hAnsi="Arial" w:cs="Arial"/>
          <w:color w:val="76923C" w:themeColor="accent3" w:themeShade="BF"/>
          <w:sz w:val="22"/>
          <w:szCs w:val="22"/>
          <w:lang w:val="en"/>
        </w:rPr>
        <w:t>PI&gt;</w:t>
      </w:r>
      <w:r w:rsidR="00711255" w:rsidRPr="005B7F2E">
        <w:rPr>
          <w:rFonts w:ascii="Arial" w:hAnsi="Arial" w:cs="Arial"/>
          <w:color w:val="0000FF"/>
          <w:sz w:val="22"/>
          <w:szCs w:val="22"/>
          <w:lang w:val="en"/>
        </w:rPr>
        <w:t xml:space="preserve">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08567ECB" w14:textId="77777777" w:rsidR="0094291C" w:rsidRPr="005B7F2E" w:rsidRDefault="0094291C" w:rsidP="00473C0D">
      <w:pPr>
        <w:pStyle w:val="BodyText"/>
        <w:spacing w:before="0"/>
        <w:ind w:left="0"/>
        <w:rPr>
          <w:rFonts w:ascii="Arial" w:hAnsi="Arial" w:cs="Arial"/>
          <w:b/>
          <w:sz w:val="22"/>
          <w:szCs w:val="22"/>
        </w:rPr>
      </w:pPr>
    </w:p>
    <w:p w14:paraId="794AF2DB"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4B53B5D7"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healthcare choices listed below if applicable</w:t>
      </w:r>
    </w:p>
    <w:p w14:paraId="6573E3BA" w14:textId="49570CFE" w:rsidR="00BA2017" w:rsidRPr="005B7F2E" w:rsidRDefault="00BF2EFA" w:rsidP="00FE6190">
      <w:pPr>
        <w:pStyle w:val="BodyText"/>
        <w:keepLines/>
        <w:spacing w:before="0"/>
        <w:ind w:left="0"/>
        <w:rPr>
          <w:rFonts w:ascii="Arial" w:hAnsi="Arial" w:cs="Arial"/>
          <w:sz w:val="22"/>
          <w:szCs w:val="22"/>
        </w:rPr>
      </w:pPr>
      <w:sdt>
        <w:sdtPr>
          <w:rPr>
            <w:rFonts w:ascii="Arial" w:hAnsi="Arial" w:cs="Arial"/>
            <w:sz w:val="22"/>
            <w:szCs w:val="22"/>
          </w:rPr>
          <w:id w:val="1284231366"/>
          <w:lock w:val="sdtContentLocked"/>
          <w:placeholder>
            <w:docPart w:val="DefaultPlaceholder_-1854013440"/>
          </w:placeholder>
          <w15:color w:val="FFFFFF"/>
        </w:sdtPr>
        <w:sdtEndPr/>
        <w:sdtContent>
          <w:r w:rsidR="00490CA7" w:rsidRPr="005B7F2E">
            <w:rPr>
              <w:rFonts w:ascii="Arial" w:hAnsi="Arial" w:cs="Arial"/>
              <w:sz w:val="22"/>
              <w:szCs w:val="22"/>
            </w:rPr>
            <w:t xml:space="preserve">You do not have to join this </w:t>
          </w:r>
          <w:r w:rsidR="00BC3367">
            <w:rPr>
              <w:rFonts w:ascii="Arial" w:hAnsi="Arial" w:cs="Arial"/>
              <w:sz w:val="22"/>
              <w:szCs w:val="22"/>
            </w:rPr>
            <w:t>project</w:t>
          </w:r>
          <w:r w:rsidR="00490CA7" w:rsidRPr="005B7F2E">
            <w:rPr>
              <w:rFonts w:ascii="Arial" w:hAnsi="Arial" w:cs="Arial"/>
              <w:sz w:val="22"/>
              <w:szCs w:val="22"/>
            </w:rPr>
            <w:t>. You are free to say yes or no. If</w:t>
          </w:r>
          <w:r w:rsidR="00FE795F" w:rsidRPr="005B7F2E">
            <w:rPr>
              <w:rFonts w:ascii="Arial" w:hAnsi="Arial" w:cs="Arial"/>
              <w:sz w:val="22"/>
              <w:szCs w:val="22"/>
            </w:rPr>
            <w:t xml:space="preserve"> you do not join this </w:t>
          </w:r>
          <w:r w:rsidR="00BC3367">
            <w:rPr>
              <w:rFonts w:ascii="Arial" w:hAnsi="Arial" w:cs="Arial"/>
              <w:sz w:val="22"/>
              <w:szCs w:val="22"/>
            </w:rPr>
            <w:t>project</w:t>
          </w:r>
          <w:r w:rsidR="00FE795F" w:rsidRPr="005B7F2E">
            <w:rPr>
              <w:rFonts w:ascii="Arial" w:hAnsi="Arial" w:cs="Arial"/>
              <w:sz w:val="22"/>
              <w:szCs w:val="22"/>
            </w:rPr>
            <w:t xml:space="preserve">, </w:t>
          </w:r>
          <w:r w:rsidR="00490CA7" w:rsidRPr="005B7F2E">
            <w:rPr>
              <w:rFonts w:ascii="Arial" w:hAnsi="Arial" w:cs="Arial"/>
              <w:sz w:val="22"/>
              <w:szCs w:val="22"/>
            </w:rPr>
            <w:t>your</w:t>
          </w:r>
        </w:sdtContent>
      </w:sdt>
      <w:r w:rsidR="00490CA7" w:rsidRPr="005B7F2E">
        <w:rPr>
          <w:rFonts w:ascii="Arial" w:hAnsi="Arial" w:cs="Arial"/>
          <w:sz w:val="22"/>
          <w:szCs w:val="22"/>
        </w:rPr>
        <w:t xml:space="preserv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1463071453"/>
          <w:lock w:val="sdtContentLocked"/>
          <w:placeholder>
            <w:docPart w:val="DefaultPlaceholder_-1854013440"/>
          </w:placeholder>
          <w15:color w:val="FFFFFF"/>
        </w:sdtPr>
        <w:sdtEndPr>
          <w:rPr>
            <w:color w:val="auto"/>
          </w:rPr>
        </w:sdtEndPr>
        <w:sdtContent>
          <w:r w:rsidR="00FE795F" w:rsidRPr="005B7F2E">
            <w:rPr>
              <w:rFonts w:ascii="Arial" w:hAnsi="Arial" w:cs="Arial"/>
              <w:sz w:val="22"/>
              <w:szCs w:val="22"/>
            </w:rPr>
            <w:t>can discuss other healthcare choices with you.</w:t>
          </w:r>
        </w:sdtContent>
      </w:sdt>
      <w:r w:rsidR="00AE62F8" w:rsidRPr="005B7F2E">
        <w:rPr>
          <w:rFonts w:ascii="Arial" w:hAnsi="Arial" w:cs="Arial"/>
          <w:sz w:val="22"/>
          <w:szCs w:val="22"/>
        </w:rPr>
        <w:t xml:space="preserve"> </w:t>
      </w:r>
    </w:p>
    <w:p w14:paraId="29F4429E" w14:textId="77777777" w:rsidR="00B75798" w:rsidRPr="005B7F2E" w:rsidRDefault="00490CA7" w:rsidP="00FE6190">
      <w:pPr>
        <w:pStyle w:val="BodyText"/>
        <w:keepLines/>
        <w:spacing w:before="0"/>
        <w:ind w:left="0"/>
        <w:rPr>
          <w:rFonts w:ascii="Arial" w:hAnsi="Arial" w:cs="Arial"/>
          <w:color w:val="0000FF"/>
          <w:sz w:val="22"/>
          <w:szCs w:val="22"/>
          <w:lang w:val="en"/>
        </w:rPr>
      </w:pPr>
      <w:r w:rsidRPr="005B7F2E">
        <w:rPr>
          <w:rFonts w:ascii="Arial" w:hAnsi="Arial" w:cs="Arial"/>
          <w:color w:val="0000FF"/>
          <w:sz w:val="22"/>
          <w:szCs w:val="22"/>
          <w:lang w:val="en"/>
        </w:rPr>
        <w:t>Your other choices may include:</w:t>
      </w:r>
    </w:p>
    <w:p w14:paraId="1AAC7E65" w14:textId="77777777" w:rsidR="001B20BE" w:rsidRPr="005B7F2E" w:rsidRDefault="001B20BE"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[List/describe the different kinds of routine care for this condition or symptoms.]</w:t>
      </w:r>
    </w:p>
    <w:p w14:paraId="667997BF" w14:textId="77777777" w:rsidR="00490CA7" w:rsidRPr="005B7F2E" w:rsidRDefault="00312D68"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 xml:space="preserve">Joining a different research </w:t>
      </w:r>
      <w:r w:rsidR="00BC3367">
        <w:rPr>
          <w:rFonts w:ascii="Arial" w:hAnsi="Arial" w:cs="Arial"/>
          <w:color w:val="0000FF"/>
          <w:sz w:val="22"/>
          <w:szCs w:val="22"/>
          <w:lang w:val="en"/>
        </w:rPr>
        <w:t>project</w:t>
      </w:r>
    </w:p>
    <w:p w14:paraId="61BF56EC" w14:textId="77777777" w:rsidR="004E0ABC" w:rsidRPr="005B7F2E" w:rsidRDefault="004E0ABC" w:rsidP="00FE6190">
      <w:pPr>
        <w:pStyle w:val="BodyTextBullet1"/>
        <w:keepLines/>
        <w:tabs>
          <w:tab w:val="clear" w:pos="1080"/>
          <w:tab w:val="num" w:pos="720"/>
        </w:tabs>
        <w:spacing w:before="0"/>
        <w:ind w:left="720"/>
        <w:rPr>
          <w:rFonts w:ascii="Arial" w:hAnsi="Arial" w:cs="Arial"/>
          <w:color w:val="0000FF"/>
          <w:sz w:val="22"/>
          <w:szCs w:val="22"/>
        </w:rPr>
      </w:pPr>
      <w:r w:rsidRPr="005B7F2E">
        <w:rPr>
          <w:rFonts w:ascii="Arial" w:hAnsi="Arial" w:cs="Arial"/>
          <w:color w:val="0000FF"/>
          <w:sz w:val="22"/>
          <w:szCs w:val="22"/>
        </w:rPr>
        <w:t xml:space="preserve">The procedure or drug offered to you </w:t>
      </w:r>
      <w:r w:rsidR="00E25BF9" w:rsidRPr="005B7F2E">
        <w:rPr>
          <w:rFonts w:ascii="Arial" w:hAnsi="Arial" w:cs="Arial"/>
          <w:color w:val="0000FF"/>
          <w:sz w:val="22"/>
          <w:szCs w:val="22"/>
        </w:rPr>
        <w:t>may</w:t>
      </w:r>
      <w:r w:rsidRPr="005B7F2E">
        <w:rPr>
          <w:rFonts w:ascii="Arial" w:hAnsi="Arial" w:cs="Arial"/>
          <w:color w:val="0000FF"/>
          <w:sz w:val="22"/>
          <w:szCs w:val="22"/>
        </w:rPr>
        <w:t xml:space="preserve"> </w:t>
      </w:r>
      <w:r w:rsidR="00BC3367">
        <w:rPr>
          <w:rFonts w:ascii="Arial" w:hAnsi="Arial" w:cs="Arial"/>
          <w:color w:val="0000FF"/>
          <w:sz w:val="22"/>
          <w:szCs w:val="22"/>
        </w:rPr>
        <w:t xml:space="preserve">also </w:t>
      </w:r>
      <w:r w:rsidRPr="005B7F2E">
        <w:rPr>
          <w:rFonts w:ascii="Arial" w:hAnsi="Arial" w:cs="Arial"/>
          <w:color w:val="0000FF"/>
          <w:sz w:val="22"/>
          <w:szCs w:val="22"/>
        </w:rPr>
        <w:t xml:space="preserve">be available without being in any research </w:t>
      </w:r>
      <w:r w:rsidR="00BC3367">
        <w:rPr>
          <w:rFonts w:ascii="Arial" w:hAnsi="Arial" w:cs="Arial"/>
          <w:color w:val="0000FF"/>
          <w:sz w:val="22"/>
          <w:szCs w:val="22"/>
        </w:rPr>
        <w:t>project</w:t>
      </w:r>
      <w:r w:rsidRPr="005B7F2E">
        <w:rPr>
          <w:rFonts w:ascii="Arial" w:hAnsi="Arial" w:cs="Arial"/>
          <w:color w:val="0000FF"/>
          <w:sz w:val="22"/>
          <w:szCs w:val="22"/>
        </w:rPr>
        <w:t>.</w:t>
      </w:r>
    </w:p>
    <w:p w14:paraId="04768217" w14:textId="77777777" w:rsidR="00005C10" w:rsidRPr="005B7F2E" w:rsidRDefault="00005C10" w:rsidP="00FE6190">
      <w:pPr>
        <w:pStyle w:val="BodyTextBullet1"/>
        <w:keepLines/>
        <w:numPr>
          <w:ilvl w:val="0"/>
          <w:numId w:val="0"/>
        </w:numPr>
        <w:spacing w:before="0"/>
        <w:rPr>
          <w:rFonts w:ascii="Arial" w:hAnsi="Arial" w:cs="Arial"/>
          <w:color w:val="0000FF"/>
          <w:sz w:val="22"/>
          <w:szCs w:val="22"/>
        </w:rPr>
      </w:pPr>
    </w:p>
    <w:p w14:paraId="5169647A" w14:textId="0ECE54E0" w:rsidR="00005C10" w:rsidRPr="005B7F2E" w:rsidRDefault="00005C10" w:rsidP="00FE6190">
      <w:pPr>
        <w:pStyle w:val="BodyTextBullet1"/>
        <w:keepLines/>
        <w:numPr>
          <w:ilvl w:val="0"/>
          <w:numId w:val="0"/>
        </w:numPr>
        <w:spacing w:before="0"/>
        <w:rPr>
          <w:rFonts w:ascii="Arial" w:hAnsi="Arial" w:cs="Arial"/>
          <w:sz w:val="22"/>
          <w:szCs w:val="22"/>
        </w:rPr>
      </w:pPr>
      <w:r w:rsidRPr="005B7F2E">
        <w:rPr>
          <w:rFonts w:ascii="Arial" w:hAnsi="Arial" w:cs="Arial"/>
          <w:sz w:val="22"/>
          <w:szCs w:val="22"/>
        </w:rPr>
        <w:t xml:space="preserve">The </w:t>
      </w:r>
      <w:r w:rsidR="00A11819">
        <w:rPr>
          <w:rFonts w:ascii="Arial" w:hAnsi="Arial" w:cs="Arial"/>
          <w:color w:val="0000FF"/>
          <w:sz w:val="22"/>
          <w:szCs w:val="22"/>
        </w:rPr>
        <w:t>&lt;researcher/ research doctor/ research director&gt;</w:t>
      </w:r>
      <w:r w:rsidR="00A11819" w:rsidRPr="005B7F2E">
        <w:rPr>
          <w:rFonts w:ascii="Arial" w:hAnsi="Arial" w:cs="Arial"/>
          <w:color w:val="0000FF"/>
          <w:sz w:val="22"/>
          <w:szCs w:val="22"/>
        </w:rPr>
        <w:t xml:space="preserve"> </w:t>
      </w:r>
      <w:sdt>
        <w:sdtPr>
          <w:rPr>
            <w:rFonts w:ascii="Arial" w:hAnsi="Arial" w:cs="Arial"/>
            <w:color w:val="0000FF"/>
            <w:sz w:val="22"/>
            <w:szCs w:val="22"/>
          </w:rPr>
          <w:id w:val="959836880"/>
          <w:lock w:val="contentLocked"/>
          <w:placeholder>
            <w:docPart w:val="DefaultPlaceholder_-1854013440"/>
          </w:placeholder>
          <w15:color w:val="FFFFFF"/>
        </w:sdtPr>
        <w:sdtEndPr>
          <w:rPr>
            <w:color w:val="auto"/>
          </w:rPr>
        </w:sdtEndPr>
        <w:sdtContent>
          <w:r w:rsidRPr="005B7F2E">
            <w:rPr>
              <w:rFonts w:ascii="Arial" w:hAnsi="Arial" w:cs="Arial"/>
              <w:sz w:val="22"/>
              <w:szCs w:val="22"/>
            </w:rPr>
            <w:t>can explain both the possible benefits and the risks of other options that are available to you.</w:t>
          </w:r>
        </w:sdtContent>
      </w:sdt>
    </w:p>
    <w:p w14:paraId="53407808" w14:textId="77777777" w:rsidR="00570F00" w:rsidRPr="005B7F2E" w:rsidRDefault="00570F00" w:rsidP="00473C0D">
      <w:pPr>
        <w:rPr>
          <w:rFonts w:ascii="Arial" w:hAnsi="Arial" w:cs="Arial"/>
          <w:sz w:val="22"/>
          <w:szCs w:val="22"/>
        </w:rPr>
      </w:pPr>
    </w:p>
    <w:p w14:paraId="6B49B155" w14:textId="77777777" w:rsidR="00490CA7" w:rsidRPr="00A440F5"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 xml:space="preserve">ILL I BE GIVEN NEW INFORMATION ABOUT THE </w:t>
      </w:r>
      <w:r w:rsidR="00BC3367">
        <w:rPr>
          <w:u w:val="none"/>
        </w:rPr>
        <w:t>PROJECT</w:t>
      </w:r>
      <w:r w:rsidR="006B65C8" w:rsidRPr="00A440F5">
        <w:rPr>
          <w:u w:val="none"/>
        </w:rPr>
        <w:t>?</w:t>
      </w:r>
    </w:p>
    <w:p w14:paraId="0524EF56" w14:textId="77777777" w:rsidR="0093677C" w:rsidRDefault="00BF2EFA" w:rsidP="00473C0D">
      <w:pPr>
        <w:rPr>
          <w:rFonts w:ascii="Arial" w:hAnsi="Arial" w:cs="Arial"/>
          <w:sz w:val="22"/>
          <w:szCs w:val="22"/>
        </w:rPr>
      </w:pPr>
      <w:sdt>
        <w:sdtPr>
          <w:rPr>
            <w:rFonts w:ascii="Arial" w:hAnsi="Arial" w:cs="Arial"/>
            <w:sz w:val="22"/>
            <w:szCs w:val="22"/>
          </w:rPr>
          <w:alias w:val="D4"/>
          <w:tag w:val="D4"/>
          <w:id w:val="1123801919"/>
          <w:lock w:val="sdtContentLocked"/>
          <w:placeholder>
            <w:docPart w:val="923072C19970487194DA1E953EB009CC"/>
          </w:placeholder>
          <w15:color w:val="FFFFFF"/>
        </w:sdtPr>
        <w:sdtEndPr/>
        <w:sdtContent>
          <w:r w:rsidR="0093677C" w:rsidRPr="005B7F2E">
            <w:rPr>
              <w:rFonts w:ascii="Arial" w:hAnsi="Arial" w:cs="Arial"/>
              <w:sz w:val="22"/>
              <w:szCs w:val="22"/>
            </w:rPr>
            <w:t>If we learn any important new information</w:t>
          </w:r>
        </w:sdtContent>
      </w:sdt>
      <w:r w:rsidR="0093677C" w:rsidRPr="005B7F2E">
        <w:rPr>
          <w:rFonts w:ascii="Arial" w:hAnsi="Arial" w:cs="Arial"/>
          <w:sz w:val="22"/>
          <w:szCs w:val="22"/>
        </w:rPr>
        <w:t xml:space="preserve"> </w:t>
      </w:r>
      <w:r w:rsidR="00FF021F" w:rsidRPr="005B7F2E">
        <w:rPr>
          <w:rFonts w:ascii="Arial" w:hAnsi="Arial" w:cs="Arial"/>
          <w:color w:val="0000FF"/>
          <w:sz w:val="22"/>
          <w:szCs w:val="22"/>
        </w:rPr>
        <w:t>[</w:t>
      </w:r>
      <w:r w:rsidR="004E0ABC" w:rsidRPr="005B7F2E">
        <w:rPr>
          <w:rFonts w:ascii="Arial" w:hAnsi="Arial" w:cs="Arial"/>
          <w:color w:val="0000FF"/>
          <w:sz w:val="22"/>
          <w:szCs w:val="22"/>
        </w:rPr>
        <w:t>about the</w:t>
      </w:r>
      <w:r w:rsidR="004E0ABC" w:rsidRPr="005B7F2E">
        <w:rPr>
          <w:rFonts w:ascii="Arial" w:hAnsi="Arial" w:cs="Arial"/>
          <w:sz w:val="22"/>
          <w:szCs w:val="22"/>
        </w:rPr>
        <w:t xml:space="preserve"> </w:t>
      </w:r>
      <w:r w:rsidR="004E0ABC" w:rsidRPr="005B7F2E">
        <w:rPr>
          <w:rFonts w:ascii="Arial" w:hAnsi="Arial" w:cs="Arial"/>
          <w:color w:val="0000FF"/>
          <w:sz w:val="22"/>
          <w:szCs w:val="22"/>
        </w:rPr>
        <w:t>drug/device/intervention]</w:t>
      </w:r>
      <w:r w:rsidR="0093677C" w:rsidRPr="005B7F2E">
        <w:rPr>
          <w:rFonts w:ascii="Arial" w:hAnsi="Arial" w:cs="Arial"/>
          <w:sz w:val="22"/>
          <w:szCs w:val="22"/>
        </w:rPr>
        <w:t xml:space="preserve"> </w:t>
      </w:r>
      <w:sdt>
        <w:sdtPr>
          <w:rPr>
            <w:rFonts w:ascii="Arial" w:hAnsi="Arial" w:cs="Arial"/>
            <w:sz w:val="22"/>
            <w:szCs w:val="22"/>
          </w:rPr>
          <w:alias w:val="D4"/>
          <w:tag w:val="D4"/>
          <w:id w:val="1601599337"/>
          <w:lock w:val="sdtContentLocked"/>
          <w:placeholder>
            <w:docPart w:val="923072C19970487194DA1E953EB009CC"/>
          </w:placeholder>
          <w15:color w:val="FFFFFF"/>
        </w:sdtPr>
        <w:sdtEndPr/>
        <w:sdtContent>
          <w:r w:rsidR="00D8134A" w:rsidRPr="005B7F2E">
            <w:rPr>
              <w:rFonts w:ascii="Arial" w:hAnsi="Arial" w:cs="Arial"/>
              <w:sz w:val="22"/>
              <w:szCs w:val="22"/>
            </w:rPr>
            <w:t xml:space="preserve">that might change your mind about being in the </w:t>
          </w:r>
          <w:r w:rsidR="00BC3367">
            <w:rPr>
              <w:rFonts w:ascii="Arial" w:hAnsi="Arial" w:cs="Arial"/>
              <w:sz w:val="22"/>
              <w:szCs w:val="22"/>
            </w:rPr>
            <w:t>project</w:t>
          </w:r>
          <w:r w:rsidR="00D8134A" w:rsidRPr="005B7F2E">
            <w:rPr>
              <w:rFonts w:ascii="Arial" w:hAnsi="Arial" w:cs="Arial"/>
              <w:sz w:val="22"/>
              <w:szCs w:val="22"/>
            </w:rPr>
            <w:t xml:space="preserve">, </w:t>
          </w:r>
          <w:r w:rsidR="0093677C" w:rsidRPr="005B7F2E">
            <w:rPr>
              <w:rFonts w:ascii="Arial" w:hAnsi="Arial" w:cs="Arial"/>
              <w:sz w:val="22"/>
              <w:szCs w:val="22"/>
            </w:rPr>
            <w:t xml:space="preserve">we will tell you about it right away.  You can then decide if you want to stay in the </w:t>
          </w:r>
          <w:r w:rsidR="00BC3367">
            <w:rPr>
              <w:rFonts w:ascii="Arial" w:hAnsi="Arial" w:cs="Arial"/>
              <w:sz w:val="22"/>
              <w:szCs w:val="22"/>
            </w:rPr>
            <w:t>project</w:t>
          </w:r>
          <w:r w:rsidR="0093677C" w:rsidRPr="005B7F2E">
            <w:rPr>
              <w:rFonts w:ascii="Arial" w:hAnsi="Arial" w:cs="Arial"/>
              <w:sz w:val="22"/>
              <w:szCs w:val="22"/>
            </w:rPr>
            <w:t>.</w:t>
          </w:r>
        </w:sdtContent>
      </w:sdt>
    </w:p>
    <w:p w14:paraId="74FE679E" w14:textId="77777777" w:rsidR="00464491" w:rsidRDefault="00464491" w:rsidP="007C66D7">
      <w:pPr>
        <w:rPr>
          <w:rFonts w:ascii="Arial" w:hAnsi="Arial" w:cs="Arial"/>
          <w:sz w:val="22"/>
          <w:szCs w:val="22"/>
        </w:rPr>
      </w:pPr>
    </w:p>
    <w:p w14:paraId="5EDA0D23" w14:textId="77777777" w:rsidR="00464491" w:rsidRPr="005B7F2E" w:rsidRDefault="00464491" w:rsidP="007C66D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6E36D18D" w14:textId="77777777" w:rsidR="00464491" w:rsidRDefault="00BF2EFA" w:rsidP="007C66D7">
      <w:pPr>
        <w:rPr>
          <w:rFonts w:ascii="Arial" w:hAnsi="Arial" w:cs="Arial"/>
          <w:sz w:val="22"/>
          <w:szCs w:val="22"/>
        </w:rPr>
      </w:pPr>
      <w:sdt>
        <w:sdtPr>
          <w:rPr>
            <w:rFonts w:ascii="Arial" w:hAnsi="Arial" w:cs="Arial"/>
            <w:sz w:val="22"/>
            <w:szCs w:val="22"/>
          </w:rPr>
          <w:alias w:val="D4"/>
          <w:tag w:val="D4"/>
          <w:id w:val="1170527936"/>
          <w:lock w:val="contentLocked"/>
          <w:placeholder>
            <w:docPart w:val="AC83F4BF7C474EFE9041D6F441436587"/>
          </w:placeholder>
          <w15:color w:val="FFFFFF"/>
        </w:sdtPr>
        <w:sdtEndPr>
          <w:rPr>
            <w:color w:val="0000FF"/>
          </w:rPr>
        </w:sdtEndPr>
        <w:sdtContent>
          <w:r w:rsidR="00464491">
            <w:rPr>
              <w:rFonts w:ascii="Arial" w:hAnsi="Arial" w:cs="Arial"/>
              <w:sz w:val="22"/>
              <w:szCs w:val="22"/>
            </w:rPr>
            <w:t>When research</w:t>
          </w:r>
        </w:sdtContent>
      </w:sdt>
      <w:r w:rsidR="00464491" w:rsidRPr="006E5F27">
        <w:rPr>
          <w:rFonts w:ascii="Arial" w:hAnsi="Arial" w:cs="Arial"/>
          <w:color w:val="0000FF"/>
          <w:sz w:val="22"/>
          <w:szCs w:val="22"/>
        </w:rPr>
        <w:t xml:space="preserve"> [</w:t>
      </w:r>
      <w:r w:rsidR="00464491">
        <w:rPr>
          <w:rFonts w:ascii="Arial" w:hAnsi="Arial" w:cs="Arial"/>
          <w:color w:val="0000FF"/>
          <w:sz w:val="22"/>
          <w:szCs w:val="22"/>
        </w:rPr>
        <w:t>data/biospecimens/images/etc.</w:t>
      </w:r>
      <w:r w:rsidR="00464491" w:rsidRPr="006E5F27">
        <w:rPr>
          <w:rFonts w:ascii="Arial" w:hAnsi="Arial" w:cs="Arial"/>
          <w:color w:val="0000FF"/>
          <w:sz w:val="22"/>
          <w:szCs w:val="22"/>
        </w:rPr>
        <w:t>]</w:t>
      </w:r>
      <w:r w:rsidR="00464491">
        <w:rPr>
          <w:rFonts w:ascii="Arial" w:hAnsi="Arial" w:cs="Arial"/>
          <w:color w:val="0000FF"/>
          <w:sz w:val="22"/>
          <w:szCs w:val="22"/>
        </w:rPr>
        <w:t xml:space="preserve"> is/are</w:t>
      </w:r>
      <w:r w:rsidR="00464491"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AC83F4BF7C474EFE9041D6F441436587"/>
          </w:placeholder>
          <w15:color w:val="FFFFFF"/>
        </w:sdtPr>
        <w:sdtEndPr/>
        <w:sdtContent>
          <w:r w:rsidR="00464491">
            <w:rPr>
              <w:rFonts w:ascii="Arial" w:hAnsi="Arial" w:cs="Arial"/>
              <w:sz w:val="22"/>
              <w:szCs w:val="22"/>
            </w:rPr>
            <w:t xml:space="preserve">collected and analyzed </w:t>
          </w:r>
          <w:r w:rsidR="00464491"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464491">
            <w:rPr>
              <w:rFonts w:ascii="Arial" w:hAnsi="Arial" w:cs="Arial"/>
              <w:sz w:val="22"/>
              <w:szCs w:val="22"/>
            </w:rPr>
            <w:t>ent is required or appropriate)</w:t>
          </w:r>
          <w:r w:rsidR="00464491" w:rsidRPr="00414ACF">
            <w:rPr>
              <w:rFonts w:ascii="Arial" w:hAnsi="Arial" w:cs="Arial"/>
              <w:sz w:val="22"/>
              <w:szCs w:val="22"/>
            </w:rPr>
            <w:t>.</w:t>
          </w:r>
        </w:sdtContent>
      </w:sdt>
      <w:r w:rsidR="00464491" w:rsidRPr="005B7F2E">
        <w:rPr>
          <w:rFonts w:ascii="Arial" w:hAnsi="Arial" w:cs="Arial"/>
          <w:sz w:val="22"/>
          <w:szCs w:val="22"/>
        </w:rPr>
        <w:t xml:space="preserve">  </w:t>
      </w:r>
    </w:p>
    <w:p w14:paraId="48120642" w14:textId="77777777" w:rsidR="00464491" w:rsidRDefault="00464491" w:rsidP="007C66D7">
      <w:pPr>
        <w:rPr>
          <w:rFonts w:ascii="Arial" w:hAnsi="Arial" w:cs="Arial"/>
          <w:sz w:val="22"/>
          <w:szCs w:val="22"/>
        </w:rPr>
      </w:pPr>
    </w:p>
    <w:p w14:paraId="7686EB83" w14:textId="77777777" w:rsidR="00464491" w:rsidRPr="00854C8C" w:rsidRDefault="00BF2EFA" w:rsidP="007C66D7">
      <w:pPr>
        <w:rPr>
          <w:rFonts w:ascii="Arial" w:hAnsi="Arial" w:cs="Arial"/>
          <w:sz w:val="22"/>
          <w:szCs w:val="22"/>
        </w:rPr>
      </w:pPr>
      <w:sdt>
        <w:sdtPr>
          <w:rPr>
            <w:rFonts w:ascii="Arial" w:hAnsi="Arial" w:cs="Arial"/>
            <w:sz w:val="22"/>
            <w:szCs w:val="22"/>
          </w:rPr>
          <w:id w:val="1101154057"/>
          <w:lock w:val="contentLocked"/>
          <w:placeholder>
            <w:docPart w:val="3137DCBC73094726AA468FB4FD44B959"/>
          </w:placeholder>
          <w15:color w:val="FFFFFF"/>
        </w:sdtPr>
        <w:sdtEndPr/>
        <w:sdtContent>
          <w:r w:rsidR="00464491"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[data/biospecimens/images]</w:t>
      </w:r>
      <w:r w:rsidR="00464491" w:rsidRPr="00854C8C">
        <w:rPr>
          <w:rFonts w:ascii="Arial" w:hAnsi="Arial" w:cs="Arial"/>
          <w:sz w:val="22"/>
          <w:szCs w:val="22"/>
        </w:rPr>
        <w:t xml:space="preserve">. </w:t>
      </w:r>
      <w:sdt>
        <w:sdtPr>
          <w:rPr>
            <w:rFonts w:ascii="Arial" w:hAnsi="Arial" w:cs="Arial"/>
            <w:sz w:val="22"/>
            <w:szCs w:val="22"/>
          </w:rPr>
          <w:id w:val="1094436281"/>
          <w:lock w:val="contentLocked"/>
          <w:placeholder>
            <w:docPart w:val="3137DCBC73094726AA468FB4FD44B959"/>
          </w:placeholder>
          <w15:color w:val="FFFFFF"/>
        </w:sdtPr>
        <w:sdtEndPr/>
        <w:sdtContent>
          <w:r w:rsidR="00464491" w:rsidRPr="00854C8C">
            <w:rPr>
              <w:rFonts w:ascii="Arial" w:hAnsi="Arial" w:cs="Arial"/>
              <w:sz w:val="22"/>
              <w:szCs w:val="22"/>
            </w:rPr>
            <w:t>The results of your research</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3137DCBC73094726AA468FB4FD44B959"/>
          </w:placeholder>
          <w15:color w:val="FFFFFF"/>
        </w:sdtPr>
        <w:sdtEndPr>
          <w:rPr>
            <w:color w:val="auto"/>
          </w:rPr>
        </w:sdtEndPr>
        <w:sdtContent>
          <w:r w:rsidR="00464491" w:rsidRPr="00854C8C">
            <w:rPr>
              <w:rFonts w:ascii="Arial" w:hAnsi="Arial" w:cs="Arial"/>
              <w:sz w:val="22"/>
              <w:szCs w:val="22"/>
            </w:rPr>
            <w:t>be placed in your medical record.</w:t>
          </w:r>
        </w:sdtContent>
      </w:sdt>
      <w:r w:rsidR="00464491" w:rsidRPr="00854C8C">
        <w:rPr>
          <w:rFonts w:ascii="Arial" w:hAnsi="Arial" w:cs="Arial"/>
          <w:sz w:val="22"/>
          <w:szCs w:val="22"/>
        </w:rPr>
        <w:t xml:space="preserve"> </w:t>
      </w:r>
    </w:p>
    <w:p w14:paraId="3106031E" w14:textId="77777777" w:rsidR="00464491" w:rsidRPr="00854C8C" w:rsidRDefault="00464491" w:rsidP="007C66D7">
      <w:pPr>
        <w:rPr>
          <w:rFonts w:ascii="Arial" w:hAnsi="Arial" w:cs="Arial"/>
          <w:sz w:val="22"/>
          <w:szCs w:val="22"/>
        </w:rPr>
      </w:pPr>
    </w:p>
    <w:p w14:paraId="4EB2598F" w14:textId="77777777" w:rsidR="00464491" w:rsidRPr="00854C8C" w:rsidRDefault="00BF2EFA" w:rsidP="007C66D7">
      <w:pPr>
        <w:rPr>
          <w:rFonts w:ascii="Arial" w:hAnsi="Arial" w:cs="Arial"/>
          <w:sz w:val="22"/>
          <w:szCs w:val="22"/>
        </w:rPr>
      </w:pPr>
      <w:sdt>
        <w:sdtPr>
          <w:rPr>
            <w:rFonts w:ascii="Arial" w:hAnsi="Arial" w:cs="Arial"/>
            <w:sz w:val="22"/>
            <w:szCs w:val="22"/>
          </w:rPr>
          <w:id w:val="-1318953849"/>
          <w:lock w:val="contentLocked"/>
          <w:placeholder>
            <w:docPart w:val="3137DCBC73094726AA468FB4FD44B959"/>
          </w:placeholder>
          <w15:color w:val="FFFFFF"/>
        </w:sdtPr>
        <w:sdtEndPr/>
        <w:sdtContent>
          <w:r w:rsidR="00464491" w:rsidRPr="00854C8C">
            <w:rPr>
              <w:rFonts w:ascii="Arial" w:hAnsi="Arial" w:cs="Arial"/>
              <w:sz w:val="22"/>
              <w:szCs w:val="22"/>
            </w:rPr>
            <w:t>The results from the</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[data/biospecimens/images]</w:t>
      </w:r>
      <w:r w:rsidR="00464491" w:rsidRPr="00854C8C">
        <w:rPr>
          <w:rFonts w:ascii="Arial" w:hAnsi="Arial" w:cs="Arial"/>
          <w:sz w:val="22"/>
          <w:szCs w:val="22"/>
        </w:rPr>
        <w:t xml:space="preserve"> </w:t>
      </w:r>
      <w:sdt>
        <w:sdtPr>
          <w:rPr>
            <w:rFonts w:ascii="Arial" w:hAnsi="Arial" w:cs="Arial"/>
            <w:sz w:val="22"/>
            <w:szCs w:val="22"/>
          </w:rPr>
          <w:id w:val="3954432"/>
          <w:lock w:val="contentLocked"/>
          <w:placeholder>
            <w:docPart w:val="3137DCBC73094726AA468FB4FD44B959"/>
          </w:placeholder>
          <w15:color w:val="FFFFFF"/>
        </w:sdtPr>
        <w:sdtEndPr/>
        <w:sdtContent>
          <w:r w:rsidR="00464491" w:rsidRPr="00854C8C">
            <w:rPr>
              <w:rFonts w:ascii="Arial" w:hAnsi="Arial" w:cs="Arial"/>
              <w:sz w:val="22"/>
              <w:szCs w:val="22"/>
            </w:rPr>
            <w:t>we collect in this research study</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are/are not</w:t>
      </w:r>
      <w:r w:rsidR="00464491" w:rsidRPr="00854C8C">
        <w:rPr>
          <w:rFonts w:ascii="Arial" w:hAnsi="Arial" w:cs="Arial"/>
          <w:sz w:val="22"/>
          <w:szCs w:val="22"/>
        </w:rPr>
        <w:t xml:space="preserve"> </w:t>
      </w:r>
      <w:sdt>
        <w:sdtPr>
          <w:rPr>
            <w:rFonts w:ascii="Arial" w:hAnsi="Arial" w:cs="Arial"/>
            <w:sz w:val="22"/>
            <w:szCs w:val="22"/>
          </w:rPr>
          <w:id w:val="-284511656"/>
          <w:lock w:val="contentLocked"/>
          <w:placeholder>
            <w:docPart w:val="3137DCBC73094726AA468FB4FD44B959"/>
          </w:placeholder>
          <w15:color w:val="FFFFFF"/>
        </w:sdtPr>
        <w:sdtEndPr/>
        <w:sdtContent>
          <w:r w:rsidR="00464491" w:rsidRPr="00854C8C">
            <w:rPr>
              <w:rFonts w:ascii="Arial" w:hAnsi="Arial" w:cs="Arial"/>
              <w:sz w:val="22"/>
              <w:szCs w:val="22"/>
            </w:rPr>
            <w:t>the same quality as what you would receive as part of your health care. The</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3137DCBC73094726AA468FB4FD44B959"/>
          </w:placeholder>
          <w15:color w:val="FFFFFF"/>
        </w:sdtPr>
        <w:sdtEndPr>
          <w:rPr>
            <w:color w:val="auto"/>
          </w:rPr>
        </w:sdtEndPr>
        <w:sdtContent>
          <w:r w:rsidR="00464491"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464491" w:rsidRPr="00854C8C">
        <w:rPr>
          <w:rFonts w:ascii="Arial" w:hAnsi="Arial" w:cs="Arial"/>
          <w:sz w:val="22"/>
          <w:szCs w:val="22"/>
        </w:rPr>
        <w:t xml:space="preserve"> </w:t>
      </w:r>
    </w:p>
    <w:p w14:paraId="2B229D9D" w14:textId="77777777" w:rsidR="00464491" w:rsidRPr="00854C8C" w:rsidRDefault="00464491" w:rsidP="007C66D7">
      <w:pPr>
        <w:rPr>
          <w:rFonts w:ascii="Arial" w:hAnsi="Arial" w:cs="Arial"/>
          <w:sz w:val="22"/>
          <w:szCs w:val="22"/>
        </w:rPr>
      </w:pPr>
    </w:p>
    <w:p w14:paraId="6A0561A1" w14:textId="77777777" w:rsidR="00464491" w:rsidRPr="005B7F2E" w:rsidRDefault="00464491" w:rsidP="007C66D7">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153F5751" w14:textId="77777777" w:rsidR="006C1681" w:rsidRPr="005B7F2E" w:rsidRDefault="006C1681" w:rsidP="006C1681">
      <w:pPr>
        <w:rPr>
          <w:rFonts w:ascii="Arial" w:hAnsi="Arial" w:cs="Arial"/>
          <w:sz w:val="22"/>
          <w:szCs w:val="22"/>
        </w:rPr>
      </w:pPr>
      <w:bookmarkStart w:id="21" w:name="_Hlk57120644"/>
      <w:bookmarkStart w:id="22" w:name="_Hlk57103604"/>
    </w:p>
    <w:p w14:paraId="3A0570EE" w14:textId="77777777" w:rsidR="006C1681" w:rsidRPr="005B7F2E" w:rsidRDefault="006C1681" w:rsidP="006C1681">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DCA1E45" w14:textId="77777777" w:rsidR="006C1681" w:rsidRDefault="006C1681" w:rsidP="006C1681">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4DF825AA" w14:textId="77777777" w:rsidR="006C1681" w:rsidRDefault="006C1681" w:rsidP="006C1681">
      <w:pPr>
        <w:rPr>
          <w:rFonts w:ascii="Arial" w:hAnsi="Arial" w:cs="Arial"/>
          <w:sz w:val="22"/>
          <w:szCs w:val="22"/>
        </w:rPr>
      </w:pPr>
    </w:p>
    <w:p w14:paraId="43C9DA7A" w14:textId="77777777" w:rsidR="006C1681" w:rsidRPr="00854C8C" w:rsidRDefault="006C1681" w:rsidP="006C1681">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31CF4D7E" w14:textId="77777777" w:rsidR="006C1681" w:rsidRPr="00854C8C" w:rsidRDefault="006C1681" w:rsidP="006C1681">
      <w:pPr>
        <w:rPr>
          <w:rFonts w:ascii="Arial" w:hAnsi="Arial" w:cs="Arial"/>
          <w:sz w:val="22"/>
          <w:szCs w:val="22"/>
        </w:rPr>
      </w:pPr>
    </w:p>
    <w:p w14:paraId="78DCA613" w14:textId="77777777" w:rsidR="006C1681" w:rsidRPr="00854C8C" w:rsidRDefault="006C1681" w:rsidP="006C1681">
      <w:pPr>
        <w:rPr>
          <w:rFonts w:ascii="Arial" w:hAnsi="Arial" w:cs="Arial"/>
          <w:sz w:val="22"/>
          <w:szCs w:val="22"/>
        </w:rPr>
      </w:pPr>
      <w:r w:rsidRPr="00854C8C">
        <w:rPr>
          <w:rFonts w:ascii="Arial" w:hAnsi="Arial" w:cs="Arial"/>
          <w:sz w:val="22"/>
          <w:szCs w:val="22"/>
        </w:rPr>
        <w:lastRenderedPageBreak/>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43DC15CC" w14:textId="77777777" w:rsidR="006C1681" w:rsidRPr="00854C8C" w:rsidRDefault="006C1681" w:rsidP="006C1681">
      <w:pPr>
        <w:rPr>
          <w:rFonts w:ascii="Arial" w:hAnsi="Arial" w:cs="Arial"/>
          <w:sz w:val="22"/>
          <w:szCs w:val="22"/>
        </w:rPr>
      </w:pPr>
    </w:p>
    <w:p w14:paraId="6D3D065A" w14:textId="77777777" w:rsidR="006C1681" w:rsidRPr="005B7F2E" w:rsidRDefault="006C1681" w:rsidP="006C1681">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21"/>
    <w:bookmarkEnd w:id="22"/>
    <w:p w14:paraId="6B7F5645" w14:textId="77777777" w:rsidR="00464491" w:rsidRDefault="00464491" w:rsidP="007C66D7">
      <w:pPr>
        <w:rPr>
          <w:rFonts w:ascii="Arial" w:hAnsi="Arial" w:cs="Arial"/>
          <w:sz w:val="22"/>
          <w:szCs w:val="22"/>
        </w:rPr>
      </w:pPr>
    </w:p>
    <w:p w14:paraId="0F1D8DC7" w14:textId="77777777" w:rsidR="00464491" w:rsidRPr="005B7F2E" w:rsidRDefault="00464491" w:rsidP="007C66D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BD4D6BE" w14:textId="77777777" w:rsidR="00464491" w:rsidRDefault="00464491" w:rsidP="007C66D7">
      <w:pPr>
        <w:pStyle w:val="BodyText"/>
        <w:spacing w:before="0"/>
        <w:ind w:left="0"/>
        <w:rPr>
          <w:rFonts w:ascii="Arial" w:hAnsi="Arial" w:cs="Arial"/>
          <w:b/>
          <w:sz w:val="22"/>
          <w:szCs w:val="22"/>
          <w:u w:val="single"/>
        </w:rPr>
      </w:pPr>
    </w:p>
    <w:p w14:paraId="2F3F33DB" w14:textId="77777777" w:rsidR="00464491" w:rsidRPr="007258AD" w:rsidRDefault="00BF2EFA" w:rsidP="007C66D7">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When research</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BD5280">
        <w:rPr>
          <w:rFonts w:ascii="Arial" w:hAnsi="Arial" w:cs="Arial"/>
          <w:color w:val="000000" w:themeColor="text1"/>
          <w:sz w:val="22"/>
          <w:shd w:val="clear" w:color="auto" w:fill="FFFFFF"/>
        </w:rPr>
        <w:t xml:space="preserve"> </w:t>
      </w:r>
      <w:r w:rsidR="00464491"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3137DCBC73094726AA468FB4FD44B959"/>
          </w:placeholder>
          <w15:color w:val="FFFFFF"/>
        </w:sdtPr>
        <w:sdtEndPr>
          <w:rPr>
            <w:color w:val="000000" w:themeColor="text1"/>
          </w:rPr>
        </w:sdtEndPr>
        <w:sdtContent>
          <w:r w:rsidR="00464491" w:rsidRPr="007258AD">
            <w:rPr>
              <w:rFonts w:ascii="Arial" w:hAnsi="Arial" w:cs="Arial"/>
              <w:color w:val="000000" w:themeColor="text1"/>
              <w:sz w:val="22"/>
              <w:shd w:val="clear" w:color="auto" w:fill="FFFFFF"/>
            </w:rPr>
            <w:t>collected and analyzed, there is the chance of finding something clinically relevant. There may be benefits to learning such results (such as early detection and treatment of a medical condition), but there are risks as well (such as feeling worried about a finding for which no treatment is required or appropriate).</w:t>
          </w:r>
        </w:sdtContent>
      </w:sdt>
    </w:p>
    <w:p w14:paraId="26B523B7" w14:textId="77777777" w:rsidR="00464491" w:rsidRPr="007258AD" w:rsidRDefault="00464491" w:rsidP="007C66D7">
      <w:pPr>
        <w:rPr>
          <w:rFonts w:ascii="Arial" w:hAnsi="Arial" w:cs="Arial"/>
          <w:color w:val="000000" w:themeColor="text1"/>
          <w:sz w:val="22"/>
        </w:rPr>
      </w:pPr>
    </w:p>
    <w:p w14:paraId="0E27DE14" w14:textId="77777777" w:rsidR="00464491" w:rsidRPr="00492FDB" w:rsidRDefault="00BF2EFA" w:rsidP="007C66D7">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The results from the</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we collect in this research study are not the same quality as what you would receive as part of your health care, so you will not be informed of any clinically relevant research findings. The results of your research</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will not be placed in your medical record.</w:t>
          </w:r>
        </w:sdtContent>
      </w:sdt>
      <w:r w:rsidR="00464491" w:rsidRPr="007258AD">
        <w:rPr>
          <w:rFonts w:ascii="Arial" w:hAnsi="Arial" w:cs="Arial"/>
          <w:color w:val="000000" w:themeColor="text1"/>
          <w:sz w:val="22"/>
          <w:shd w:val="clear" w:color="auto" w:fill="FFFFFF"/>
        </w:rPr>
        <w:t xml:space="preserve"> </w:t>
      </w:r>
    </w:p>
    <w:p w14:paraId="2A7F5A64" w14:textId="77777777" w:rsidR="00464491" w:rsidRDefault="00464491" w:rsidP="007C66D7">
      <w:pPr>
        <w:pStyle w:val="BodyText"/>
        <w:spacing w:before="0"/>
        <w:ind w:left="0"/>
        <w:rPr>
          <w:rFonts w:ascii="Arial" w:hAnsi="Arial" w:cs="Arial"/>
          <w:b/>
          <w:sz w:val="22"/>
          <w:szCs w:val="22"/>
          <w:u w:val="single"/>
        </w:rPr>
      </w:pPr>
    </w:p>
    <w:p w14:paraId="72BB7FD9" w14:textId="77777777" w:rsidR="00464491" w:rsidRPr="005B7F2E" w:rsidRDefault="00464491" w:rsidP="00473C0D">
      <w:pPr>
        <w:pStyle w:val="BodyText"/>
        <w:spacing w:before="0"/>
        <w:ind w:left="0"/>
        <w:rPr>
          <w:rFonts w:ascii="Arial" w:hAnsi="Arial" w:cs="Arial"/>
          <w:b/>
          <w:sz w:val="22"/>
          <w:szCs w:val="22"/>
          <w:u w:val="single"/>
        </w:rPr>
      </w:pPr>
    </w:p>
    <w:p w14:paraId="1E2499A7" w14:textId="77777777" w:rsidR="006B65C8" w:rsidRPr="00A440F5"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BC3367">
        <w:rPr>
          <w:u w:val="none"/>
        </w:rPr>
        <w:t>PROJECT</w:t>
      </w:r>
      <w:r w:rsidR="006B65C8" w:rsidRPr="00A440F5">
        <w:rPr>
          <w:u w:val="none"/>
        </w:rPr>
        <w:t xml:space="preserve">? </w:t>
      </w:r>
    </w:p>
    <w:p w14:paraId="7D274BD8" w14:textId="77777777" w:rsidR="00286863" w:rsidRPr="005B7F2E" w:rsidRDefault="00286863" w:rsidP="00286863">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bookmarkStart w:id="23" w:name="_Hlk504134606"/>
      <w:r>
        <w:rPr>
          <w:rFonts w:ascii="Arial" w:hAnsi="Arial" w:cs="Arial"/>
          <w:b/>
          <w:i/>
          <w:snapToGrid w:val="0"/>
          <w:color w:val="0000FF"/>
          <w:sz w:val="22"/>
          <w:szCs w:val="22"/>
        </w:rPr>
        <w:t>Institution-specific language regarding compensation for injury may be included instead of the MCW template language. Please note – the proposed language is subject to review and request for changes by the MCW IRB Office</w:t>
      </w:r>
      <w:r w:rsidR="00A11857">
        <w:rPr>
          <w:rFonts w:ascii="Arial" w:hAnsi="Arial" w:cs="Arial"/>
          <w:b/>
          <w:i/>
          <w:snapToGrid w:val="0"/>
          <w:color w:val="0000FF"/>
          <w:sz w:val="22"/>
          <w:szCs w:val="22"/>
        </w:rPr>
        <w:t xml:space="preserve"> through a formal template change request process</w:t>
      </w:r>
      <w:r>
        <w:rPr>
          <w:rFonts w:ascii="Arial" w:hAnsi="Arial" w:cs="Arial"/>
          <w:b/>
          <w:i/>
          <w:snapToGrid w:val="0"/>
          <w:color w:val="0000FF"/>
          <w:sz w:val="22"/>
          <w:szCs w:val="22"/>
        </w:rPr>
        <w:t>.</w:t>
      </w:r>
      <w:r w:rsidR="00816D59">
        <w:rPr>
          <w:rFonts w:ascii="Arial" w:hAnsi="Arial" w:cs="Arial"/>
          <w:b/>
          <w:i/>
          <w:snapToGrid w:val="0"/>
          <w:color w:val="0000FF"/>
          <w:sz w:val="22"/>
          <w:szCs w:val="22"/>
        </w:rPr>
        <w:t xml:space="preserve"> Please see the “MCW IRB Reliance Consent Form Guidelines” for additional details.</w:t>
      </w:r>
    </w:p>
    <w:p w14:paraId="679595CD" w14:textId="5C9AC0D7" w:rsidR="00F34ADF" w:rsidRPr="006A4C78" w:rsidRDefault="00F34ADF" w:rsidP="00F34AD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Emergency medical treatment for injuries directly related to your participation in this research </w:t>
      </w:r>
      <w:r w:rsidR="00BC3367" w:rsidRPr="006A4C78">
        <w:rPr>
          <w:rStyle w:val="Emphasis"/>
          <w:rFonts w:ascii="Arial" w:hAnsi="Arial" w:cs="Arial"/>
          <w:i w:val="0"/>
          <w:color w:val="76923C" w:themeColor="accent3" w:themeShade="BF"/>
          <w:lang w:val="en"/>
        </w:rPr>
        <w:t>project</w:t>
      </w:r>
      <w:r w:rsidRPr="006A4C78">
        <w:rPr>
          <w:rStyle w:val="Emphasis"/>
          <w:rFonts w:ascii="Arial" w:hAnsi="Arial" w:cs="Arial"/>
          <w:i w:val="0"/>
          <w:color w:val="76923C" w:themeColor="accent3" w:themeShade="BF"/>
          <w:lang w:val="en"/>
        </w:rPr>
        <w:t xml:space="preserve"> will be provided to you. You or your health insurance will be billed for the costs of this emergency treatment.  </w:t>
      </w:r>
      <w:r w:rsidR="00B843E2">
        <w:rPr>
          <w:rStyle w:val="Emphasis"/>
          <w:rFonts w:ascii="Arial" w:hAnsi="Arial" w:cs="Arial"/>
          <w:i w:val="0"/>
          <w:color w:val="76923C" w:themeColor="accent3" w:themeShade="BF"/>
          <w:lang w:val="en"/>
        </w:rPr>
        <w:t>[</w:t>
      </w:r>
      <w:r w:rsidR="000203BE">
        <w:rPr>
          <w:rStyle w:val="Emphasis"/>
          <w:rFonts w:ascii="Arial" w:hAnsi="Arial" w:cs="Arial"/>
          <w:i w:val="0"/>
          <w:color w:val="76923C" w:themeColor="accent3" w:themeShade="BF"/>
          <w:lang w:val="en"/>
        </w:rPr>
        <w:t>&lt;</w:t>
      </w:r>
      <w:r w:rsidRPr="006A4C78">
        <w:rPr>
          <w:rStyle w:val="Emphasis"/>
          <w:rFonts w:ascii="Arial" w:hAnsi="Arial" w:cs="Arial"/>
          <w:i w:val="0"/>
          <w:color w:val="76923C" w:themeColor="accent3" w:themeShade="BF"/>
          <w:lang w:val="en"/>
        </w:rPr>
        <w:t>MCW</w:t>
      </w:r>
      <w:r w:rsidR="000203BE">
        <w:rPr>
          <w:rStyle w:val="Emphasis"/>
          <w:rFonts w:ascii="Arial" w:hAnsi="Arial" w:cs="Arial"/>
          <w:i w:val="0"/>
          <w:color w:val="76923C" w:themeColor="accent3" w:themeShade="BF"/>
          <w:lang w:val="en"/>
        </w:rPr>
        <w:t>&gt;</w:t>
      </w:r>
      <w:r w:rsidR="00B843E2">
        <w:rPr>
          <w:rStyle w:val="Emphasis"/>
          <w:rFonts w:ascii="Arial" w:hAnsi="Arial" w:cs="Arial"/>
          <w:i w:val="0"/>
          <w:color w:val="76923C" w:themeColor="accent3" w:themeShade="BF"/>
          <w:lang w:val="en"/>
        </w:rPr>
        <w:t xml:space="preserve"> </w:t>
      </w:r>
      <w:r w:rsidR="000203BE">
        <w:rPr>
          <w:rStyle w:val="Emphasis"/>
          <w:rFonts w:ascii="Arial" w:hAnsi="Arial" w:cs="Arial"/>
          <w:i w:val="0"/>
          <w:color w:val="76923C" w:themeColor="accent3" w:themeShade="BF"/>
          <w:lang w:val="en"/>
        </w:rPr>
        <w:t>//</w:t>
      </w:r>
      <w:r w:rsidR="00B843E2">
        <w:rPr>
          <w:rStyle w:val="Emphasis"/>
          <w:rFonts w:ascii="Arial" w:hAnsi="Arial" w:cs="Arial"/>
          <w:i w:val="0"/>
          <w:color w:val="76923C" w:themeColor="accent3" w:themeShade="BF"/>
          <w:lang w:val="en"/>
        </w:rPr>
        <w:t xml:space="preserve"> </w:t>
      </w:r>
      <w:r w:rsidR="000203BE">
        <w:rPr>
          <w:rStyle w:val="Emphasis"/>
          <w:rFonts w:ascii="Arial" w:hAnsi="Arial" w:cs="Arial"/>
          <w:i w:val="0"/>
          <w:color w:val="76923C" w:themeColor="accent3" w:themeShade="BF"/>
          <w:lang w:val="en"/>
        </w:rPr>
        <w:t>&lt;</w:t>
      </w:r>
      <w:r w:rsidR="00B843E2">
        <w:rPr>
          <w:rStyle w:val="Emphasis"/>
          <w:rFonts w:ascii="Arial" w:hAnsi="Arial" w:cs="Arial"/>
          <w:i w:val="0"/>
          <w:color w:val="76923C" w:themeColor="accent3" w:themeShade="BF"/>
          <w:lang w:val="en"/>
        </w:rPr>
        <w:t>local site</w:t>
      </w:r>
      <w:r w:rsidR="000203BE">
        <w:rPr>
          <w:rStyle w:val="Emphasis"/>
          <w:rFonts w:ascii="Arial" w:hAnsi="Arial" w:cs="Arial"/>
          <w:i w:val="0"/>
          <w:color w:val="76923C" w:themeColor="accent3" w:themeShade="BF"/>
          <w:lang w:val="en"/>
        </w:rPr>
        <w:t>&gt;</w:t>
      </w:r>
      <w:r w:rsidR="00B843E2">
        <w:rPr>
          <w:rStyle w:val="Emphasis"/>
          <w:rFonts w:ascii="Arial" w:hAnsi="Arial" w:cs="Arial"/>
          <w:i w:val="0"/>
          <w:color w:val="76923C" w:themeColor="accent3" w:themeShade="BF"/>
          <w:lang w:val="en"/>
        </w:rPr>
        <w:t>]</w:t>
      </w:r>
      <w:r w:rsidRPr="006A4C78">
        <w:rPr>
          <w:rStyle w:val="Emphasis"/>
          <w:rFonts w:ascii="Arial" w:hAnsi="Arial" w:cs="Arial"/>
          <w:i w:val="0"/>
          <w:color w:val="76923C" w:themeColor="accent3" w:themeShade="BF"/>
          <w:lang w:val="en"/>
        </w:rPr>
        <w:t xml:space="preserve"> will decide on a </w:t>
      </w:r>
      <w:proofErr w:type="gramStart"/>
      <w:r w:rsidRPr="006A4C78">
        <w:rPr>
          <w:rStyle w:val="Emphasis"/>
          <w:rFonts w:ascii="Arial" w:hAnsi="Arial" w:cs="Arial"/>
          <w:i w:val="0"/>
          <w:color w:val="76923C" w:themeColor="accent3" w:themeShade="BF"/>
          <w:lang w:val="en"/>
        </w:rPr>
        <w:t>case by case</w:t>
      </w:r>
      <w:proofErr w:type="gramEnd"/>
      <w:r w:rsidRPr="006A4C78">
        <w:rPr>
          <w:rStyle w:val="Emphasis"/>
          <w:rFonts w:ascii="Arial" w:hAnsi="Arial" w:cs="Arial"/>
          <w:i w:val="0"/>
          <w:color w:val="76923C" w:themeColor="accent3" w:themeShade="BF"/>
          <w:lang w:val="en"/>
        </w:rPr>
        <w:t xml:space="preserve"> basis if they will reimburse you or your insurer for emergency treatment costs.  If your research-related injury requires medical care beyond this emergency treatment, you or your insurer will be responsible for the costs of this follow-up care.</w:t>
      </w:r>
      <w:bookmarkEnd w:id="23"/>
      <w:r w:rsidRPr="006A4C78">
        <w:rPr>
          <w:rStyle w:val="Emphasis"/>
          <w:rFonts w:ascii="Arial" w:hAnsi="Arial" w:cs="Arial"/>
          <w:i w:val="0"/>
          <w:color w:val="76923C" w:themeColor="accent3" w:themeShade="BF"/>
          <w:lang w:val="en"/>
        </w:rPr>
        <w:t xml:space="preserve"> </w:t>
      </w:r>
    </w:p>
    <w:p w14:paraId="70A0CEE2" w14:textId="77777777" w:rsidR="00F34ADF" w:rsidRPr="006A4C78" w:rsidRDefault="00F34ADF" w:rsidP="00F34ADF">
      <w:pPr>
        <w:pStyle w:val="NoSpacing"/>
        <w:rPr>
          <w:rStyle w:val="Emphasis"/>
          <w:rFonts w:ascii="Arial" w:hAnsi="Arial" w:cs="Arial"/>
          <w:i w:val="0"/>
          <w:color w:val="76923C" w:themeColor="accent3" w:themeShade="BF"/>
          <w:lang w:val="en"/>
        </w:rPr>
      </w:pPr>
    </w:p>
    <w:p w14:paraId="642DA624" w14:textId="77777777" w:rsidR="00F34ADF" w:rsidRPr="006A4C78" w:rsidRDefault="00F34ADF" w:rsidP="00F34ADF">
      <w:pPr>
        <w:pStyle w:val="NoSpacing"/>
        <w:rPr>
          <w:rStyle w:val="Emphasis"/>
          <w:rFonts w:ascii="Arial" w:hAnsi="Arial" w:cs="Arial"/>
          <w:i w:val="0"/>
          <w:color w:val="76923C" w:themeColor="accent3" w:themeShade="BF"/>
          <w:lang w:val="en"/>
        </w:rPr>
      </w:pPr>
      <w:proofErr w:type="gramStart"/>
      <w:r w:rsidRPr="006A4C78">
        <w:rPr>
          <w:rStyle w:val="Emphasis"/>
          <w:rFonts w:ascii="Arial" w:hAnsi="Arial" w:cs="Arial"/>
          <w:i w:val="0"/>
          <w:color w:val="76923C" w:themeColor="accent3" w:themeShade="BF"/>
          <w:lang w:val="en"/>
        </w:rPr>
        <w:t>At this time</w:t>
      </w:r>
      <w:proofErr w:type="gramEnd"/>
      <w:r w:rsidRPr="006A4C78">
        <w:rPr>
          <w:rStyle w:val="Emphasis"/>
          <w:rFonts w:ascii="Arial" w:hAnsi="Arial" w:cs="Arial"/>
          <w:i w:val="0"/>
          <w:color w:val="76923C" w:themeColor="accent3" w:themeShade="BF"/>
          <w:lang w:val="en"/>
        </w:rPr>
        <w:t>, there is no plan for any additional financial payments.</w:t>
      </w:r>
    </w:p>
    <w:p w14:paraId="464B9E9A" w14:textId="77777777" w:rsidR="00F34ADF" w:rsidRPr="006A4C78" w:rsidRDefault="00F34ADF" w:rsidP="00F34ADF">
      <w:pPr>
        <w:pStyle w:val="NoSpacing"/>
        <w:rPr>
          <w:rStyle w:val="Emphasis"/>
          <w:rFonts w:ascii="Arial" w:hAnsi="Arial" w:cs="Arial"/>
          <w:i w:val="0"/>
          <w:color w:val="76923C" w:themeColor="accent3" w:themeShade="BF"/>
          <w:lang w:val="en"/>
        </w:rPr>
      </w:pPr>
    </w:p>
    <w:p w14:paraId="5E104685" w14:textId="3AAE41FB" w:rsidR="00F34ADF" w:rsidRPr="006A4C78" w:rsidRDefault="00F34ADF" w:rsidP="00F34AD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If you believe that you have been injured because of your participation in this </w:t>
      </w:r>
      <w:r w:rsidR="00BC3367" w:rsidRPr="006A4C78">
        <w:rPr>
          <w:rStyle w:val="Emphasis"/>
          <w:rFonts w:ascii="Arial" w:hAnsi="Arial" w:cs="Arial"/>
          <w:i w:val="0"/>
          <w:color w:val="76923C" w:themeColor="accent3" w:themeShade="BF"/>
          <w:lang w:val="en"/>
        </w:rPr>
        <w:t>project</w:t>
      </w:r>
      <w:r w:rsidRPr="006A4C78">
        <w:rPr>
          <w:rStyle w:val="Emphasis"/>
          <w:rFonts w:ascii="Arial" w:hAnsi="Arial" w:cs="Arial"/>
          <w:i w:val="0"/>
          <w:color w:val="76923C" w:themeColor="accent3" w:themeShade="BF"/>
          <w:lang w:val="en"/>
        </w:rPr>
        <w:t xml:space="preserve">, contact the </w:t>
      </w:r>
      <w:r w:rsidR="00A11819" w:rsidRPr="00A11819">
        <w:rPr>
          <w:rStyle w:val="Emphasis"/>
          <w:rFonts w:ascii="Arial" w:hAnsi="Arial" w:cs="Arial"/>
          <w:i w:val="0"/>
          <w:color w:val="76923C" w:themeColor="accent3" w:themeShade="BF"/>
          <w:lang w:val="en"/>
        </w:rPr>
        <w:t xml:space="preserve">&lt;researcher/ research doctor/ research director&gt; </w:t>
      </w:r>
      <w:r w:rsidRPr="006A4C78">
        <w:rPr>
          <w:rStyle w:val="Emphasis"/>
          <w:rFonts w:ascii="Arial" w:hAnsi="Arial" w:cs="Arial"/>
          <w:i w:val="0"/>
          <w:color w:val="76923C" w:themeColor="accent3" w:themeShade="BF"/>
          <w:lang w:val="en"/>
        </w:rPr>
        <w:t>right away.  Contact information: &lt;</w:t>
      </w:r>
      <w:r w:rsidR="00DD0200">
        <w:rPr>
          <w:rStyle w:val="Emphasis"/>
          <w:rFonts w:ascii="Arial" w:hAnsi="Arial" w:cs="Arial"/>
          <w:i w:val="0"/>
          <w:color w:val="76923C" w:themeColor="accent3" w:themeShade="BF"/>
          <w:lang w:val="en"/>
        </w:rPr>
        <w:t xml:space="preserve">Site </w:t>
      </w:r>
      <w:r w:rsidRPr="006A4C78">
        <w:rPr>
          <w:rStyle w:val="Emphasis"/>
          <w:rFonts w:ascii="Arial" w:hAnsi="Arial" w:cs="Arial"/>
          <w:i w:val="0"/>
          <w:color w:val="76923C" w:themeColor="accent3" w:themeShade="BF"/>
          <w:lang w:val="en"/>
        </w:rPr>
        <w:t xml:space="preserve">PI&gt;, &lt;telephone number&gt; </w:t>
      </w:r>
    </w:p>
    <w:p w14:paraId="316E4E95" w14:textId="77777777" w:rsidR="00F34ADF" w:rsidRPr="006A4C78" w:rsidRDefault="00F34ADF" w:rsidP="00F34ADF">
      <w:pPr>
        <w:pStyle w:val="NoSpacing"/>
        <w:rPr>
          <w:rStyle w:val="Emphasis"/>
          <w:rFonts w:ascii="Arial" w:hAnsi="Arial" w:cs="Arial"/>
          <w:i w:val="0"/>
          <w:color w:val="76923C" w:themeColor="accent3" w:themeShade="BF"/>
          <w:lang w:val="en"/>
        </w:rPr>
      </w:pPr>
    </w:p>
    <w:p w14:paraId="6FC9840A" w14:textId="77777777" w:rsidR="00FE32BF" w:rsidRPr="006A4C78" w:rsidRDefault="00F34ADF" w:rsidP="008367D3">
      <w:pPr>
        <w:rPr>
          <w:rStyle w:val="style14"/>
          <w:rFonts w:ascii="Arial" w:hAnsi="Arial" w:cs="Arial"/>
          <w:b/>
          <w:color w:val="76923C" w:themeColor="accent3" w:themeShade="BF"/>
          <w:sz w:val="22"/>
          <w:szCs w:val="22"/>
        </w:rPr>
      </w:pPr>
      <w:r w:rsidRPr="006A4C78">
        <w:rPr>
          <w:rFonts w:ascii="Arial" w:hAnsi="Arial" w:cs="Arial"/>
          <w:b/>
          <w:color w:val="76923C" w:themeColor="accent3" w:themeShade="BF"/>
          <w:sz w:val="22"/>
          <w:szCs w:val="22"/>
        </w:rPr>
        <w:t xml:space="preserve">Nothing in this consent form affects any legal rights you may </w:t>
      </w:r>
      <w:proofErr w:type="gramStart"/>
      <w:r w:rsidRPr="006A4C78">
        <w:rPr>
          <w:rFonts w:ascii="Arial" w:hAnsi="Arial" w:cs="Arial"/>
          <w:b/>
          <w:color w:val="76923C" w:themeColor="accent3" w:themeShade="BF"/>
          <w:sz w:val="22"/>
          <w:szCs w:val="22"/>
        </w:rPr>
        <w:t>have</w:t>
      </w:r>
      <w:proofErr w:type="gramEnd"/>
      <w:r w:rsidRPr="006A4C78">
        <w:rPr>
          <w:rFonts w:ascii="Arial" w:hAnsi="Arial" w:cs="Arial"/>
          <w:b/>
          <w:color w:val="76923C" w:themeColor="accent3" w:themeShade="BF"/>
          <w:sz w:val="22"/>
          <w:szCs w:val="22"/>
        </w:rPr>
        <w:t xml:space="preserve"> nor does it release the investigator, the sponsor, the institution, or its agents from liability for negligence.</w:t>
      </w:r>
    </w:p>
    <w:p w14:paraId="172692EE" w14:textId="77777777" w:rsidR="001C3FCF" w:rsidRDefault="001C3FCF" w:rsidP="001C3FCF">
      <w:pPr>
        <w:rPr>
          <w:rFonts w:ascii="Arial" w:hAnsi="Arial" w:cs="Arial"/>
          <w:sz w:val="22"/>
          <w:szCs w:val="22"/>
        </w:rPr>
      </w:pPr>
    </w:p>
    <w:p w14:paraId="3DDF6FA8" w14:textId="77777777" w:rsidR="001C3FCF" w:rsidRPr="00D253B1" w:rsidRDefault="001C3FCF" w:rsidP="001C3FCF">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6C411A">
        <w:rPr>
          <w:rFonts w:ascii="Arial" w:hAnsi="Arial" w:cs="Arial"/>
          <w:b/>
          <w:bCs/>
          <w:color w:val="0000FF"/>
          <w:sz w:val="22"/>
          <w:szCs w:val="22"/>
          <w:u w:val="single"/>
        </w:rPr>
        <w:lastRenderedPageBreak/>
        <w:t>If the project is occurring at CW, insert the following language instead of the above</w:t>
      </w:r>
      <w:r w:rsidRPr="006C411A">
        <w:rPr>
          <w:rFonts w:ascii="Arial" w:hAnsi="Arial" w:cs="Arial"/>
          <w:b/>
          <w:i/>
          <w:snapToGrid w:val="0"/>
          <w:color w:val="0000FF"/>
          <w:sz w:val="22"/>
          <w:szCs w:val="22"/>
          <w:u w:val="single"/>
        </w:rPr>
        <w:t>:</w:t>
      </w:r>
    </w:p>
    <w:p w14:paraId="3FCB468A" w14:textId="77777777" w:rsidR="001C3FCF" w:rsidRPr="00406B13" w:rsidRDefault="001C3FCF" w:rsidP="001C3FCF">
      <w:pPr>
        <w:pStyle w:val="subhead0"/>
        <w:keepNext w:val="0"/>
        <w:contextualSpacing/>
        <w:rPr>
          <w:rStyle w:val="Emphasis"/>
          <w:b w:val="0"/>
          <w:bCs/>
          <w:i w:val="0"/>
          <w:iCs w:val="0"/>
          <w:u w:val="none"/>
        </w:rPr>
      </w:pPr>
      <w:r w:rsidRPr="00D253B1">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20DB72A3" w14:textId="77777777" w:rsidR="004B1926" w:rsidRPr="005B7F2E" w:rsidRDefault="004B1926" w:rsidP="00B75798">
      <w:pPr>
        <w:rPr>
          <w:rFonts w:ascii="Arial" w:hAnsi="Arial" w:cs="Arial"/>
          <w:sz w:val="22"/>
          <w:szCs w:val="22"/>
        </w:rPr>
      </w:pPr>
    </w:p>
    <w:p w14:paraId="1DC9AC90" w14:textId="77777777" w:rsidR="006B65C8" w:rsidRPr="00A440F5" w:rsidRDefault="00DC4CEB" w:rsidP="00097416">
      <w:pPr>
        <w:pStyle w:val="subhead0"/>
        <w:keepNext w:val="0"/>
        <w:rPr>
          <w:u w:val="none"/>
        </w:rPr>
      </w:pPr>
      <w:r w:rsidRPr="00A440F5">
        <w:rPr>
          <w:u w:val="none"/>
        </w:rPr>
        <w:t xml:space="preserve">D6. </w:t>
      </w:r>
      <w:r w:rsidR="006B65C8" w:rsidRPr="00A440F5">
        <w:rPr>
          <w:u w:val="none"/>
        </w:rPr>
        <w:t xml:space="preserve">WHO CAN ANSWER MY QUESTIONS ABOUT THE </w:t>
      </w:r>
      <w:r w:rsidR="00BC3367">
        <w:rPr>
          <w:u w:val="none"/>
        </w:rPr>
        <w:t>PROJECT</w:t>
      </w:r>
      <w:r w:rsidR="006B65C8" w:rsidRPr="00A440F5">
        <w:rPr>
          <w:u w:val="none"/>
        </w:rPr>
        <w:t>?</w:t>
      </w:r>
    </w:p>
    <w:p w14:paraId="5CEDBF84" w14:textId="77777777" w:rsidR="006A0F5D" w:rsidRPr="006A0F5D" w:rsidRDefault="00BF2EFA" w:rsidP="006A0F5D">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400108964"/>
          <w:lock w:val="sdtContentLocked"/>
          <w:placeholder>
            <w:docPart w:val="923072C19970487194DA1E953EB009CC"/>
          </w:placeholder>
          <w15:color w:val="FFFFFF"/>
        </w:sdtPr>
        <w:sdtEndPr/>
        <w:sdtContent>
          <w:r w:rsidR="0000181D" w:rsidRPr="005B7F2E">
            <w:rPr>
              <w:rFonts w:ascii="Arial" w:hAnsi="Arial" w:cs="Arial"/>
              <w:sz w:val="22"/>
              <w:szCs w:val="22"/>
            </w:rPr>
            <w:t xml:space="preserve">If you have more questions about this </w:t>
          </w:r>
          <w:r w:rsidR="00BC3367">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0C2F0D">
        <w:rPr>
          <w:rFonts w:ascii="Arial" w:hAnsi="Arial" w:cs="Arial"/>
          <w:color w:val="76923C" w:themeColor="accent3" w:themeShade="BF"/>
          <w:sz w:val="22"/>
          <w:szCs w:val="22"/>
        </w:rPr>
        <w:t>&lt;</w:t>
      </w:r>
      <w:r w:rsidR="00DC2D1C">
        <w:rPr>
          <w:rFonts w:ascii="Arial" w:hAnsi="Arial" w:cs="Arial"/>
          <w:color w:val="76923C" w:themeColor="accent3" w:themeShade="BF"/>
          <w:sz w:val="22"/>
          <w:szCs w:val="22"/>
        </w:rPr>
        <w:t xml:space="preserve">Site </w:t>
      </w:r>
      <w:r w:rsidR="0000181D" w:rsidRPr="000C2F0D">
        <w:rPr>
          <w:rFonts w:ascii="Arial" w:hAnsi="Arial" w:cs="Arial"/>
          <w:color w:val="76923C" w:themeColor="accent3" w:themeShade="BF"/>
          <w:sz w:val="22"/>
          <w:szCs w:val="22"/>
        </w:rPr>
        <w:t>Principal Investigator</w:t>
      </w:r>
      <w:r w:rsidR="00DC2D1C">
        <w:rPr>
          <w:rFonts w:ascii="Arial" w:hAnsi="Arial" w:cs="Arial"/>
          <w:color w:val="76923C" w:themeColor="accent3" w:themeShade="BF"/>
          <w:sz w:val="22"/>
          <w:szCs w:val="22"/>
        </w:rPr>
        <w:t xml:space="preserve"> name</w:t>
      </w:r>
      <w:r w:rsidR="0000181D" w:rsidRPr="000C2F0D">
        <w:rPr>
          <w:rFonts w:ascii="Arial" w:hAnsi="Arial" w:cs="Arial"/>
          <w:color w:val="76923C" w:themeColor="accent3" w:themeShade="BF"/>
          <w:sz w:val="22"/>
          <w:szCs w:val="22"/>
        </w:rPr>
        <w:t>&gt; at &lt;Telephone number&gt;.</w:t>
      </w:r>
      <w:r w:rsidR="005471D7" w:rsidRPr="000C2F0D">
        <w:rPr>
          <w:rFonts w:ascii="Arial" w:hAnsi="Arial" w:cs="Arial"/>
          <w:color w:val="76923C" w:themeColor="accent3" w:themeShade="BF"/>
          <w:sz w:val="22"/>
          <w:szCs w:val="22"/>
        </w:rPr>
        <w:t xml:space="preserve"> </w:t>
      </w:r>
      <w:r w:rsidR="005471D7">
        <w:rPr>
          <w:rFonts w:ascii="Arial" w:hAnsi="Arial" w:cs="Arial"/>
          <w:color w:val="0000FF"/>
          <w:sz w:val="22"/>
          <w:szCs w:val="22"/>
        </w:rPr>
        <w:t xml:space="preserve">The lead Principal Investigator </w:t>
      </w:r>
      <w:r w:rsidR="00DC2D1C">
        <w:rPr>
          <w:rFonts w:ascii="Arial" w:hAnsi="Arial" w:cs="Arial"/>
          <w:color w:val="0000FF"/>
          <w:sz w:val="22"/>
          <w:szCs w:val="22"/>
        </w:rPr>
        <w:t>at the Me</w:t>
      </w:r>
      <w:r w:rsidR="005471D7">
        <w:rPr>
          <w:rFonts w:ascii="Arial" w:hAnsi="Arial" w:cs="Arial"/>
          <w:color w:val="0000FF"/>
          <w:sz w:val="22"/>
          <w:szCs w:val="22"/>
        </w:rPr>
        <w:t>dical College of Wisconsin</w:t>
      </w:r>
      <w:r w:rsidR="00DC2D1C">
        <w:rPr>
          <w:rFonts w:ascii="Arial" w:hAnsi="Arial" w:cs="Arial"/>
          <w:color w:val="0000FF"/>
          <w:sz w:val="22"/>
          <w:szCs w:val="22"/>
        </w:rPr>
        <w:t xml:space="preserve"> is &lt;MCW PI name&gt;</w:t>
      </w:r>
      <w:r w:rsidR="005471D7">
        <w:rPr>
          <w:rFonts w:ascii="Arial" w:hAnsi="Arial" w:cs="Arial"/>
          <w:color w:val="0000FF"/>
          <w:sz w:val="22"/>
          <w:szCs w:val="22"/>
        </w:rPr>
        <w:t>. He/she can be reached at &lt;Telephone number.&gt;</w:t>
      </w:r>
    </w:p>
    <w:sdt>
      <w:sdtPr>
        <w:rPr>
          <w:rFonts w:ascii="Arial" w:hAnsi="Arial" w:cs="Arial"/>
          <w:sz w:val="22"/>
          <w:szCs w:val="22"/>
        </w:rPr>
        <w:alias w:val="D6"/>
        <w:tag w:val="D6"/>
        <w:id w:val="-2069025969"/>
        <w:lock w:val="sdtLocked"/>
        <w:placeholder>
          <w:docPart w:val="923072C19970487194DA1E953EB009CC"/>
        </w:placeholder>
        <w15:color w:val="FFFFFF"/>
      </w:sdtPr>
      <w:sdtEndPr/>
      <w:sdtContent>
        <w:p w14:paraId="27D9156E" w14:textId="25018183" w:rsidR="0000181D" w:rsidRPr="005B7F2E" w:rsidRDefault="0000181D" w:rsidP="00377928">
          <w:pPr>
            <w:numPr>
              <w:ilvl w:val="0"/>
              <w:numId w:val="9"/>
            </w:numPr>
            <w:tabs>
              <w:tab w:val="clear" w:pos="720"/>
              <w:tab w:val="num" w:pos="540"/>
            </w:tabs>
            <w:ind w:left="540"/>
            <w:rPr>
              <w:rFonts w:ascii="Arial" w:hAnsi="Arial" w:cs="Arial"/>
              <w:sz w:val="22"/>
              <w:szCs w:val="22"/>
            </w:rPr>
          </w:pPr>
          <w:r w:rsidRPr="005B7F2E">
            <w:rPr>
              <w:rFonts w:ascii="Arial" w:hAnsi="Arial" w:cs="Arial"/>
              <w:sz w:val="22"/>
              <w:szCs w:val="22"/>
            </w:rPr>
            <w:t xml:space="preserve">If you have questions about your rights as a </w:t>
          </w:r>
          <w:r w:rsidR="00BC3367">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6A0F5D" w:rsidRPr="006A0F5D">
            <w:rPr>
              <w:rFonts w:ascii="Arial" w:hAnsi="Arial" w:cs="Arial"/>
              <w:color w:val="76923C" w:themeColor="accent3" w:themeShade="BF"/>
              <w:sz w:val="22"/>
              <w:szCs w:val="22"/>
            </w:rPr>
            <w:t>&lt;&lt;local research subject advocate information&gt;&gt;</w:t>
          </w:r>
          <w:r w:rsidR="006A0F5D">
            <w:rPr>
              <w:rFonts w:ascii="Arial" w:hAnsi="Arial" w:cs="Arial"/>
              <w:sz w:val="22"/>
              <w:szCs w:val="22"/>
            </w:rPr>
            <w:t xml:space="preserve"> or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bookmarkStart w:id="24" w:name="_Hlk87017821"/>
          <w:r w:rsidR="001C3FCF" w:rsidRPr="001C3FCF">
            <w:rPr>
              <w:rFonts w:ascii="Arial" w:hAnsi="Arial" w:cs="Arial"/>
              <w:color w:val="0000FF"/>
              <w:sz w:val="22"/>
              <w:szCs w:val="22"/>
            </w:rPr>
            <w:t xml:space="preserve"> </w:t>
          </w:r>
          <w:r w:rsidR="001C3FCF" w:rsidRPr="00804EDE">
            <w:rPr>
              <w:rFonts w:ascii="Arial" w:hAnsi="Arial" w:cs="Arial"/>
              <w:color w:val="0000FF"/>
              <w:sz w:val="22"/>
              <w:szCs w:val="22"/>
            </w:rPr>
            <w:t xml:space="preserve">or Children’s Wisconsin Human Research Protection </w:t>
          </w:r>
          <w:bookmarkEnd w:id="24"/>
          <w:r w:rsidR="001C3FCF" w:rsidRPr="00804EDE">
            <w:rPr>
              <w:rFonts w:ascii="Arial" w:hAnsi="Arial" w:cs="Arial"/>
              <w:color w:val="0000FF"/>
              <w:sz w:val="22"/>
              <w:szCs w:val="22"/>
            </w:rPr>
            <w:t>Program at 414-337-7133</w:t>
          </w:r>
          <w:r w:rsidRPr="005B7F2E">
            <w:rPr>
              <w:rFonts w:ascii="Arial" w:hAnsi="Arial" w:cs="Arial"/>
              <w:sz w:val="22"/>
              <w:szCs w:val="22"/>
            </w:rPr>
            <w:t>.</w:t>
          </w:r>
        </w:p>
      </w:sdtContent>
    </w:sdt>
    <w:p w14:paraId="4E17D4B5" w14:textId="77777777" w:rsidR="0000181D" w:rsidRDefault="0000181D" w:rsidP="00473C0D">
      <w:pPr>
        <w:rPr>
          <w:rFonts w:ascii="Arial" w:hAnsi="Arial" w:cs="Arial"/>
          <w:color w:val="0000FF"/>
          <w:sz w:val="22"/>
          <w:szCs w:val="22"/>
        </w:rPr>
      </w:pPr>
    </w:p>
    <w:p w14:paraId="034802FE" w14:textId="5E3FDE9D" w:rsidR="007A7077" w:rsidRPr="00823F8C" w:rsidRDefault="007A7077" w:rsidP="007A707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76923C" w:themeColor="accent3" w:themeShade="BF"/>
          <w:sz w:val="22"/>
          <w:szCs w:val="22"/>
        </w:rPr>
      </w:pPr>
      <w:r w:rsidRPr="00823F8C">
        <w:rPr>
          <w:rFonts w:ascii="Arial" w:hAnsi="Arial" w:cs="Arial"/>
          <w:b/>
          <w:i/>
          <w:snapToGrid w:val="0"/>
          <w:color w:val="76923C" w:themeColor="accent3" w:themeShade="BF"/>
          <w:sz w:val="22"/>
          <w:szCs w:val="22"/>
        </w:rPr>
        <w:t>If the relying site wishes to utilize a separate local HIPAA authorization form instead of embedding the HIPAA authorization within the consent form, Section E may be removed</w:t>
      </w:r>
      <w:r w:rsidR="009367CD">
        <w:rPr>
          <w:rFonts w:ascii="Arial" w:hAnsi="Arial" w:cs="Arial"/>
          <w:b/>
          <w:i/>
          <w:snapToGrid w:val="0"/>
          <w:color w:val="76923C" w:themeColor="accent3" w:themeShade="BF"/>
          <w:sz w:val="22"/>
          <w:szCs w:val="22"/>
        </w:rPr>
        <w:t xml:space="preserve"> with an approved template change request form</w:t>
      </w:r>
      <w:r w:rsidRPr="00823F8C">
        <w:rPr>
          <w:rFonts w:ascii="Arial" w:hAnsi="Arial" w:cs="Arial"/>
          <w:b/>
          <w:i/>
          <w:snapToGrid w:val="0"/>
          <w:color w:val="76923C" w:themeColor="accent3" w:themeShade="BF"/>
          <w:sz w:val="22"/>
          <w:szCs w:val="22"/>
        </w:rPr>
        <w:t>. If a separate HIPAA authorization is not being utilized, Section E must remain in its entirety</w:t>
      </w:r>
      <w:r w:rsidR="00AC04A1" w:rsidRPr="00823F8C">
        <w:rPr>
          <w:rFonts w:ascii="Arial" w:hAnsi="Arial" w:cs="Arial"/>
          <w:b/>
          <w:i/>
          <w:snapToGrid w:val="0"/>
          <w:color w:val="76923C" w:themeColor="accent3" w:themeShade="BF"/>
          <w:sz w:val="22"/>
          <w:szCs w:val="22"/>
        </w:rPr>
        <w:t>,</w:t>
      </w:r>
      <w:r w:rsidRPr="00823F8C">
        <w:rPr>
          <w:rFonts w:ascii="Arial" w:hAnsi="Arial" w:cs="Arial"/>
          <w:b/>
          <w:i/>
          <w:snapToGrid w:val="0"/>
          <w:color w:val="76923C" w:themeColor="accent3" w:themeShade="BF"/>
          <w:sz w:val="22"/>
          <w:szCs w:val="22"/>
        </w:rPr>
        <w:t xml:space="preserve"> and changes to the section are not typically approved. </w:t>
      </w:r>
    </w:p>
    <w:p w14:paraId="7CA77893"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3FC9A959" w14:textId="77777777" w:rsidR="000F2548" w:rsidRPr="005B7F2E" w:rsidRDefault="000F2548" w:rsidP="00FE6190">
      <w:pPr>
        <w:pStyle w:val="CM13"/>
        <w:keepLines/>
        <w:rPr>
          <w:rFonts w:ascii="Arial" w:hAnsi="Arial" w:cs="Arial"/>
          <w:sz w:val="22"/>
          <w:szCs w:val="22"/>
        </w:rPr>
      </w:pPr>
    </w:p>
    <w:p w14:paraId="3672952C" w14:textId="77777777" w:rsidR="00A919AA" w:rsidRPr="00A440F5" w:rsidRDefault="00917733" w:rsidP="00A440F5">
      <w:pPr>
        <w:pStyle w:val="subhead0"/>
        <w:rPr>
          <w:u w:val="none"/>
        </w:rPr>
      </w:pPr>
      <w:r w:rsidRPr="00A440F5">
        <w:rPr>
          <w:u w:val="none"/>
        </w:rPr>
        <w:t>E1</w:t>
      </w:r>
      <w:r w:rsidR="00DC4CEB" w:rsidRPr="00A440F5">
        <w:rPr>
          <w:u w:val="none"/>
        </w:rPr>
        <w:t xml:space="preserve">. </w:t>
      </w:r>
      <w:r w:rsidR="00A919AA" w:rsidRPr="00A440F5">
        <w:rPr>
          <w:u w:val="none"/>
        </w:rPr>
        <w:t xml:space="preserve">What health information will be collected and used for this </w:t>
      </w:r>
      <w:r w:rsidR="00BC3367">
        <w:rPr>
          <w:u w:val="none"/>
        </w:rPr>
        <w:t>project</w:t>
      </w:r>
      <w:r w:rsidR="00A919AA" w:rsidRPr="00A440F5">
        <w:rPr>
          <w:u w:val="none"/>
        </w:rPr>
        <w:t>?</w:t>
      </w:r>
    </w:p>
    <w:bookmarkStart w:id="25" w:name="_Hlk504134703" w:displacedByCustomXml="next"/>
    <w:sdt>
      <w:sdtPr>
        <w:rPr>
          <w:rFonts w:ascii="Arial" w:hAnsi="Arial" w:cs="Arial"/>
          <w:sz w:val="22"/>
          <w:szCs w:val="22"/>
        </w:rPr>
        <w:id w:val="-1021546150"/>
        <w:lock w:val="contentLocked"/>
        <w:placeholder>
          <w:docPart w:val="DefaultPlaceholder_-1854013440"/>
        </w:placeholder>
        <w15:color w:val="FFFFFF"/>
      </w:sdtPr>
      <w:sdtEndPr/>
      <w:sdtContent>
        <w:p w14:paraId="64D18AA7" w14:textId="5F8A8EA1" w:rsidR="00E07297" w:rsidRPr="005B7F2E" w:rsidRDefault="00597B51" w:rsidP="00FE6190">
          <w:pPr>
            <w:pStyle w:val="CM13"/>
            <w:keepLines/>
            <w:rPr>
              <w:rFonts w:ascii="Arial" w:hAnsi="Arial" w:cs="Arial"/>
              <w:sz w:val="22"/>
              <w:szCs w:val="22"/>
            </w:rPr>
          </w:pPr>
          <w:r w:rsidRPr="005B7F2E">
            <w:rPr>
              <w:rFonts w:ascii="Arial" w:hAnsi="Arial" w:cs="Arial"/>
              <w:sz w:val="22"/>
              <w:szCs w:val="22"/>
            </w:rPr>
            <w:t xml:space="preserve">To </w:t>
          </w:r>
          <w:r w:rsidR="00E07297" w:rsidRPr="005B7F2E">
            <w:rPr>
              <w:rFonts w:ascii="Arial" w:hAnsi="Arial" w:cs="Arial"/>
              <w:sz w:val="22"/>
              <w:szCs w:val="22"/>
            </w:rPr>
            <w:t xml:space="preserve">be in </w:t>
          </w:r>
          <w:r w:rsidRPr="005B7F2E">
            <w:rPr>
              <w:rFonts w:ascii="Arial" w:hAnsi="Arial" w:cs="Arial"/>
              <w:sz w:val="22"/>
              <w:szCs w:val="22"/>
            </w:rPr>
            <w:t>this research</w:t>
          </w:r>
          <w:r w:rsidR="006B3230" w:rsidRPr="005B7F2E">
            <w:rPr>
              <w:rFonts w:ascii="Arial" w:hAnsi="Arial" w:cs="Arial"/>
              <w:sz w:val="22"/>
              <w:szCs w:val="22"/>
            </w:rPr>
            <w:t xml:space="preserve"> </w:t>
          </w:r>
          <w:r w:rsidR="00BC3367">
            <w:rPr>
              <w:rFonts w:ascii="Arial" w:hAnsi="Arial" w:cs="Arial"/>
              <w:sz w:val="22"/>
              <w:szCs w:val="22"/>
            </w:rPr>
            <w:t>project</w:t>
          </w:r>
          <w:r w:rsidRPr="005B7F2E">
            <w:rPr>
              <w:rFonts w:ascii="Arial" w:hAnsi="Arial" w:cs="Arial"/>
              <w:sz w:val="22"/>
              <w:szCs w:val="22"/>
            </w:rPr>
            <w:t xml:space="preserve">, </w:t>
          </w:r>
          <w:r w:rsidR="00E07297" w:rsidRPr="005B7F2E">
            <w:rPr>
              <w:rFonts w:ascii="Arial" w:hAnsi="Arial" w:cs="Arial"/>
              <w:sz w:val="22"/>
              <w:szCs w:val="22"/>
            </w:rPr>
            <w:t xml:space="preserve">the </w:t>
          </w:r>
          <w:r w:rsidR="00BC3367">
            <w:rPr>
              <w:rFonts w:ascii="Arial" w:hAnsi="Arial" w:cs="Arial"/>
              <w:sz w:val="22"/>
              <w:szCs w:val="22"/>
            </w:rPr>
            <w:t>research</w:t>
          </w:r>
          <w:r w:rsidR="0029109F" w:rsidRPr="005B7F2E">
            <w:rPr>
              <w:rFonts w:ascii="Arial" w:hAnsi="Arial" w:cs="Arial"/>
              <w:sz w:val="22"/>
              <w:szCs w:val="22"/>
            </w:rPr>
            <w:t xml:space="preserve"> team</w:t>
          </w:r>
          <w:r w:rsidR="00E07297" w:rsidRPr="005B7F2E">
            <w:rPr>
              <w:rFonts w:ascii="Arial" w:hAnsi="Arial" w:cs="Arial"/>
              <w:sz w:val="22"/>
              <w:szCs w:val="22"/>
            </w:rPr>
            <w:t xml:space="preserve"> </w:t>
          </w:r>
          <w:r w:rsidRPr="005B7F2E">
            <w:rPr>
              <w:rFonts w:ascii="Arial" w:hAnsi="Arial" w:cs="Arial"/>
              <w:sz w:val="22"/>
              <w:szCs w:val="22"/>
            </w:rPr>
            <w:t>need</w:t>
          </w:r>
          <w:r w:rsidR="00E07297" w:rsidRPr="005B7F2E">
            <w:rPr>
              <w:rFonts w:ascii="Arial" w:hAnsi="Arial" w:cs="Arial"/>
              <w:sz w:val="22"/>
              <w:szCs w:val="22"/>
            </w:rPr>
            <w:t>s</w:t>
          </w:r>
          <w:r w:rsidRPr="005B7F2E">
            <w:rPr>
              <w:rFonts w:ascii="Arial" w:hAnsi="Arial" w:cs="Arial"/>
              <w:sz w:val="22"/>
              <w:szCs w:val="22"/>
            </w:rPr>
            <w:t xml:space="preserve"> your permission to </w:t>
          </w:r>
          <w:r w:rsidR="00EB4522" w:rsidRPr="005B7F2E">
            <w:rPr>
              <w:rFonts w:ascii="Arial" w:hAnsi="Arial" w:cs="Arial"/>
              <w:sz w:val="22"/>
              <w:szCs w:val="22"/>
            </w:rPr>
            <w:t xml:space="preserve">access, </w:t>
          </w:r>
          <w:r w:rsidRPr="005B7F2E">
            <w:rPr>
              <w:rFonts w:ascii="Arial" w:hAnsi="Arial" w:cs="Arial"/>
              <w:sz w:val="22"/>
              <w:szCs w:val="22"/>
            </w:rPr>
            <w:t xml:space="preserve">collect and </w:t>
          </w:r>
          <w:r w:rsidR="00FE795F" w:rsidRPr="005B7F2E">
            <w:rPr>
              <w:rFonts w:ascii="Arial" w:hAnsi="Arial" w:cs="Arial"/>
              <w:sz w:val="22"/>
              <w:szCs w:val="22"/>
            </w:rPr>
            <w:t>use</w:t>
          </w:r>
          <w:r w:rsidRPr="005B7F2E">
            <w:rPr>
              <w:rFonts w:ascii="Arial" w:hAnsi="Arial" w:cs="Arial"/>
              <w:sz w:val="22"/>
              <w:szCs w:val="22"/>
            </w:rPr>
            <w:t xml:space="preserve"> some of your health information</w:t>
          </w:r>
          <w:r w:rsidR="00E07297" w:rsidRPr="005B7F2E">
            <w:rPr>
              <w:rFonts w:ascii="Arial" w:hAnsi="Arial" w:cs="Arial"/>
              <w:sz w:val="22"/>
              <w:szCs w:val="22"/>
            </w:rPr>
            <w:t>. If you say no</w:t>
          </w:r>
          <w:r w:rsidRPr="005B7F2E">
            <w:rPr>
              <w:rFonts w:ascii="Arial" w:hAnsi="Arial" w:cs="Arial"/>
              <w:sz w:val="22"/>
              <w:szCs w:val="22"/>
            </w:rPr>
            <w:t xml:space="preserve">, you cannot be in the </w:t>
          </w:r>
          <w:r w:rsidR="00BC3367">
            <w:rPr>
              <w:rFonts w:ascii="Arial" w:hAnsi="Arial" w:cs="Arial"/>
              <w:sz w:val="22"/>
              <w:szCs w:val="22"/>
            </w:rPr>
            <w:t>project</w:t>
          </w:r>
          <w:r w:rsidRPr="005B7F2E">
            <w:rPr>
              <w:rFonts w:ascii="Arial" w:hAnsi="Arial" w:cs="Arial"/>
              <w:sz w:val="22"/>
              <w:szCs w:val="22"/>
            </w:rPr>
            <w:t>. This information may come from questions we ask, forms we ask you to fill out, or your medical record, as described below. We will only collect</w:t>
          </w:r>
          <w:r w:rsidR="00FE795F" w:rsidRPr="005B7F2E">
            <w:rPr>
              <w:rFonts w:ascii="Arial" w:hAnsi="Arial" w:cs="Arial"/>
              <w:sz w:val="22"/>
              <w:szCs w:val="22"/>
            </w:rPr>
            <w:t xml:space="preserve"> and use</w:t>
          </w:r>
          <w:r w:rsidRPr="005B7F2E">
            <w:rPr>
              <w:rFonts w:ascii="Arial" w:hAnsi="Arial" w:cs="Arial"/>
              <w:sz w:val="22"/>
              <w:szCs w:val="22"/>
            </w:rPr>
            <w:t xml:space="preserve"> in</w:t>
          </w:r>
          <w:r w:rsidR="002B1693" w:rsidRPr="005B7F2E">
            <w:rPr>
              <w:rFonts w:ascii="Arial" w:hAnsi="Arial" w:cs="Arial"/>
              <w:sz w:val="22"/>
              <w:szCs w:val="22"/>
            </w:rPr>
            <w:t xml:space="preserve">formation needed for the </w:t>
          </w:r>
          <w:r w:rsidR="00BC3367">
            <w:rPr>
              <w:rFonts w:ascii="Arial" w:hAnsi="Arial" w:cs="Arial"/>
              <w:sz w:val="22"/>
              <w:szCs w:val="22"/>
            </w:rPr>
            <w:t>project</w:t>
          </w:r>
          <w:r w:rsidR="002B1693" w:rsidRPr="005B7F2E">
            <w:rPr>
              <w:rFonts w:ascii="Arial" w:hAnsi="Arial" w:cs="Arial"/>
              <w:sz w:val="22"/>
              <w:szCs w:val="22"/>
            </w:rPr>
            <w:t>.</w:t>
          </w:r>
          <w:bookmarkEnd w:id="25"/>
        </w:p>
        <w:p w14:paraId="55C1286B" w14:textId="2F9418DC" w:rsidR="00F34ADF" w:rsidRPr="005B7F2E" w:rsidRDefault="00BF2EFA" w:rsidP="00FE6190">
          <w:pPr>
            <w:keepLines/>
            <w:rPr>
              <w:rFonts w:ascii="Arial" w:hAnsi="Arial" w:cs="Arial"/>
              <w:sz w:val="22"/>
              <w:szCs w:val="22"/>
            </w:rPr>
          </w:pPr>
        </w:p>
      </w:sdtContent>
    </w:sdt>
    <w:p w14:paraId="6E388575" w14:textId="33092DAE" w:rsidR="00E87874" w:rsidRPr="005B7F2E" w:rsidRDefault="00BF2EFA" w:rsidP="00FE6190">
      <w:pPr>
        <w:pStyle w:val="CM13"/>
        <w:keepLines/>
        <w:rPr>
          <w:rFonts w:ascii="Arial" w:hAnsi="Arial" w:cs="Arial"/>
          <w:sz w:val="22"/>
          <w:szCs w:val="22"/>
        </w:rPr>
      </w:pPr>
      <w:sdt>
        <w:sdtPr>
          <w:rPr>
            <w:rFonts w:ascii="Arial" w:hAnsi="Arial" w:cs="Arial"/>
            <w:sz w:val="22"/>
            <w:szCs w:val="22"/>
          </w:rPr>
          <w:id w:val="-1917306724"/>
          <w:lock w:val="contentLocked"/>
          <w:placeholder>
            <w:docPart w:val="DefaultPlaceholder_-1854013440"/>
          </w:placeholder>
          <w15:color w:val="FFFFFF"/>
        </w:sdtPr>
        <w:sdtEndPr>
          <w:rPr>
            <w:color w:val="000000"/>
          </w:rPr>
        </w:sdtEndPr>
        <w:sdtContent>
          <w:r w:rsidR="00E07297" w:rsidRPr="005B7F2E">
            <w:rPr>
              <w:rFonts w:ascii="Arial" w:hAnsi="Arial" w:cs="Arial"/>
              <w:sz w:val="22"/>
              <w:szCs w:val="22"/>
            </w:rPr>
            <w:t>The</w:t>
          </w:r>
          <w:r w:rsidR="0063571E" w:rsidRPr="005B7F2E">
            <w:rPr>
              <w:rFonts w:ascii="Arial" w:hAnsi="Arial" w:cs="Arial"/>
              <w:sz w:val="22"/>
              <w:szCs w:val="22"/>
            </w:rPr>
            <w:t xml:space="preserve"> protected health information (PHI</w:t>
          </w:r>
          <w:r w:rsidR="00E07297" w:rsidRPr="005B7F2E">
            <w:rPr>
              <w:rFonts w:ascii="Arial" w:hAnsi="Arial" w:cs="Arial"/>
              <w:sz w:val="22"/>
              <w:szCs w:val="22"/>
            </w:rPr>
            <w:t xml:space="preserve">) originates from services you will or have received at one or more of the following locations: the Medical College of Wisconsin </w:t>
          </w:r>
          <w:r w:rsidR="0063571E" w:rsidRPr="005B7F2E">
            <w:rPr>
              <w:rFonts w:ascii="Arial" w:hAnsi="Arial" w:cs="Arial"/>
              <w:color w:val="000000"/>
              <w:sz w:val="22"/>
              <w:szCs w:val="22"/>
            </w:rPr>
            <w:t>(MCW</w:t>
          </w:r>
          <w:r w:rsidR="00E07297" w:rsidRPr="005B7F2E">
            <w:rPr>
              <w:rFonts w:ascii="Arial" w:hAnsi="Arial" w:cs="Arial"/>
              <w:color w:val="000000"/>
              <w:sz w:val="22"/>
              <w:szCs w:val="22"/>
            </w:rPr>
            <w:t>); </w:t>
          </w:r>
          <w:r w:rsidR="00870F8E">
            <w:rPr>
              <w:rFonts w:ascii="Arial" w:hAnsi="Arial" w:cs="Arial"/>
              <w:color w:val="000000"/>
              <w:sz w:val="22"/>
              <w:szCs w:val="22"/>
            </w:rPr>
            <w:t>Versiti, Inc.</w:t>
          </w:r>
          <w:r w:rsidR="0029109F" w:rsidRPr="005B7F2E">
            <w:rPr>
              <w:rFonts w:ascii="Arial" w:hAnsi="Arial" w:cs="Arial"/>
              <w:color w:val="000000"/>
              <w:sz w:val="22"/>
              <w:szCs w:val="22"/>
            </w:rPr>
            <w:t xml:space="preserve">; </w:t>
          </w:r>
          <w:r w:rsidR="00F34ADF" w:rsidRPr="005B7F2E">
            <w:rPr>
              <w:rFonts w:ascii="Arial" w:hAnsi="Arial" w:cs="Arial"/>
              <w:color w:val="000000"/>
              <w:sz w:val="22"/>
              <w:szCs w:val="22"/>
            </w:rPr>
            <w:t xml:space="preserve">Children’s Wisconsin (CW); </w:t>
          </w:r>
          <w:r w:rsidR="00E07297" w:rsidRPr="005B7F2E">
            <w:rPr>
              <w:rFonts w:ascii="Arial" w:hAnsi="Arial" w:cs="Arial"/>
              <w:color w:val="000000"/>
              <w:sz w:val="22"/>
              <w:szCs w:val="22"/>
            </w:rPr>
            <w:t xml:space="preserve">any Froedtert Health Affiliate- Froedtert Hospital (FH), Inc.; </w:t>
          </w:r>
          <w:r w:rsidR="00870F8E">
            <w:rPr>
              <w:rFonts w:ascii="Arial" w:hAnsi="Arial" w:cs="Arial"/>
              <w:color w:val="000000"/>
              <w:sz w:val="22"/>
              <w:szCs w:val="22"/>
            </w:rPr>
            <w:t>Froedtert</w:t>
          </w:r>
          <w:r w:rsidR="00E07297" w:rsidRPr="005B7F2E">
            <w:rPr>
              <w:rFonts w:ascii="Arial" w:hAnsi="Arial" w:cs="Arial"/>
              <w:color w:val="000000"/>
              <w:sz w:val="22"/>
              <w:szCs w:val="22"/>
            </w:rPr>
            <w:t xml:space="preserve"> Menomonee Falls</w:t>
          </w:r>
          <w:r w:rsidR="00870F8E">
            <w:rPr>
              <w:rFonts w:ascii="Arial" w:hAnsi="Arial" w:cs="Arial"/>
              <w:color w:val="000000"/>
              <w:sz w:val="22"/>
              <w:szCs w:val="22"/>
            </w:rPr>
            <w:t xml:space="preserve"> Hospital</w:t>
          </w:r>
          <w:r w:rsidR="00E07297" w:rsidRPr="005B7F2E">
            <w:rPr>
              <w:rFonts w:ascii="Arial" w:hAnsi="Arial" w:cs="Arial"/>
              <w:color w:val="000000"/>
              <w:sz w:val="22"/>
              <w:szCs w:val="22"/>
            </w:rPr>
            <w:t>;  </w:t>
          </w:r>
          <w:r w:rsidR="00870F8E">
            <w:rPr>
              <w:rFonts w:ascii="Arial" w:hAnsi="Arial" w:cs="Arial"/>
              <w:color w:val="000000"/>
              <w:sz w:val="22"/>
              <w:szCs w:val="22"/>
            </w:rPr>
            <w:t>Froedtert</w:t>
          </w:r>
          <w:r w:rsidR="00E07297" w:rsidRPr="005B7F2E">
            <w:rPr>
              <w:rFonts w:ascii="Arial" w:hAnsi="Arial" w:cs="Arial"/>
              <w:color w:val="000000"/>
              <w:sz w:val="22"/>
              <w:szCs w:val="22"/>
            </w:rPr>
            <w:t xml:space="preserve"> West Bend</w:t>
          </w:r>
          <w:r w:rsidR="00870F8E">
            <w:rPr>
              <w:rFonts w:ascii="Arial" w:hAnsi="Arial" w:cs="Arial"/>
              <w:color w:val="000000"/>
              <w:sz w:val="22"/>
              <w:szCs w:val="22"/>
            </w:rPr>
            <w:t xml:space="preserve"> Hospital</w:t>
          </w:r>
          <w:r w:rsidR="00E07297" w:rsidRPr="005B7F2E">
            <w:rPr>
              <w:rFonts w:ascii="Arial" w:hAnsi="Arial" w:cs="Arial"/>
              <w:color w:val="000000"/>
              <w:sz w:val="22"/>
              <w:szCs w:val="22"/>
            </w:rPr>
            <w:t>;  Froedtert &amp; The Medical College of Wisconsin Community Ph</w:t>
          </w:r>
          <w:r w:rsidR="0063571E" w:rsidRPr="005B7F2E">
            <w:rPr>
              <w:rFonts w:ascii="Arial" w:hAnsi="Arial" w:cs="Arial"/>
              <w:color w:val="000000"/>
              <w:sz w:val="22"/>
              <w:szCs w:val="22"/>
            </w:rPr>
            <w:t>ysicians Clinics, Inc. (FMCWCP</w:t>
          </w:r>
          <w:r w:rsidR="00E07297" w:rsidRPr="005B7F2E">
            <w:rPr>
              <w:rFonts w:ascii="Arial" w:hAnsi="Arial" w:cs="Arial"/>
              <w:color w:val="000000"/>
              <w:sz w:val="22"/>
              <w:szCs w:val="22"/>
            </w:rPr>
            <w:t>); the West Bend Surgery Center, LLC; the Froedtert Surgery Center, LLC</w:t>
          </w:r>
          <w:r w:rsidR="0009660E">
            <w:rPr>
              <w:rFonts w:ascii="Arial" w:hAnsi="Arial" w:cs="Arial"/>
              <w:color w:val="000000"/>
              <w:sz w:val="22"/>
              <w:szCs w:val="22"/>
            </w:rPr>
            <w:t>;</w:t>
          </w:r>
        </w:sdtContent>
      </w:sdt>
      <w:r w:rsidR="0009660E">
        <w:rPr>
          <w:rFonts w:ascii="Arial" w:hAnsi="Arial" w:cs="Arial"/>
          <w:color w:val="000000"/>
          <w:sz w:val="22"/>
          <w:szCs w:val="22"/>
        </w:rPr>
        <w:t xml:space="preserve"> </w:t>
      </w:r>
      <w:r w:rsidR="0009660E">
        <w:rPr>
          <w:rFonts w:ascii="Arial" w:hAnsi="Arial" w:cs="Arial"/>
          <w:color w:val="76923C" w:themeColor="accent3" w:themeShade="BF"/>
          <w:sz w:val="22"/>
          <w:szCs w:val="22"/>
        </w:rPr>
        <w:t>and &lt;&lt;insert local site(s)&gt;&gt;</w:t>
      </w:r>
      <w:r w:rsidR="00E07297" w:rsidRPr="005B7F2E">
        <w:rPr>
          <w:rFonts w:ascii="Arial" w:hAnsi="Arial" w:cs="Arial"/>
          <w:color w:val="000000"/>
          <w:sz w:val="22"/>
          <w:szCs w:val="22"/>
        </w:rPr>
        <w:t>.</w:t>
      </w:r>
      <w:r w:rsidR="00597B51" w:rsidRPr="005B7F2E">
        <w:rPr>
          <w:rFonts w:ascii="Arial" w:hAnsi="Arial" w:cs="Arial"/>
          <w:sz w:val="22"/>
          <w:szCs w:val="22"/>
        </w:rPr>
        <w:t xml:space="preserve"> </w:t>
      </w:r>
    </w:p>
    <w:p w14:paraId="0964CBA0" w14:textId="77777777" w:rsidR="00E87874" w:rsidRPr="005B7F2E" w:rsidRDefault="00E87874" w:rsidP="00473C0D">
      <w:pPr>
        <w:pStyle w:val="CM13"/>
        <w:rPr>
          <w:rFonts w:ascii="Arial" w:hAnsi="Arial" w:cs="Arial"/>
          <w:sz w:val="22"/>
          <w:szCs w:val="22"/>
        </w:rPr>
      </w:pPr>
    </w:p>
    <w:p w14:paraId="7AE45ED0" w14:textId="465C2E10" w:rsidR="00633031" w:rsidRPr="005B7F2E" w:rsidRDefault="00BF2EFA" w:rsidP="00FE6190">
      <w:pPr>
        <w:pStyle w:val="CM13"/>
        <w:keepLines/>
        <w:rPr>
          <w:rFonts w:ascii="Arial" w:hAnsi="Arial" w:cs="Arial"/>
          <w:b/>
          <w:i/>
          <w:sz w:val="22"/>
          <w:szCs w:val="22"/>
        </w:rPr>
      </w:pPr>
      <w:sdt>
        <w:sdtPr>
          <w:rPr>
            <w:rFonts w:ascii="Arial" w:hAnsi="Arial" w:cs="Arial"/>
            <w:b/>
            <w:sz w:val="22"/>
            <w:szCs w:val="22"/>
          </w:rPr>
          <w:id w:val="-1296063315"/>
          <w:lock w:val="contentLocked"/>
          <w:placeholder>
            <w:docPart w:val="DefaultPlaceholder_-1854013440"/>
          </w:placeholder>
          <w15:color w:val="FFFFFF"/>
        </w:sdtPr>
        <w:sdtEndPr/>
        <w:sdtContent>
          <w:r w:rsidR="00597B51" w:rsidRPr="005B7F2E">
            <w:rPr>
              <w:rFonts w:ascii="Arial" w:hAnsi="Arial" w:cs="Arial"/>
              <w:b/>
              <w:sz w:val="22"/>
              <w:szCs w:val="22"/>
            </w:rPr>
            <w:t xml:space="preserve">The </w:t>
          </w:r>
          <w:r w:rsidR="00B91B5B" w:rsidRPr="005B7F2E">
            <w:rPr>
              <w:rFonts w:ascii="Arial" w:hAnsi="Arial" w:cs="Arial"/>
              <w:b/>
              <w:sz w:val="22"/>
              <w:szCs w:val="22"/>
            </w:rPr>
            <w:t xml:space="preserve">health </w:t>
          </w:r>
          <w:r w:rsidR="00597B51" w:rsidRPr="005B7F2E">
            <w:rPr>
              <w:rFonts w:ascii="Arial" w:hAnsi="Arial" w:cs="Arial"/>
              <w:b/>
              <w:sz w:val="22"/>
              <w:szCs w:val="22"/>
            </w:rPr>
            <w:t xml:space="preserve">information </w:t>
          </w:r>
          <w:r w:rsidR="00F8304E" w:rsidRPr="005B7F2E">
            <w:rPr>
              <w:rFonts w:ascii="Arial" w:hAnsi="Arial" w:cs="Arial"/>
              <w:b/>
              <w:sz w:val="22"/>
              <w:szCs w:val="22"/>
            </w:rPr>
            <w:t>to be collected and used</w:t>
          </w:r>
          <w:r w:rsidR="00597B51" w:rsidRPr="005B7F2E">
            <w:rPr>
              <w:rFonts w:ascii="Arial" w:hAnsi="Arial" w:cs="Arial"/>
              <w:b/>
              <w:sz w:val="22"/>
              <w:szCs w:val="22"/>
            </w:rPr>
            <w:t xml:space="preserve"> for this </w:t>
          </w:r>
          <w:r w:rsidR="00BC3367">
            <w:rPr>
              <w:rFonts w:ascii="Arial" w:hAnsi="Arial" w:cs="Arial"/>
              <w:b/>
              <w:sz w:val="22"/>
              <w:szCs w:val="22"/>
            </w:rPr>
            <w:t>project</w:t>
          </w:r>
          <w:r w:rsidR="00597B51" w:rsidRPr="005B7F2E">
            <w:rPr>
              <w:rFonts w:ascii="Arial" w:hAnsi="Arial" w:cs="Arial"/>
              <w:b/>
              <w:sz w:val="22"/>
              <w:szCs w:val="22"/>
            </w:rPr>
            <w:t xml:space="preserve"> is</w:t>
          </w:r>
          <w:r w:rsidR="003B0F4B" w:rsidRPr="005B7F2E">
            <w:rPr>
              <w:rFonts w:ascii="Arial" w:hAnsi="Arial" w:cs="Arial"/>
              <w:b/>
              <w:sz w:val="22"/>
              <w:szCs w:val="22"/>
            </w:rPr>
            <w:t>:</w:t>
          </w:r>
        </w:sdtContent>
      </w:sdt>
      <w:r w:rsidR="00597B51" w:rsidRPr="005B7F2E">
        <w:rPr>
          <w:rFonts w:ascii="Arial" w:hAnsi="Arial" w:cs="Arial"/>
          <w:b/>
          <w:i/>
          <w:sz w:val="22"/>
          <w:szCs w:val="22"/>
        </w:rPr>
        <w:t xml:space="preserve"> </w:t>
      </w:r>
    </w:p>
    <w:p w14:paraId="2616396A" w14:textId="77777777" w:rsidR="00597B51" w:rsidRPr="005B7F2E" w:rsidRDefault="00633031" w:rsidP="00FE6190">
      <w:pPr>
        <w:pStyle w:val="CM13"/>
        <w:keepLines/>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sidRPr="005B7F2E">
        <w:rPr>
          <w:rFonts w:ascii="Arial" w:hAnsi="Arial" w:cs="Arial"/>
          <w:b/>
          <w:i/>
          <w:color w:val="0000FF"/>
          <w:sz w:val="22"/>
          <w:szCs w:val="22"/>
        </w:rPr>
        <w:t>List here</w:t>
      </w:r>
      <w:r w:rsidR="00597B51" w:rsidRPr="005B7F2E">
        <w:rPr>
          <w:rFonts w:ascii="Arial" w:hAnsi="Arial" w:cs="Arial"/>
          <w:b/>
          <w:i/>
          <w:color w:val="0000FF"/>
          <w:sz w:val="22"/>
          <w:szCs w:val="22"/>
        </w:rPr>
        <w:t xml:space="preserve"> the</w:t>
      </w:r>
      <w:r w:rsidR="001A2A88" w:rsidRPr="005B7F2E">
        <w:rPr>
          <w:rFonts w:ascii="Arial" w:hAnsi="Arial" w:cs="Arial"/>
          <w:b/>
          <w:i/>
          <w:color w:val="0000FF"/>
          <w:sz w:val="22"/>
          <w:szCs w:val="22"/>
        </w:rPr>
        <w:t xml:space="preserve"> type</w:t>
      </w:r>
      <w:r w:rsidR="008C7456" w:rsidRPr="005B7F2E">
        <w:rPr>
          <w:rFonts w:ascii="Arial" w:hAnsi="Arial" w:cs="Arial"/>
          <w:b/>
          <w:i/>
          <w:color w:val="0000FF"/>
          <w:sz w:val="22"/>
          <w:szCs w:val="22"/>
        </w:rPr>
        <w:t>s</w:t>
      </w:r>
      <w:r w:rsidR="001A2A88" w:rsidRPr="005B7F2E">
        <w:rPr>
          <w:rFonts w:ascii="Arial" w:hAnsi="Arial" w:cs="Arial"/>
          <w:b/>
          <w:i/>
          <w:color w:val="0000FF"/>
          <w:sz w:val="22"/>
          <w:szCs w:val="22"/>
        </w:rPr>
        <w:t xml:space="preserve"> of</w:t>
      </w:r>
      <w:r w:rsidR="00597B51" w:rsidRPr="005B7F2E">
        <w:rPr>
          <w:rFonts w:ascii="Arial" w:hAnsi="Arial" w:cs="Arial"/>
          <w:b/>
          <w:i/>
          <w:color w:val="0000FF"/>
          <w:sz w:val="22"/>
          <w:szCs w:val="22"/>
        </w:rPr>
        <w:t xml:space="preserve"> information</w:t>
      </w:r>
      <w:r w:rsidRPr="005B7F2E">
        <w:rPr>
          <w:rFonts w:ascii="Arial" w:hAnsi="Arial" w:cs="Arial"/>
          <w:b/>
          <w:i/>
          <w:color w:val="0000FF"/>
          <w:sz w:val="22"/>
          <w:szCs w:val="22"/>
        </w:rPr>
        <w:t xml:space="preserve"> </w:t>
      </w:r>
      <w:r w:rsidR="00597B51" w:rsidRPr="005B7F2E">
        <w:rPr>
          <w:rFonts w:ascii="Arial" w:hAnsi="Arial" w:cs="Arial"/>
          <w:b/>
          <w:i/>
          <w:color w:val="0000FF"/>
          <w:sz w:val="22"/>
          <w:szCs w:val="22"/>
        </w:rPr>
        <w:t xml:space="preserve">to be </w:t>
      </w:r>
      <w:r w:rsidR="00FE795F" w:rsidRPr="005B7F2E">
        <w:rPr>
          <w:rFonts w:ascii="Arial" w:hAnsi="Arial" w:cs="Arial"/>
          <w:b/>
          <w:i/>
          <w:color w:val="0000FF"/>
          <w:sz w:val="22"/>
          <w:szCs w:val="22"/>
        </w:rPr>
        <w:t>collected or used</w:t>
      </w:r>
      <w:r w:rsidR="00115BF6" w:rsidRPr="005B7F2E">
        <w:rPr>
          <w:rFonts w:ascii="Arial" w:hAnsi="Arial" w:cs="Arial"/>
          <w:b/>
          <w:i/>
          <w:color w:val="0000FF"/>
          <w:sz w:val="22"/>
          <w:szCs w:val="22"/>
        </w:rPr>
        <w:t xml:space="preserve"> for the research </w:t>
      </w:r>
      <w:r w:rsidR="00BC3367">
        <w:rPr>
          <w:rFonts w:ascii="Arial" w:hAnsi="Arial" w:cs="Arial"/>
          <w:b/>
          <w:i/>
          <w:color w:val="0000FF"/>
          <w:sz w:val="22"/>
          <w:szCs w:val="22"/>
        </w:rPr>
        <w:t>project</w:t>
      </w:r>
      <w:r w:rsidR="00E620F3" w:rsidRPr="005B7F2E">
        <w:rPr>
          <w:rFonts w:ascii="Arial" w:hAnsi="Arial" w:cs="Arial"/>
          <w:b/>
          <w:i/>
          <w:color w:val="0000FF"/>
          <w:sz w:val="22"/>
          <w:szCs w:val="22"/>
        </w:rPr>
        <w:t xml:space="preserve">, including the </w:t>
      </w:r>
      <w:proofErr w:type="gramStart"/>
      <w:r w:rsidR="00E620F3" w:rsidRPr="005B7F2E">
        <w:rPr>
          <w:rFonts w:ascii="Arial" w:hAnsi="Arial" w:cs="Arial"/>
          <w:b/>
          <w:i/>
          <w:color w:val="0000FF"/>
          <w:sz w:val="22"/>
          <w:szCs w:val="22"/>
        </w:rPr>
        <w:t>time period</w:t>
      </w:r>
      <w:proofErr w:type="gramEnd"/>
      <w:r w:rsidR="00E620F3" w:rsidRPr="005B7F2E">
        <w:rPr>
          <w:rFonts w:ascii="Arial" w:hAnsi="Arial" w:cs="Arial"/>
          <w:b/>
          <w:i/>
          <w:color w:val="0000FF"/>
          <w:sz w:val="22"/>
          <w:szCs w:val="22"/>
        </w:rPr>
        <w:t xml:space="preserve"> from which they were collected</w:t>
      </w:r>
      <w:r w:rsidR="00977CD6" w:rsidRPr="005B7F2E">
        <w:rPr>
          <w:rFonts w:ascii="Arial" w:hAnsi="Arial" w:cs="Arial"/>
          <w:b/>
          <w:i/>
          <w:color w:val="0000FF"/>
          <w:sz w:val="22"/>
          <w:szCs w:val="22"/>
        </w:rPr>
        <w:t>.</w:t>
      </w:r>
      <w:r w:rsidR="00597B51" w:rsidRPr="005B7F2E">
        <w:rPr>
          <w:rFonts w:ascii="Arial" w:hAnsi="Arial" w:cs="Arial"/>
          <w:b/>
          <w:i/>
          <w:color w:val="0000FF"/>
          <w:sz w:val="22"/>
          <w:szCs w:val="22"/>
        </w:rPr>
        <w:t xml:space="preserve"> </w:t>
      </w:r>
    </w:p>
    <w:p w14:paraId="3DA5680E"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lastRenderedPageBreak/>
        <w:t xml:space="preserve">[Medical records of the care you receive for this </w:t>
      </w:r>
      <w:r w:rsidR="00BC3367">
        <w:rPr>
          <w:rFonts w:ascii="Arial" w:hAnsi="Arial" w:cs="Arial"/>
          <w:snapToGrid w:val="0"/>
          <w:color w:val="0000FF"/>
          <w:sz w:val="22"/>
          <w:szCs w:val="22"/>
        </w:rPr>
        <w:t>project</w:t>
      </w:r>
      <w:r w:rsidRPr="005B7F2E">
        <w:rPr>
          <w:rFonts w:ascii="Arial" w:hAnsi="Arial" w:cs="Arial"/>
          <w:snapToGrid w:val="0"/>
          <w:color w:val="0000FF"/>
          <w:sz w:val="22"/>
          <w:szCs w:val="22"/>
        </w:rPr>
        <w:t>]</w:t>
      </w:r>
    </w:p>
    <w:p w14:paraId="0D95C50B"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dating from when you join this </w:t>
      </w:r>
      <w:r w:rsidR="00BC3367">
        <w:rPr>
          <w:rFonts w:ascii="Arial" w:hAnsi="Arial" w:cs="Arial"/>
          <w:snapToGrid w:val="0"/>
          <w:color w:val="0000FF"/>
          <w:sz w:val="22"/>
          <w:szCs w:val="22"/>
        </w:rPr>
        <w:t>project</w:t>
      </w:r>
      <w:r w:rsidRPr="005B7F2E">
        <w:rPr>
          <w:rFonts w:ascii="Arial" w:hAnsi="Arial" w:cs="Arial"/>
          <w:snapToGrid w:val="0"/>
          <w:color w:val="0000FF"/>
          <w:sz w:val="22"/>
          <w:szCs w:val="22"/>
        </w:rPr>
        <w:t xml:space="preserve"> until you die]</w:t>
      </w:r>
    </w:p>
    <w:p w14:paraId="45B4F64F"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[CT scan taken when you were first diagnosed with &lt;specific disease/condition&gt;]</w:t>
      </w:r>
    </w:p>
    <w:p w14:paraId="4A5A2132" w14:textId="77777777" w:rsidR="00C44E07" w:rsidRPr="005B7F2E" w:rsidRDefault="00C44E07" w:rsidP="00FE6190">
      <w:pPr>
        <w:keepLines/>
        <w:rPr>
          <w:rFonts w:ascii="Arial" w:hAnsi="Arial" w:cs="Arial"/>
          <w:snapToGrid w:val="0"/>
          <w:color w:val="000000"/>
          <w:sz w:val="22"/>
          <w:szCs w:val="22"/>
        </w:rPr>
      </w:pPr>
    </w:p>
    <w:p w14:paraId="7EB85599" w14:textId="77777777" w:rsidR="00597B51" w:rsidRPr="00A440F5"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BC3367">
        <w:rPr>
          <w:u w:val="none"/>
        </w:rPr>
        <w:t>project</w:t>
      </w:r>
      <w:r w:rsidR="0050738D" w:rsidRPr="00A440F5">
        <w:rPr>
          <w:u w:val="none"/>
        </w:rPr>
        <w:t>?</w:t>
      </w:r>
    </w:p>
    <w:p w14:paraId="00B8D801" w14:textId="01EBAD4A" w:rsidR="00D67EEB" w:rsidRPr="005B7F2E" w:rsidRDefault="00067885" w:rsidP="00FE6190">
      <w:pPr>
        <w:keepLines/>
        <w:rPr>
          <w:rFonts w:ascii="Arial" w:hAnsi="Arial" w:cs="Arial"/>
          <w:sz w:val="22"/>
          <w:szCs w:val="22"/>
        </w:rPr>
      </w:pPr>
      <w:r w:rsidRPr="005B7F2E">
        <w:rPr>
          <w:rFonts w:ascii="Arial" w:hAnsi="Arial" w:cs="Arial"/>
          <w:sz w:val="22"/>
          <w:szCs w:val="22"/>
        </w:rPr>
        <w:t xml:space="preserve">The only </w:t>
      </w:r>
      <w:r w:rsidR="00D67EEB" w:rsidRPr="005B7F2E">
        <w:rPr>
          <w:rFonts w:ascii="Arial" w:hAnsi="Arial" w:cs="Arial"/>
          <w:sz w:val="22"/>
          <w:szCs w:val="22"/>
        </w:rPr>
        <w:t>MCW/</w:t>
      </w:r>
      <w:r w:rsidR="00E248D7" w:rsidRPr="005B7F2E">
        <w:rPr>
          <w:rFonts w:ascii="Arial" w:hAnsi="Arial" w:cs="Arial"/>
          <w:sz w:val="22"/>
          <w:szCs w:val="22"/>
        </w:rPr>
        <w:t>F</w:t>
      </w:r>
      <w:r w:rsidR="0014680E" w:rsidRPr="005B7F2E">
        <w:rPr>
          <w:rFonts w:ascii="Arial" w:hAnsi="Arial" w:cs="Arial"/>
          <w:sz w:val="22"/>
          <w:szCs w:val="22"/>
        </w:rPr>
        <w:t>roedtert Hospital</w:t>
      </w:r>
      <w:r w:rsidR="000F7179" w:rsidRPr="005B7F2E">
        <w:rPr>
          <w:rFonts w:ascii="Arial" w:hAnsi="Arial" w:cs="Arial"/>
          <w:color w:val="0000FF"/>
          <w:sz w:val="22"/>
          <w:szCs w:val="22"/>
        </w:rPr>
        <w:t>/</w:t>
      </w:r>
      <w:proofErr w:type="spellStart"/>
      <w:r w:rsidR="00BD1CE8">
        <w:rPr>
          <w:rFonts w:ascii="Arial" w:hAnsi="Arial" w:cs="Arial"/>
          <w:color w:val="0000FF"/>
          <w:sz w:val="22"/>
          <w:szCs w:val="22"/>
        </w:rPr>
        <w:t>Versiti</w:t>
      </w:r>
      <w:proofErr w:type="spellEnd"/>
      <w:r w:rsidR="00BD1CE8">
        <w:rPr>
          <w:rFonts w:ascii="Arial" w:hAnsi="Arial" w:cs="Arial"/>
          <w:color w:val="0000FF"/>
          <w:sz w:val="22"/>
          <w:szCs w:val="22"/>
        </w:rPr>
        <w:t>, Inc.</w:t>
      </w:r>
      <w:r w:rsidR="001C3FCF">
        <w:rPr>
          <w:rFonts w:ascii="Arial" w:hAnsi="Arial" w:cs="Arial"/>
          <w:color w:val="0000FF"/>
          <w:sz w:val="22"/>
          <w:szCs w:val="22"/>
        </w:rPr>
        <w:t>/CW</w:t>
      </w:r>
      <w:r w:rsidR="00F71433" w:rsidRPr="000766B1">
        <w:rPr>
          <w:rFonts w:ascii="Arial" w:hAnsi="Arial" w:cs="Arial"/>
          <w:color w:val="76923C" w:themeColor="accent3" w:themeShade="BF"/>
          <w:sz w:val="22"/>
          <w:szCs w:val="22"/>
        </w:rPr>
        <w:t>/&lt;&lt;local site&gt;&gt;</w:t>
      </w:r>
      <w:r w:rsidR="00D67EEB" w:rsidRPr="000766B1">
        <w:rPr>
          <w:rFonts w:ascii="Arial" w:hAnsi="Arial" w:cs="Arial"/>
          <w:color w:val="76923C" w:themeColor="accent3" w:themeShade="BF"/>
          <w:sz w:val="22"/>
          <w:szCs w:val="22"/>
        </w:rPr>
        <w:t xml:space="preserve"> </w:t>
      </w:r>
      <w:sdt>
        <w:sdtPr>
          <w:rPr>
            <w:rFonts w:ascii="Arial" w:hAnsi="Arial" w:cs="Arial"/>
            <w:sz w:val="22"/>
            <w:szCs w:val="22"/>
          </w:rPr>
          <w:alias w:val="E2"/>
          <w:tag w:val="E2"/>
          <w:id w:val="1218475981"/>
          <w:lock w:val="contentLocked"/>
          <w:placeholder>
            <w:docPart w:val="923072C19970487194DA1E953EB009CC"/>
          </w:placeholder>
          <w15:color w:val="FFFFFF"/>
        </w:sdtPr>
        <w:sdtEndPr/>
        <w:sdtContent>
          <w:r w:rsidR="002D61A1" w:rsidRPr="005B7F2E">
            <w:rPr>
              <w:rFonts w:ascii="Arial" w:hAnsi="Arial" w:cs="Arial"/>
              <w:sz w:val="22"/>
              <w:szCs w:val="22"/>
            </w:rPr>
            <w:t>employees</w:t>
          </w:r>
          <w:r w:rsidRPr="005B7F2E">
            <w:rPr>
              <w:rFonts w:ascii="Arial" w:hAnsi="Arial" w:cs="Arial"/>
              <w:sz w:val="22"/>
              <w:szCs w:val="22"/>
            </w:rPr>
            <w:t xml:space="preserve"> allowed to handle your health information are those </w:t>
          </w:r>
          <w:bookmarkStart w:id="26" w:name="OLE_LINK3"/>
          <w:bookmarkStart w:id="27" w:name="OLE_LINK4"/>
          <w:r w:rsidR="002B1325" w:rsidRPr="005B7F2E">
            <w:rPr>
              <w:rFonts w:ascii="Arial" w:hAnsi="Arial" w:cs="Arial"/>
              <w:sz w:val="22"/>
              <w:szCs w:val="22"/>
            </w:rPr>
            <w:t xml:space="preserve">on the </w:t>
          </w:r>
          <w:r w:rsidR="00BC3367">
            <w:rPr>
              <w:rFonts w:ascii="Arial" w:hAnsi="Arial" w:cs="Arial"/>
              <w:sz w:val="22"/>
              <w:szCs w:val="22"/>
            </w:rPr>
            <w:t>research</w:t>
          </w:r>
          <w:r w:rsidR="002B1325" w:rsidRPr="005B7F2E">
            <w:rPr>
              <w:rFonts w:ascii="Arial" w:hAnsi="Arial" w:cs="Arial"/>
              <w:sz w:val="22"/>
              <w:szCs w:val="22"/>
            </w:rPr>
            <w:t xml:space="preserve"> team, those </w:t>
          </w:r>
          <w:r w:rsidR="00E620F3" w:rsidRPr="005B7F2E">
            <w:rPr>
              <w:rFonts w:ascii="Arial" w:hAnsi="Arial" w:cs="Arial"/>
              <w:sz w:val="22"/>
              <w:szCs w:val="22"/>
            </w:rPr>
            <w:t>on</w:t>
          </w:r>
          <w:r w:rsidR="009F2041" w:rsidRPr="005B7F2E">
            <w:rPr>
              <w:rFonts w:ascii="Arial" w:hAnsi="Arial" w:cs="Arial"/>
              <w:sz w:val="22"/>
              <w:szCs w:val="22"/>
            </w:rPr>
            <w:t xml:space="preserve"> </w:t>
          </w:r>
          <w:r w:rsidR="00C7085B" w:rsidRPr="005B7F2E">
            <w:rPr>
              <w:rFonts w:ascii="Arial" w:hAnsi="Arial" w:cs="Arial"/>
              <w:sz w:val="22"/>
              <w:szCs w:val="22"/>
            </w:rPr>
            <w:t>the Institutional Review Board (IRB)</w:t>
          </w:r>
          <w:r w:rsidR="009F2041" w:rsidRPr="005B7F2E">
            <w:rPr>
              <w:rFonts w:ascii="Arial" w:hAnsi="Arial" w:cs="Arial"/>
              <w:sz w:val="22"/>
              <w:szCs w:val="22"/>
            </w:rPr>
            <w:t xml:space="preserve"> and </w:t>
          </w:r>
          <w:r w:rsidR="00E620F3" w:rsidRPr="005B7F2E">
            <w:rPr>
              <w:rFonts w:ascii="Arial" w:hAnsi="Arial" w:cs="Arial"/>
              <w:sz w:val="22"/>
              <w:szCs w:val="22"/>
            </w:rPr>
            <w:t>those who</w:t>
          </w:r>
          <w:r w:rsidR="006D6491" w:rsidRPr="005B7F2E">
            <w:rPr>
              <w:rFonts w:ascii="Arial" w:hAnsi="Arial" w:cs="Arial"/>
              <w:sz w:val="22"/>
              <w:szCs w:val="22"/>
            </w:rPr>
            <w:t xml:space="preserve"> check </w:t>
          </w:r>
          <w:r w:rsidR="00E620F3" w:rsidRPr="005B7F2E">
            <w:rPr>
              <w:rFonts w:ascii="Arial" w:hAnsi="Arial" w:cs="Arial"/>
              <w:sz w:val="22"/>
              <w:szCs w:val="22"/>
            </w:rPr>
            <w:t xml:space="preserve">on </w:t>
          </w:r>
          <w:r w:rsidR="006D6491" w:rsidRPr="005B7F2E">
            <w:rPr>
              <w:rFonts w:ascii="Arial" w:hAnsi="Arial" w:cs="Arial"/>
              <w:sz w:val="22"/>
              <w:szCs w:val="22"/>
            </w:rPr>
            <w:t xml:space="preserve">the research activities </w:t>
          </w:r>
          <w:r w:rsidR="002B1325" w:rsidRPr="005B7F2E">
            <w:rPr>
              <w:rFonts w:ascii="Arial" w:hAnsi="Arial" w:cs="Arial"/>
              <w:sz w:val="22"/>
              <w:szCs w:val="22"/>
            </w:rPr>
            <w:t>to make sure the hospital’s rules are followed.</w:t>
          </w:r>
        </w:sdtContent>
      </w:sdt>
    </w:p>
    <w:p w14:paraId="4E4356EF" w14:textId="77777777" w:rsidR="00F34ADF" w:rsidRPr="005B7F2E" w:rsidRDefault="00F34ADF" w:rsidP="00FE6190">
      <w:pPr>
        <w:keepLines/>
        <w:rPr>
          <w:rFonts w:ascii="Arial" w:hAnsi="Arial" w:cs="Arial"/>
          <w:sz w:val="22"/>
          <w:szCs w:val="22"/>
        </w:rPr>
      </w:pPr>
    </w:p>
    <w:sdt>
      <w:sdtPr>
        <w:rPr>
          <w:rFonts w:ascii="Arial" w:hAnsi="Arial" w:cs="Arial"/>
          <w:sz w:val="22"/>
          <w:szCs w:val="22"/>
        </w:rPr>
        <w:alias w:val="E2"/>
        <w:tag w:val="E2"/>
        <w:id w:val="-1080287523"/>
        <w:lock w:val="contentLocked"/>
        <w:placeholder>
          <w:docPart w:val="923072C19970487194DA1E953EB009CC"/>
        </w:placeholder>
        <w15:color w:val="FFFFFF"/>
      </w:sdtPr>
      <w:sdtEndPr/>
      <w:sdtContent>
        <w:p w14:paraId="086AEDFD" w14:textId="77777777" w:rsidR="00F34ADF" w:rsidRPr="005B7F2E" w:rsidRDefault="00F34ADF" w:rsidP="00FE6190">
          <w:pPr>
            <w:keepLines/>
            <w:rPr>
              <w:rFonts w:ascii="Arial" w:hAnsi="Arial" w:cs="Arial"/>
              <w:snapToGrid w:val="0"/>
              <w:sz w:val="22"/>
              <w:szCs w:val="22"/>
            </w:rPr>
          </w:pPr>
          <w:r w:rsidRPr="005B7F2E">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bookmarkEnd w:id="26"/>
    <w:bookmarkEnd w:id="27"/>
    <w:p w14:paraId="0938B5B7" w14:textId="77777777" w:rsidR="0096258D" w:rsidRPr="005B7F2E" w:rsidRDefault="0096258D" w:rsidP="00473C0D">
      <w:pPr>
        <w:rPr>
          <w:rFonts w:ascii="Arial" w:hAnsi="Arial" w:cs="Arial"/>
          <w:sz w:val="22"/>
          <w:szCs w:val="22"/>
        </w:rPr>
      </w:pPr>
    </w:p>
    <w:p w14:paraId="5F9FE6CD" w14:textId="71D5571E"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Delete this </w:t>
      </w:r>
      <w:r w:rsidR="00277AF2">
        <w:rPr>
          <w:rFonts w:ascii="Arial" w:hAnsi="Arial" w:cs="Arial"/>
          <w:b/>
          <w:i/>
          <w:snapToGrid w:val="0"/>
          <w:color w:val="0000FF"/>
          <w:sz w:val="22"/>
          <w:szCs w:val="22"/>
        </w:rPr>
        <w:t>paragraph</w:t>
      </w:r>
      <w:r w:rsidRPr="005B7F2E">
        <w:rPr>
          <w:rFonts w:ascii="Arial" w:hAnsi="Arial" w:cs="Arial"/>
          <w:b/>
          <w:i/>
          <w:snapToGrid w:val="0"/>
          <w:color w:val="0000FF"/>
          <w:sz w:val="22"/>
          <w:szCs w:val="22"/>
        </w:rPr>
        <w:t xml:space="preserve"> if no one outside MCW/FH</w:t>
      </w:r>
      <w:r w:rsidR="00811FB3">
        <w:rPr>
          <w:rFonts w:ascii="Arial" w:hAnsi="Arial" w:cs="Arial"/>
          <w:b/>
          <w:i/>
          <w:snapToGrid w:val="0"/>
          <w:color w:val="0000FF"/>
          <w:sz w:val="22"/>
          <w:szCs w:val="22"/>
        </w:rPr>
        <w:t>/</w:t>
      </w:r>
      <w:proofErr w:type="spellStart"/>
      <w:r w:rsidR="001C3FCF">
        <w:rPr>
          <w:rFonts w:ascii="Arial" w:hAnsi="Arial" w:cs="Arial"/>
          <w:b/>
          <w:i/>
          <w:snapToGrid w:val="0"/>
          <w:color w:val="0000FF"/>
          <w:sz w:val="22"/>
          <w:szCs w:val="22"/>
        </w:rPr>
        <w:t>Versiti</w:t>
      </w:r>
      <w:proofErr w:type="spellEnd"/>
      <w:r w:rsidR="001C3FCF">
        <w:rPr>
          <w:rFonts w:ascii="Arial" w:hAnsi="Arial" w:cs="Arial"/>
          <w:b/>
          <w:i/>
          <w:snapToGrid w:val="0"/>
          <w:color w:val="0000FF"/>
          <w:sz w:val="22"/>
          <w:szCs w:val="22"/>
        </w:rPr>
        <w:t>, Inc./CW/</w:t>
      </w:r>
      <w:r w:rsidR="00811FB3">
        <w:rPr>
          <w:rFonts w:ascii="Arial" w:hAnsi="Arial" w:cs="Arial"/>
          <w:b/>
          <w:i/>
          <w:snapToGrid w:val="0"/>
          <w:color w:val="0000FF"/>
          <w:sz w:val="22"/>
          <w:szCs w:val="22"/>
        </w:rPr>
        <w:t>local site</w:t>
      </w:r>
      <w:r w:rsidRPr="005B7F2E">
        <w:rPr>
          <w:rFonts w:ascii="Arial" w:hAnsi="Arial" w:cs="Arial"/>
          <w:b/>
          <w:i/>
          <w:snapToGrid w:val="0"/>
          <w:color w:val="0000FF"/>
          <w:sz w:val="22"/>
          <w:szCs w:val="22"/>
        </w:rPr>
        <w:t xml:space="preserve"> will access identified data</w:t>
      </w:r>
    </w:p>
    <w:bookmarkStart w:id="28" w:name="_Hlk504134803"/>
    <w:p w14:paraId="14661E97" w14:textId="10E7DAD9" w:rsidR="001324BD" w:rsidRPr="005B7F2E" w:rsidRDefault="00BF2EFA" w:rsidP="001324BD">
      <w:pPr>
        <w:rPr>
          <w:rFonts w:ascii="Arial" w:hAnsi="Arial" w:cs="Arial"/>
          <w:sz w:val="22"/>
          <w:szCs w:val="22"/>
        </w:rPr>
      </w:pPr>
      <w:sdt>
        <w:sdtPr>
          <w:rPr>
            <w:rFonts w:ascii="Arial" w:hAnsi="Arial" w:cs="Arial"/>
            <w:snapToGrid w:val="0"/>
            <w:sz w:val="22"/>
            <w:szCs w:val="22"/>
          </w:rPr>
          <w:id w:val="1401328909"/>
          <w:lock w:val="contentLocked"/>
          <w:placeholder>
            <w:docPart w:val="DefaultPlaceholder_-1854013440"/>
          </w:placeholder>
          <w15:color w:val="FFFFFF"/>
        </w:sdtPr>
        <w:sdtEndPr/>
        <w:sdtContent>
          <w:r w:rsidR="00AD05E8" w:rsidRPr="005B7F2E">
            <w:rPr>
              <w:rFonts w:ascii="Arial" w:hAnsi="Arial" w:cs="Arial"/>
              <w:snapToGrid w:val="0"/>
              <w:sz w:val="22"/>
              <w:szCs w:val="22"/>
            </w:rPr>
            <w:t xml:space="preserve">The </w:t>
          </w:r>
          <w:r w:rsidR="00BC3367">
            <w:rPr>
              <w:rFonts w:ascii="Arial" w:hAnsi="Arial" w:cs="Arial"/>
              <w:snapToGrid w:val="0"/>
              <w:sz w:val="22"/>
              <w:szCs w:val="22"/>
            </w:rPr>
            <w:t>research</w:t>
          </w:r>
          <w:r w:rsidR="00AD05E8"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w:t>
          </w:r>
        </w:sdtContent>
      </w:sdt>
      <w:r w:rsidR="001324BD" w:rsidRPr="005B7F2E">
        <w:rPr>
          <w:rFonts w:ascii="Arial" w:hAnsi="Arial" w:cs="Arial"/>
          <w:snapToGrid w:val="0"/>
          <w:sz w:val="22"/>
          <w:szCs w:val="22"/>
        </w:rPr>
        <w:t xml:space="preserve"> </w:t>
      </w:r>
      <w:r w:rsidR="001324BD" w:rsidRPr="005B7F2E">
        <w:rPr>
          <w:rFonts w:ascii="Arial" w:hAnsi="Arial" w:cs="Arial"/>
          <w:snapToGrid w:val="0"/>
          <w:color w:val="000000"/>
          <w:sz w:val="22"/>
          <w:szCs w:val="22"/>
        </w:rPr>
        <w:t>MCW/Froedtert Hospital</w:t>
      </w:r>
      <w:r w:rsidR="000F7179" w:rsidRPr="005B7F2E">
        <w:rPr>
          <w:rFonts w:ascii="Arial" w:hAnsi="Arial" w:cs="Arial"/>
          <w:snapToGrid w:val="0"/>
          <w:color w:val="0000FF"/>
          <w:sz w:val="22"/>
          <w:szCs w:val="22"/>
        </w:rPr>
        <w:t>/</w:t>
      </w:r>
      <w:proofErr w:type="spellStart"/>
      <w:r w:rsidR="00BD1CE8">
        <w:rPr>
          <w:rFonts w:ascii="Arial" w:hAnsi="Arial" w:cs="Arial"/>
          <w:snapToGrid w:val="0"/>
          <w:color w:val="0000FF"/>
          <w:sz w:val="22"/>
          <w:szCs w:val="22"/>
        </w:rPr>
        <w:t>Versiti</w:t>
      </w:r>
      <w:proofErr w:type="spellEnd"/>
      <w:r w:rsidR="00BD1CE8">
        <w:rPr>
          <w:rFonts w:ascii="Arial" w:hAnsi="Arial" w:cs="Arial"/>
          <w:snapToGrid w:val="0"/>
          <w:color w:val="0000FF"/>
          <w:sz w:val="22"/>
          <w:szCs w:val="22"/>
        </w:rPr>
        <w:t>, Inc.</w:t>
      </w:r>
      <w:r w:rsidR="001C3FCF">
        <w:rPr>
          <w:rFonts w:ascii="Arial" w:hAnsi="Arial" w:cs="Arial"/>
          <w:snapToGrid w:val="0"/>
          <w:color w:val="0000FF"/>
          <w:sz w:val="22"/>
          <w:szCs w:val="22"/>
        </w:rPr>
        <w:t>/CW</w:t>
      </w:r>
      <w:r w:rsidR="00F71433" w:rsidRPr="000766B1">
        <w:rPr>
          <w:rFonts w:ascii="Arial" w:hAnsi="Arial" w:cs="Arial"/>
          <w:snapToGrid w:val="0"/>
          <w:color w:val="76923C" w:themeColor="accent3" w:themeShade="BF"/>
          <w:sz w:val="22"/>
          <w:szCs w:val="22"/>
        </w:rPr>
        <w:t>/&lt;&lt;local site&gt;&gt;</w:t>
      </w:r>
      <w:r w:rsidR="001324BD" w:rsidRPr="000766B1">
        <w:rPr>
          <w:rFonts w:ascii="Arial" w:hAnsi="Arial" w:cs="Arial"/>
          <w:snapToGrid w:val="0"/>
          <w:color w:val="76923C" w:themeColor="accent3" w:themeShade="BF"/>
          <w:sz w:val="22"/>
          <w:szCs w:val="22"/>
        </w:rPr>
        <w:t xml:space="preserve"> </w:t>
      </w:r>
      <w:r w:rsidR="001324BD" w:rsidRPr="005B7F2E">
        <w:rPr>
          <w:rFonts w:ascii="Arial" w:hAnsi="Arial" w:cs="Arial"/>
          <w:snapToGrid w:val="0"/>
          <w:sz w:val="22"/>
          <w:szCs w:val="22"/>
        </w:rPr>
        <w:t xml:space="preserve">because they planned, pay for, or work with us on this </w:t>
      </w:r>
      <w:r w:rsidR="00BC3367">
        <w:rPr>
          <w:rFonts w:ascii="Arial" w:hAnsi="Arial" w:cs="Arial"/>
          <w:snapToGrid w:val="0"/>
          <w:sz w:val="22"/>
          <w:szCs w:val="22"/>
        </w:rPr>
        <w:t>project</w:t>
      </w:r>
      <w:r w:rsidR="001324BD" w:rsidRPr="005B7F2E">
        <w:rPr>
          <w:rFonts w:ascii="Arial" w:hAnsi="Arial" w:cs="Arial"/>
          <w:snapToGrid w:val="0"/>
          <w:sz w:val="22"/>
          <w:szCs w:val="22"/>
        </w:rPr>
        <w:t>.  The federal Privacy Rule may no longer protect your health information once it leaves MCW/Froedtert Hospital</w:t>
      </w:r>
      <w:r w:rsidR="000F7179" w:rsidRPr="005B7F2E">
        <w:rPr>
          <w:rFonts w:ascii="Arial" w:hAnsi="Arial" w:cs="Arial"/>
          <w:snapToGrid w:val="0"/>
          <w:color w:val="0000FF"/>
          <w:sz w:val="22"/>
          <w:szCs w:val="22"/>
        </w:rPr>
        <w:t>/</w:t>
      </w:r>
      <w:proofErr w:type="spellStart"/>
      <w:r w:rsidR="00BD1CE8">
        <w:rPr>
          <w:rFonts w:ascii="Arial" w:hAnsi="Arial" w:cs="Arial"/>
          <w:snapToGrid w:val="0"/>
          <w:color w:val="0000FF"/>
          <w:sz w:val="22"/>
          <w:szCs w:val="22"/>
        </w:rPr>
        <w:t>Versiti</w:t>
      </w:r>
      <w:proofErr w:type="spellEnd"/>
      <w:r w:rsidR="00BD1CE8">
        <w:rPr>
          <w:rFonts w:ascii="Arial" w:hAnsi="Arial" w:cs="Arial"/>
          <w:snapToGrid w:val="0"/>
          <w:color w:val="0000FF"/>
          <w:sz w:val="22"/>
          <w:szCs w:val="22"/>
        </w:rPr>
        <w:t>, Inc.</w:t>
      </w:r>
      <w:r w:rsidR="001C3FCF">
        <w:rPr>
          <w:rFonts w:ascii="Arial" w:hAnsi="Arial" w:cs="Arial"/>
          <w:snapToGrid w:val="0"/>
          <w:color w:val="0000FF"/>
          <w:sz w:val="22"/>
          <w:szCs w:val="22"/>
        </w:rPr>
        <w:t>/CW</w:t>
      </w:r>
      <w:r w:rsidR="00F71433" w:rsidRPr="000766B1">
        <w:rPr>
          <w:rFonts w:ascii="Arial" w:hAnsi="Arial" w:cs="Arial"/>
          <w:snapToGrid w:val="0"/>
          <w:color w:val="76923C" w:themeColor="accent3" w:themeShade="BF"/>
          <w:sz w:val="22"/>
          <w:szCs w:val="22"/>
        </w:rPr>
        <w:t>/&lt;&lt;local site&gt;&gt;</w:t>
      </w:r>
      <w:r w:rsidR="001324BD" w:rsidRPr="005B7F2E">
        <w:rPr>
          <w:rFonts w:ascii="Arial" w:hAnsi="Arial" w:cs="Arial"/>
          <w:snapToGrid w:val="0"/>
          <w:sz w:val="22"/>
          <w:szCs w:val="22"/>
        </w:rPr>
        <w:t xml:space="preserve">.  </w:t>
      </w:r>
      <w:sdt>
        <w:sdtPr>
          <w:rPr>
            <w:rFonts w:ascii="Arial" w:hAnsi="Arial" w:cs="Arial"/>
            <w:snapToGrid w:val="0"/>
            <w:sz w:val="22"/>
            <w:szCs w:val="22"/>
          </w:rPr>
          <w:id w:val="18052513"/>
          <w:lock w:val="contentLocked"/>
          <w:placeholder>
            <w:docPart w:val="923072C19970487194DA1E953EB009CC"/>
          </w:placeholder>
          <w15:color w:val="FFFFFF"/>
        </w:sdtPr>
        <w:sdtEndPr>
          <w:rPr>
            <w:snapToGrid/>
          </w:rPr>
        </w:sdtEndPr>
        <w:sdtContent>
          <w:r w:rsidR="001324BD" w:rsidRPr="005B7F2E">
            <w:rPr>
              <w:rFonts w:ascii="Arial" w:hAnsi="Arial" w:cs="Arial"/>
              <w:sz w:val="22"/>
              <w:szCs w:val="22"/>
            </w:rPr>
            <w:t xml:space="preserve">For this </w:t>
          </w:r>
          <w:r w:rsidR="00BC3367">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BC3367">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p w14:paraId="06E41423"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29" w:name="_Hlk57107730"/>
      <w:bookmarkEnd w:id="28"/>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76E54194"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5411B3D0"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462C25E1"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6B5F11F"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2CEFF792" w14:textId="77777777" w:rsidR="00AA4988" w:rsidRDefault="00AA4988" w:rsidP="00AA498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29"/>
    <w:p w14:paraId="033B7835"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00"/>
          <w:sz w:val="22"/>
          <w:szCs w:val="22"/>
        </w:rPr>
        <w:tab/>
      </w:r>
    </w:p>
    <w:p w14:paraId="1B7F2880"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841868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4D2B33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223264F4"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257B6E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A10F36A" w14:textId="77777777" w:rsidR="001324BD" w:rsidRPr="005B7F2E" w:rsidRDefault="001324BD" w:rsidP="007E12AB">
      <w:pPr>
        <w:rPr>
          <w:rFonts w:ascii="Arial" w:hAnsi="Arial" w:cs="Arial"/>
          <w:sz w:val="22"/>
          <w:szCs w:val="22"/>
        </w:rPr>
      </w:pPr>
    </w:p>
    <w:p w14:paraId="7757237E" w14:textId="77777777"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lastRenderedPageBreak/>
        <w:t xml:space="preserve">If the </w:t>
      </w:r>
      <w:r w:rsidR="00BC3367">
        <w:rPr>
          <w:rFonts w:ascii="Arial" w:hAnsi="Arial" w:cs="Arial"/>
          <w:b/>
          <w:i/>
          <w:snapToGrid w:val="0"/>
          <w:color w:val="0000FF"/>
          <w:sz w:val="22"/>
          <w:szCs w:val="22"/>
        </w:rPr>
        <w:t>project</w:t>
      </w:r>
      <w:r w:rsidRPr="005B7F2E">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252665037"/>
        <w:lock w:val="contentLocked"/>
        <w:placeholder>
          <w:docPart w:val="923072C19970487194DA1E953EB009CC"/>
        </w:placeholder>
        <w15:color w:val="FFFFFF"/>
      </w:sdtPr>
      <w:sdtEndPr/>
      <w:sdtContent>
        <w:p w14:paraId="64F97E99" w14:textId="77777777" w:rsidR="000F7C90" w:rsidRPr="005B7F2E" w:rsidRDefault="000F7C90" w:rsidP="00FE6190">
          <w:pPr>
            <w:keepNext/>
            <w:keepLines/>
            <w:rPr>
              <w:rFonts w:ascii="Arial" w:hAnsi="Arial" w:cs="Arial"/>
              <w:sz w:val="22"/>
              <w:szCs w:val="22"/>
            </w:rPr>
          </w:pPr>
          <w:r w:rsidRPr="005B7F2E">
            <w:rPr>
              <w:rFonts w:ascii="Arial" w:hAnsi="Arial" w:cs="Arial"/>
              <w:sz w:val="22"/>
              <w:szCs w:val="22"/>
            </w:rPr>
            <w:t xml:space="preserve">Because this </w:t>
          </w:r>
          <w:r w:rsidR="00BC3367">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w:t>
          </w:r>
          <w:r w:rsidR="00BC3367">
            <w:rPr>
              <w:rFonts w:ascii="Arial" w:hAnsi="Arial" w:cs="Arial"/>
              <w:sz w:val="22"/>
              <w:szCs w:val="22"/>
            </w:rPr>
            <w:t>project</w:t>
          </w:r>
          <w:r w:rsidRPr="005B7F2E">
            <w:rPr>
              <w:rFonts w:ascii="Arial" w:hAnsi="Arial" w:cs="Arial"/>
              <w:sz w:val="22"/>
              <w:szCs w:val="22"/>
            </w:rPr>
            <w:t xml:space="preserve"> records.</w:t>
          </w:r>
        </w:p>
      </w:sdtContent>
    </w:sdt>
    <w:p w14:paraId="53E37FBF" w14:textId="77777777" w:rsidR="00BD1CE8" w:rsidRPr="005B7F2E" w:rsidRDefault="00BD1CE8" w:rsidP="00BD1CE8">
      <w:pPr>
        <w:rPr>
          <w:rFonts w:ascii="Arial" w:hAnsi="Arial" w:cs="Arial"/>
          <w:sz w:val="22"/>
          <w:szCs w:val="22"/>
        </w:rPr>
      </w:pPr>
    </w:p>
    <w:p w14:paraId="59A8987A" w14:textId="6E48CE41" w:rsidR="00BD1CE8" w:rsidRPr="00E460E2" w:rsidRDefault="00BD1CE8" w:rsidP="00BD1CE8">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 xml:space="preserve">The following paragraph </w:t>
      </w:r>
      <w:r w:rsidR="00E92D70">
        <w:rPr>
          <w:rFonts w:ascii="Arial" w:hAnsi="Arial" w:cs="Arial"/>
          <w:b/>
          <w:i/>
          <w:snapToGrid w:val="0"/>
          <w:color w:val="0000FF"/>
          <w:sz w:val="22"/>
          <w:szCs w:val="22"/>
        </w:rPr>
        <w:t xml:space="preserve">is </w:t>
      </w:r>
      <w:r>
        <w:rPr>
          <w:rFonts w:ascii="Arial" w:hAnsi="Arial" w:cs="Arial"/>
          <w:b/>
          <w:i/>
          <w:snapToGrid w:val="0"/>
          <w:color w:val="0000FF"/>
          <w:sz w:val="22"/>
          <w:szCs w:val="22"/>
        </w:rPr>
        <w:t>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47758185" w14:textId="5A2F3705" w:rsidR="00E620F3" w:rsidRPr="005B7F2E" w:rsidRDefault="00BF2EFA" w:rsidP="00FE6190">
      <w:pPr>
        <w:keepLines/>
        <w:rPr>
          <w:rFonts w:ascii="Arial" w:hAnsi="Arial" w:cs="Arial"/>
          <w:sz w:val="22"/>
          <w:szCs w:val="22"/>
        </w:rPr>
      </w:pPr>
      <w:sdt>
        <w:sdtPr>
          <w:rPr>
            <w:rFonts w:ascii="Arial" w:hAnsi="Arial" w:cs="Arial"/>
            <w:sz w:val="22"/>
            <w:szCs w:val="22"/>
          </w:rPr>
          <w:id w:val="-219448286"/>
          <w:placeholder>
            <w:docPart w:val="DefaultPlaceholder_-1854013440"/>
          </w:placeholder>
        </w:sdtPr>
        <w:sdtEndPr/>
        <w:sdtContent>
          <w:sdt>
            <w:sdtPr>
              <w:rPr>
                <w:rFonts w:ascii="Arial" w:hAnsi="Arial" w:cs="Arial"/>
                <w:sz w:val="22"/>
                <w:szCs w:val="22"/>
              </w:rPr>
              <w:id w:val="-1061399259"/>
              <w:lock w:val="contentLocked"/>
              <w:placeholder>
                <w:docPart w:val="DefaultPlaceholder_-1854013440"/>
              </w:placeholder>
              <w15:color w:val="FFFFFF"/>
            </w:sdtPr>
            <w:sdtEndPr/>
            <w:sdtContent>
              <w:r w:rsidR="007E12AB" w:rsidRPr="005B7F2E">
                <w:rPr>
                  <w:rFonts w:ascii="Arial" w:hAnsi="Arial" w:cs="Arial"/>
                  <w:sz w:val="22"/>
                  <w:szCs w:val="22"/>
                </w:rPr>
                <w:t>We may record your research information, including results of tests and procedures done for research, in</w:t>
              </w:r>
            </w:sdtContent>
          </w:sdt>
        </w:sdtContent>
      </w:sdt>
      <w:r w:rsidR="007E12AB" w:rsidRPr="005B7F2E">
        <w:rPr>
          <w:rFonts w:ascii="Arial" w:hAnsi="Arial" w:cs="Arial"/>
          <w:sz w:val="22"/>
          <w:szCs w:val="22"/>
        </w:rPr>
        <w:t xml:space="preserve"> your Froedtert Hospital and/or Medical College of Wisconsin</w:t>
      </w:r>
      <w:r w:rsidR="001C3FCF">
        <w:rPr>
          <w:rFonts w:ascii="Arial" w:hAnsi="Arial" w:cs="Arial"/>
          <w:sz w:val="22"/>
          <w:szCs w:val="22"/>
        </w:rPr>
        <w:t xml:space="preserve"> and/or Children’s Wisconsin medical record</w:t>
      </w:r>
      <w:r w:rsidR="007E1F3F">
        <w:rPr>
          <w:rFonts w:ascii="Arial" w:hAnsi="Arial" w:cs="Arial"/>
          <w:sz w:val="22"/>
          <w:szCs w:val="22"/>
        </w:rPr>
        <w:t>/</w:t>
      </w:r>
      <w:r w:rsidR="007E1F3F" w:rsidRPr="00823F8C">
        <w:rPr>
          <w:rFonts w:ascii="Arial" w:hAnsi="Arial" w:cs="Arial"/>
          <w:color w:val="76923C" w:themeColor="accent3" w:themeShade="BF"/>
          <w:sz w:val="22"/>
          <w:szCs w:val="22"/>
        </w:rPr>
        <w:t>&lt;</w:t>
      </w:r>
      <w:r w:rsidR="00823F8C">
        <w:rPr>
          <w:rFonts w:ascii="Arial" w:hAnsi="Arial" w:cs="Arial"/>
          <w:color w:val="76923C" w:themeColor="accent3" w:themeShade="BF"/>
          <w:sz w:val="22"/>
          <w:szCs w:val="22"/>
        </w:rPr>
        <w:t>&lt;</w:t>
      </w:r>
      <w:r w:rsidR="007E1F3F" w:rsidRPr="00823F8C">
        <w:rPr>
          <w:rFonts w:ascii="Arial" w:hAnsi="Arial" w:cs="Arial"/>
          <w:color w:val="76923C" w:themeColor="accent3" w:themeShade="BF"/>
          <w:sz w:val="22"/>
          <w:szCs w:val="22"/>
        </w:rPr>
        <w:t>local site&gt;&gt;</w:t>
      </w:r>
      <w:r w:rsidR="007E12AB" w:rsidRPr="00823F8C">
        <w:rPr>
          <w:rFonts w:ascii="Arial" w:hAnsi="Arial" w:cs="Arial"/>
          <w:color w:val="76923C" w:themeColor="accent3" w:themeShade="BF"/>
          <w:sz w:val="22"/>
          <w:szCs w:val="22"/>
        </w:rPr>
        <w:t xml:space="preserve"> </w:t>
      </w:r>
      <w:r w:rsidR="007E12AB" w:rsidRPr="005B7F2E">
        <w:rPr>
          <w:rFonts w:ascii="Arial" w:hAnsi="Arial" w:cs="Arial"/>
          <w:sz w:val="22"/>
          <w:szCs w:val="22"/>
        </w:rPr>
        <w:t>medical record</w:t>
      </w:r>
      <w:r w:rsidR="000F7179" w:rsidRPr="005B7F2E">
        <w:rPr>
          <w:rFonts w:ascii="Arial" w:hAnsi="Arial" w:cs="Arial"/>
          <w:color w:val="0000FF"/>
          <w:sz w:val="22"/>
          <w:szCs w:val="22"/>
        </w:rPr>
        <w:t xml:space="preserve"> or </w:t>
      </w:r>
      <w:proofErr w:type="spellStart"/>
      <w:r w:rsidR="00BD1CE8">
        <w:rPr>
          <w:rFonts w:ascii="Arial" w:hAnsi="Arial" w:cs="Arial"/>
          <w:color w:val="0000FF"/>
          <w:sz w:val="22"/>
          <w:szCs w:val="22"/>
        </w:rPr>
        <w:t>Versiti</w:t>
      </w:r>
      <w:proofErr w:type="spellEnd"/>
      <w:r w:rsidR="00BD1CE8">
        <w:rPr>
          <w:rFonts w:ascii="Arial" w:hAnsi="Arial" w:cs="Arial"/>
          <w:color w:val="0000FF"/>
          <w:sz w:val="22"/>
          <w:szCs w:val="22"/>
        </w:rPr>
        <w:t>, Inc.</w:t>
      </w:r>
      <w:r w:rsidR="000F7179" w:rsidRPr="005B7F2E">
        <w:rPr>
          <w:rFonts w:ascii="Arial" w:hAnsi="Arial" w:cs="Arial"/>
          <w:color w:val="0000FF"/>
          <w:sz w:val="22"/>
          <w:szCs w:val="22"/>
        </w:rPr>
        <w:t xml:space="preserve"> blood donor record</w:t>
      </w:r>
      <w:r w:rsidR="007E12AB" w:rsidRPr="005B7F2E">
        <w:rPr>
          <w:rFonts w:ascii="Arial" w:hAnsi="Arial" w:cs="Arial"/>
          <w:sz w:val="22"/>
          <w:szCs w:val="22"/>
        </w:rPr>
        <w:t>.  </w:t>
      </w:r>
      <w:sdt>
        <w:sdtPr>
          <w:rPr>
            <w:rFonts w:ascii="Arial" w:hAnsi="Arial" w:cs="Arial"/>
            <w:sz w:val="22"/>
            <w:szCs w:val="22"/>
          </w:rPr>
          <w:id w:val="-308864207"/>
          <w:lock w:val="contentLocked"/>
          <w:placeholder>
            <w:docPart w:val="923072C19970487194DA1E953EB009CC"/>
          </w:placeholder>
          <w15:color w:val="FFFFFF"/>
        </w:sdtPr>
        <w:sdtEndPr/>
        <w:sdtContent>
          <w:r w:rsidR="007E12AB" w:rsidRPr="005B7F2E">
            <w:rPr>
              <w:rFonts w:ascii="Arial" w:hAnsi="Arial" w:cs="Arial"/>
              <w:sz w:val="22"/>
              <w:szCs w:val="22"/>
            </w:rPr>
            <w:t>As a result, this research information may be seen by people allowed to see your medical records for healthcare operations or treatment</w:t>
          </w:r>
          <w:r w:rsidR="0080061C" w:rsidRPr="005B7F2E">
            <w:rPr>
              <w:rFonts w:ascii="Arial" w:hAnsi="Arial" w:cs="Arial"/>
              <w:sz w:val="22"/>
              <w:szCs w:val="22"/>
            </w:rPr>
            <w:t>,</w:t>
          </w:r>
          <w:r w:rsidR="007E12AB" w:rsidRPr="005B7F2E">
            <w:rPr>
              <w:rFonts w:ascii="Arial" w:hAnsi="Arial" w:cs="Arial"/>
              <w:sz w:val="22"/>
              <w:szCs w:val="22"/>
            </w:rPr>
            <w:t xml:space="preserve"> by those you allow to see your medical records by giving written permission</w:t>
          </w:r>
          <w:r w:rsidR="0080061C" w:rsidRPr="005B7F2E">
            <w:rPr>
              <w:rFonts w:ascii="Arial" w:hAnsi="Arial" w:cs="Arial"/>
              <w:sz w:val="22"/>
              <w:szCs w:val="22"/>
            </w:rPr>
            <w:t>,</w:t>
          </w:r>
          <w:r w:rsidR="007E12AB" w:rsidRPr="005B7F2E">
            <w:rPr>
              <w:rFonts w:ascii="Arial" w:hAnsi="Arial" w:cs="Arial"/>
              <w:sz w:val="22"/>
              <w:szCs w:val="22"/>
            </w:rPr>
            <w:t xml:space="preserve"> and by others when required by law.</w:t>
          </w:r>
        </w:sdtContent>
      </w:sdt>
    </w:p>
    <w:p w14:paraId="7612BE0C" w14:textId="77777777" w:rsidR="001C3FCF" w:rsidRDefault="001C3FCF" w:rsidP="001C3FCF">
      <w:pPr>
        <w:keepLines/>
        <w:rPr>
          <w:rFonts w:ascii="Arial" w:hAnsi="Arial" w:cs="Arial"/>
          <w:sz w:val="22"/>
          <w:szCs w:val="22"/>
        </w:rPr>
      </w:pPr>
    </w:p>
    <w:p w14:paraId="0053F27F" w14:textId="77777777" w:rsidR="00E92D70" w:rsidRPr="001E6D72" w:rsidRDefault="00E92D70" w:rsidP="00E92D70">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191C995B" w14:textId="023F0781" w:rsidR="001C3FCF" w:rsidRDefault="001C3FCF" w:rsidP="001C3FCF">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470F93A3" w14:textId="77777777" w:rsidR="00E92D70" w:rsidRDefault="00E92D70" w:rsidP="001C3FCF">
      <w:pPr>
        <w:keepLines/>
        <w:rPr>
          <w:rFonts w:ascii="Arial" w:hAnsi="Arial" w:cs="Arial"/>
          <w:sz w:val="22"/>
          <w:szCs w:val="22"/>
        </w:rPr>
      </w:pPr>
    </w:p>
    <w:p w14:paraId="58F9F76A" w14:textId="77777777" w:rsidR="00E92D70" w:rsidRPr="00E460E2" w:rsidRDefault="00E92D70" w:rsidP="00E92D70">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bookmarkStart w:id="30" w:name="_Hlk504134859"/>
    <w:p w14:paraId="6F0AF71D" w14:textId="77777777" w:rsidR="00E620F3" w:rsidRDefault="00BF2EFA" w:rsidP="00FE6190">
      <w:pPr>
        <w:keepLines/>
        <w:rPr>
          <w:rFonts w:ascii="Arial" w:hAnsi="Arial" w:cs="Arial"/>
          <w:sz w:val="22"/>
          <w:szCs w:val="22"/>
        </w:rPr>
      </w:pPr>
      <w:sdt>
        <w:sdtPr>
          <w:rPr>
            <w:rFonts w:ascii="Arial" w:hAnsi="Arial" w:cs="Arial"/>
            <w:snapToGrid w:val="0"/>
            <w:color w:val="000000"/>
            <w:sz w:val="22"/>
            <w:szCs w:val="22"/>
          </w:rPr>
          <w:id w:val="2059436123"/>
          <w:lock w:val="contentLocked"/>
          <w:placeholder>
            <w:docPart w:val="923072C19970487194DA1E953EB009CC"/>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BC3367">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w:t>
      </w:r>
      <w:sdt>
        <w:sdtPr>
          <w:rPr>
            <w:rFonts w:ascii="Arial" w:hAnsi="Arial" w:cs="Arial"/>
            <w:sz w:val="22"/>
            <w:szCs w:val="22"/>
          </w:rPr>
          <w:id w:val="-2074650451"/>
          <w:lock w:val="contentLocked"/>
          <w:placeholder>
            <w:docPart w:val="923072C19970487194DA1E953EB009CC"/>
          </w:placeholder>
          <w15:color w:val="FFFFFF"/>
        </w:sdtPr>
        <w:sdtEndPr/>
        <w:sdtContent>
          <w:r w:rsidR="00F2488B" w:rsidRPr="005B7F2E">
            <w:rPr>
              <w:rFonts w:ascii="Arial" w:hAnsi="Arial" w:cs="Arial"/>
              <w:sz w:val="22"/>
              <w:szCs w:val="22"/>
            </w:rPr>
            <w:t>the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1897002467"/>
          <w:lock w:val="contentLocked"/>
          <w:placeholder>
            <w:docPart w:val="923072C19970487194DA1E953EB009CC"/>
          </w:placeholder>
          <w15:color w:val="FFFFFF"/>
        </w:sdtPr>
        <w:sdtEndPr>
          <w:rPr>
            <w:color w:val="auto"/>
          </w:rPr>
        </w:sdtEndPr>
        <w:sdtContent>
          <w:r w:rsidR="0004689A" w:rsidRPr="005B7F2E">
            <w:rPr>
              <w:rFonts w:ascii="Arial" w:hAnsi="Arial" w:cs="Arial"/>
              <w:sz w:val="22"/>
              <w:szCs w:val="22"/>
            </w:rPr>
            <w:t>may</w:t>
          </w:r>
          <w:r w:rsidR="00BC3367">
            <w:rPr>
              <w:rFonts w:ascii="Arial" w:hAnsi="Arial" w:cs="Arial"/>
              <w:sz w:val="22"/>
              <w:szCs w:val="22"/>
            </w:rPr>
            <w:t xml:space="preserve"> be used for future research</w:t>
          </w:r>
          <w:r w:rsidR="00F2488B" w:rsidRPr="005B7F2E">
            <w:rPr>
              <w:rFonts w:ascii="Arial" w:hAnsi="Arial" w:cs="Arial"/>
              <w:sz w:val="22"/>
              <w:szCs w:val="22"/>
            </w:rPr>
            <w:t xml:space="preserve">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3A704E">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12B704C2" w14:textId="77777777" w:rsidR="00097416" w:rsidRPr="005B7F2E" w:rsidRDefault="00097416" w:rsidP="00FE6190">
      <w:pPr>
        <w:keepLines/>
        <w:rPr>
          <w:rFonts w:ascii="Arial" w:hAnsi="Arial" w:cs="Arial"/>
          <w:snapToGrid w:val="0"/>
          <w:sz w:val="22"/>
          <w:szCs w:val="22"/>
        </w:rPr>
      </w:pPr>
    </w:p>
    <w:bookmarkEnd w:id="30"/>
    <w:p w14:paraId="123E3C34"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7898536E" w14:textId="2B062F52" w:rsidR="00B12FA0" w:rsidRPr="005B7F2E" w:rsidRDefault="00BF2EFA" w:rsidP="005C6AE5">
      <w:pPr>
        <w:keepNext/>
        <w:keepLines/>
        <w:rPr>
          <w:rFonts w:ascii="Arial" w:hAnsi="Arial" w:cs="Arial"/>
          <w:sz w:val="22"/>
          <w:szCs w:val="22"/>
        </w:rPr>
      </w:pPr>
      <w:sdt>
        <w:sdtPr>
          <w:rPr>
            <w:rFonts w:ascii="Arial" w:hAnsi="Arial" w:cs="Arial"/>
            <w:sz w:val="22"/>
            <w:szCs w:val="22"/>
          </w:rPr>
          <w:id w:val="-1905289819"/>
          <w:lock w:val="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3A704E">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3A704E">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3A704E">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A11819">
        <w:rPr>
          <w:rFonts w:ascii="Arial" w:hAnsi="Arial" w:cs="Arial"/>
          <w:color w:val="0000FF"/>
          <w:sz w:val="22"/>
          <w:szCs w:val="22"/>
        </w:rPr>
        <w:t>&lt;researcher/ research doctor/ research director&gt;</w:t>
      </w:r>
      <w:sdt>
        <w:sdtPr>
          <w:rPr>
            <w:rFonts w:ascii="Arial" w:hAnsi="Arial" w:cs="Arial"/>
            <w:color w:val="0000FF"/>
            <w:sz w:val="22"/>
            <w:szCs w:val="22"/>
          </w:rPr>
          <w:id w:val="-1482453741"/>
          <w:lock w:val="contentLocked"/>
          <w:placeholder>
            <w:docPart w:val="DefaultPlaceholder_-1854013440"/>
          </w:placeholder>
          <w15:color w:val="FFFFFF"/>
        </w:sdtPr>
        <w:sdtEndPr>
          <w:rPr>
            <w:color w:val="auto"/>
          </w:rPr>
        </w:sdtEndPr>
        <w:sdtContent>
          <w:r w:rsidR="00B12FA0" w:rsidRPr="005B7F2E">
            <w:rPr>
              <w:rFonts w:ascii="Arial" w:hAnsi="Arial" w:cs="Arial"/>
              <w:sz w:val="22"/>
              <w:szCs w:val="22"/>
            </w:rPr>
            <w:t>.</w:t>
          </w:r>
        </w:sdtContent>
      </w:sdt>
      <w:r w:rsidR="00B12FA0" w:rsidRPr="005B7F2E">
        <w:rPr>
          <w:rFonts w:ascii="Arial" w:hAnsi="Arial" w:cs="Arial"/>
          <w:sz w:val="22"/>
          <w:szCs w:val="22"/>
        </w:rPr>
        <w:t xml:space="preserve"> </w:t>
      </w:r>
    </w:p>
    <w:p w14:paraId="06C59A2D" w14:textId="77777777" w:rsidR="005E38B3" w:rsidRPr="005B7F2E" w:rsidRDefault="005E38B3" w:rsidP="00473C0D">
      <w:pPr>
        <w:rPr>
          <w:rFonts w:ascii="Arial" w:hAnsi="Arial" w:cs="Arial"/>
          <w:snapToGrid w:val="0"/>
          <w:color w:val="000000"/>
          <w:sz w:val="22"/>
          <w:szCs w:val="22"/>
        </w:rPr>
      </w:pPr>
    </w:p>
    <w:p w14:paraId="65B86386" w14:textId="77777777" w:rsidR="000F2548" w:rsidRPr="00A440F5" w:rsidRDefault="00917733" w:rsidP="00A440F5">
      <w:pPr>
        <w:pStyle w:val="subhead0"/>
        <w:rPr>
          <w:u w:val="none"/>
        </w:rPr>
      </w:pPr>
      <w:r w:rsidRPr="00A440F5">
        <w:rPr>
          <w:u w:val="none"/>
        </w:rPr>
        <w:lastRenderedPageBreak/>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3A704E">
        <w:rPr>
          <w:u w:val="none"/>
        </w:rPr>
        <w:t>project</w:t>
      </w:r>
      <w:r w:rsidR="000F2548" w:rsidRPr="00A440F5">
        <w:rPr>
          <w:u w:val="none"/>
        </w:rPr>
        <w:t>?</w:t>
      </w:r>
    </w:p>
    <w:p w14:paraId="6DCEE7D7" w14:textId="77777777" w:rsidR="000F2548" w:rsidRPr="005B7F2E" w:rsidRDefault="00BF2EFA" w:rsidP="000F2548">
      <w:pPr>
        <w:pStyle w:val="BodyText3"/>
        <w:spacing w:line="240" w:lineRule="auto"/>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923072C19970487194DA1E953EB009CC"/>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237812">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923072C19970487194DA1E953EB009CC"/>
          </w:placeholder>
          <w15:color w:val="FFFFFF"/>
        </w:sdtPr>
        <w:sdtEndPr/>
        <w:sdtContent>
          <w:r w:rsidR="000F2548" w:rsidRPr="005B7F2E">
            <w:rPr>
              <w:rFonts w:ascii="Arial" w:hAnsi="Arial" w:cs="Arial"/>
              <w:i w:val="0"/>
              <w:sz w:val="22"/>
              <w:szCs w:val="22"/>
            </w:rPr>
            <w:t xml:space="preserve">in case we need to check it again for this </w:t>
          </w:r>
          <w:r w:rsidR="003A704E">
            <w:rPr>
              <w:rFonts w:ascii="Arial" w:hAnsi="Arial" w:cs="Arial"/>
              <w:i w:val="0"/>
              <w:sz w:val="22"/>
              <w:szCs w:val="22"/>
            </w:rPr>
            <w:t>project</w:t>
          </w:r>
          <w:r w:rsidR="000F2548" w:rsidRPr="005B7F2E">
            <w:rPr>
              <w:rFonts w:ascii="Arial" w:hAnsi="Arial" w:cs="Arial"/>
              <w:i w:val="0"/>
              <w:sz w:val="22"/>
              <w:szCs w:val="22"/>
            </w:rPr>
            <w:t>.</w:t>
          </w:r>
        </w:sdtContent>
      </w:sdt>
    </w:p>
    <w:p w14:paraId="35A10CFB" w14:textId="77777777" w:rsidR="00D67EEB" w:rsidRPr="005B7F2E" w:rsidRDefault="00D67EEB" w:rsidP="00E540BC">
      <w:pPr>
        <w:rPr>
          <w:rFonts w:ascii="Arial" w:hAnsi="Arial" w:cs="Arial"/>
          <w:sz w:val="22"/>
          <w:szCs w:val="22"/>
        </w:rPr>
      </w:pPr>
    </w:p>
    <w:p w14:paraId="7E7BC5FB"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6D67355A" w14:textId="77777777" w:rsidR="00452C57" w:rsidRPr="001231D0" w:rsidRDefault="00BF2EFA" w:rsidP="00452C57">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contentLocked"/>
          <w:placeholder>
            <w:docPart w:val="923072C19970487194DA1E953EB009CC"/>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0766B1">
        <w:rPr>
          <w:rFonts w:ascii="Arial" w:hAnsi="Arial" w:cs="Arial"/>
          <w:color w:val="76923C" w:themeColor="accent3" w:themeShade="BF"/>
          <w:sz w:val="22"/>
          <w:szCs w:val="22"/>
        </w:rPr>
        <w:t>&lt;</w:t>
      </w:r>
      <w:r w:rsidR="00752999">
        <w:rPr>
          <w:rFonts w:ascii="Arial" w:hAnsi="Arial" w:cs="Arial"/>
          <w:color w:val="76923C" w:themeColor="accent3" w:themeShade="BF"/>
          <w:sz w:val="22"/>
          <w:szCs w:val="22"/>
        </w:rPr>
        <w:t xml:space="preserve">Site </w:t>
      </w:r>
      <w:r w:rsidR="006D6491" w:rsidRPr="000766B1">
        <w:rPr>
          <w:rFonts w:ascii="Arial" w:hAnsi="Arial" w:cs="Arial"/>
          <w:color w:val="76923C" w:themeColor="accent3" w:themeShade="BF"/>
          <w:sz w:val="22"/>
          <w:szCs w:val="22"/>
        </w:rPr>
        <w:t>Principal Investigator</w:t>
      </w:r>
      <w:r w:rsidR="00752999">
        <w:rPr>
          <w:rFonts w:ascii="Arial" w:hAnsi="Arial" w:cs="Arial"/>
          <w:color w:val="76923C" w:themeColor="accent3" w:themeShade="BF"/>
          <w:sz w:val="22"/>
          <w:szCs w:val="22"/>
        </w:rPr>
        <w:t xml:space="preserve"> name</w:t>
      </w:r>
      <w:r w:rsidR="006D6491" w:rsidRPr="000766B1">
        <w:rPr>
          <w:rFonts w:ascii="Arial" w:hAnsi="Arial" w:cs="Arial"/>
          <w:color w:val="76923C" w:themeColor="accent3" w:themeShade="BF"/>
          <w:sz w:val="22"/>
          <w:szCs w:val="22"/>
        </w:rPr>
        <w:t>&gt;</w:t>
      </w:r>
      <w:r w:rsidR="006D6491" w:rsidRPr="005B7F2E">
        <w:rPr>
          <w:rFonts w:ascii="Arial" w:hAnsi="Arial" w:cs="Arial"/>
          <w:color w:val="0000FF"/>
          <w:sz w:val="22"/>
          <w:szCs w:val="22"/>
        </w:rPr>
        <w:t xml:space="preserve"> </w:t>
      </w:r>
      <w:r w:rsidR="006D6491" w:rsidRPr="005B7F2E">
        <w:rPr>
          <w:rFonts w:ascii="Arial" w:hAnsi="Arial" w:cs="Arial"/>
          <w:sz w:val="22"/>
          <w:szCs w:val="22"/>
        </w:rPr>
        <w:t xml:space="preserve">at </w:t>
      </w:r>
      <w:r w:rsidR="006D6491" w:rsidRPr="000766B1">
        <w:rPr>
          <w:rFonts w:ascii="Arial" w:hAnsi="Arial" w:cs="Arial"/>
          <w:i/>
          <w:snapToGrid w:val="0"/>
          <w:color w:val="76923C" w:themeColor="accent3" w:themeShade="B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B8690235B8284F47A17042BF8513D9F9"/>
          </w:placeholder>
          <w15:color w:val="FFFFFF"/>
        </w:sdtPr>
        <w:sdtEndPr/>
        <w:sdtContent>
          <w:r w:rsidR="00FD4655" w:rsidRPr="005B7F2E">
            <w:rPr>
              <w:rFonts w:ascii="Arial" w:hAnsi="Arial" w:cs="Arial"/>
              <w:snapToGrid w:val="0"/>
              <w:sz w:val="22"/>
              <w:szCs w:val="22"/>
            </w:rPr>
            <w:t>The letter must say that you have changed your mind and do not want the researcher to collect and share your health information. At that</w:t>
          </w:r>
          <w:r w:rsidR="00AB7F05">
            <w:rPr>
              <w:rFonts w:ascii="Arial" w:hAnsi="Arial" w:cs="Arial"/>
              <w:snapToGrid w:val="0"/>
              <w:sz w:val="22"/>
              <w:szCs w:val="22"/>
            </w:rPr>
            <w:t xml:space="preserve"> time, we</w:t>
          </w:r>
        </w:sdtContent>
      </w:sdt>
      <w:r w:rsidR="00AB7F05" w:rsidRPr="00AB7F05">
        <w:rPr>
          <w:rFonts w:ascii="Arial" w:hAnsi="Arial" w:cs="Arial"/>
          <w:snapToGrid w:val="0"/>
          <w:color w:val="0000FF"/>
          <w:sz w:val="22"/>
          <w:szCs w:val="22"/>
        </w:rPr>
        <w:t xml:space="preserve"> </w:t>
      </w:r>
      <w:r w:rsidR="00AB7F05" w:rsidRPr="00532FD3">
        <w:rPr>
          <w:rFonts w:ascii="Arial" w:hAnsi="Arial" w:cs="Arial"/>
          <w:snapToGrid w:val="0"/>
          <w:color w:val="0000FF"/>
          <w:sz w:val="22"/>
          <w:szCs w:val="22"/>
        </w:rPr>
        <w:t>may/will</w:t>
      </w:r>
      <w:r w:rsidR="00AB7F05">
        <w:rPr>
          <w:rFonts w:ascii="Arial" w:hAnsi="Arial" w:cs="Arial"/>
          <w:snapToGrid w:val="0"/>
          <w:sz w:val="22"/>
          <w:szCs w:val="22"/>
        </w:rPr>
        <w:t xml:space="preserve"> </w:t>
      </w:r>
      <w:sdt>
        <w:sdtPr>
          <w:rPr>
            <w:rFonts w:ascii="Arial" w:hAnsi="Arial" w:cs="Arial"/>
            <w:snapToGrid w:val="0"/>
            <w:sz w:val="22"/>
            <w:szCs w:val="22"/>
          </w:rPr>
          <w:id w:val="-1981064233"/>
          <w:lock w:val="sdtContentLocked"/>
          <w:placeholder>
            <w:docPart w:val="8D8F42C72B414ECE9F568845EDABF16B"/>
          </w:placeholder>
          <w15:color w:val="FFFFFF"/>
        </w:sdtPr>
        <w:sdtEndPr/>
        <w:sdtContent>
          <w:r w:rsidR="00AB7F05">
            <w:rPr>
              <w:rFonts w:ascii="Arial" w:hAnsi="Arial" w:cs="Arial"/>
              <w:snapToGrid w:val="0"/>
              <w:sz w:val="22"/>
              <w:szCs w:val="22"/>
            </w:rPr>
            <w:t xml:space="preserve">decide </w:t>
          </w:r>
          <w:r w:rsidR="00AB7F05" w:rsidRPr="005B7F2E">
            <w:rPr>
              <w:rFonts w:ascii="Arial" w:hAnsi="Arial" w:cs="Arial"/>
              <w:snapToGrid w:val="0"/>
              <w:sz w:val="22"/>
              <w:szCs w:val="22"/>
            </w:rPr>
            <w:t xml:space="preserve">that you cannot continue to be part of the </w:t>
          </w:r>
          <w:r w:rsidR="00AB7F05">
            <w:rPr>
              <w:rFonts w:ascii="Arial" w:hAnsi="Arial" w:cs="Arial"/>
              <w:snapToGrid w:val="0"/>
              <w:sz w:val="22"/>
              <w:szCs w:val="22"/>
            </w:rPr>
            <w:t>project</w:t>
          </w:r>
          <w:r w:rsidR="00AB7F05" w:rsidRPr="005B7F2E">
            <w:rPr>
              <w:rFonts w:ascii="Arial" w:hAnsi="Arial" w:cs="Arial"/>
              <w:sz w:val="22"/>
              <w:szCs w:val="22"/>
            </w:rPr>
            <w:t>.</w:t>
          </w:r>
          <w:r w:rsidR="00AB7F05" w:rsidRPr="005B7F2E">
            <w:rPr>
              <w:rFonts w:ascii="Arial" w:hAnsi="Arial" w:cs="Arial"/>
              <w:b/>
              <w:sz w:val="22"/>
              <w:szCs w:val="22"/>
            </w:rPr>
            <w:t xml:space="preserve"> </w:t>
          </w:r>
          <w:r w:rsidR="00AB7F05" w:rsidRPr="005B7F2E">
            <w:rPr>
              <w:rFonts w:ascii="Arial" w:hAnsi="Arial" w:cs="Arial"/>
              <w:snapToGrid w:val="0"/>
              <w:sz w:val="22"/>
              <w:szCs w:val="22"/>
            </w:rPr>
            <w:t>We may still use the information we have already collected</w:t>
          </w:r>
          <w:r w:rsidR="00AB7F05">
            <w:rPr>
              <w:rFonts w:ascii="Arial" w:hAnsi="Arial" w:cs="Arial"/>
              <w:snapToGrid w:val="0"/>
              <w:sz w:val="22"/>
              <w:szCs w:val="22"/>
            </w:rPr>
            <w:t>.</w:t>
          </w:r>
        </w:sdtContent>
      </w:sdt>
    </w:p>
    <w:p w14:paraId="2B76B19C" w14:textId="77777777" w:rsidR="00452C57" w:rsidRDefault="00452C57" w:rsidP="00452C57">
      <w:pPr>
        <w:rPr>
          <w:rFonts w:ascii="Arial" w:hAnsi="Arial" w:cs="Arial"/>
          <w:sz w:val="22"/>
          <w:szCs w:val="22"/>
        </w:rPr>
      </w:pPr>
    </w:p>
    <w:p w14:paraId="03888784" w14:textId="77777777" w:rsidR="00A83595" w:rsidRPr="00452C57" w:rsidRDefault="00917733" w:rsidP="00D12034">
      <w:pPr>
        <w:keepLines/>
        <w:rPr>
          <w:rFonts w:ascii="Arial" w:hAnsi="Arial" w:cs="Arial"/>
          <w:b/>
          <w:sz w:val="20"/>
          <w:szCs w:val="22"/>
        </w:rPr>
      </w:pPr>
      <w:r w:rsidRPr="00452C57">
        <w:rPr>
          <w:rFonts w:ascii="Arial" w:hAnsi="Arial" w:cs="Arial"/>
          <w:b/>
          <w:sz w:val="22"/>
        </w:rPr>
        <w:t>E6</w:t>
      </w:r>
      <w:r w:rsidR="00DC4CEB" w:rsidRPr="00452C57">
        <w:rPr>
          <w:rFonts w:ascii="Arial" w:hAnsi="Arial" w:cs="Arial"/>
          <w:b/>
          <w:sz w:val="22"/>
        </w:rPr>
        <w:t xml:space="preserve">. </w:t>
      </w:r>
      <w:r w:rsidR="00A83595" w:rsidRPr="00452C57">
        <w:rPr>
          <w:rFonts w:ascii="Arial" w:hAnsi="Arial" w:cs="Arial"/>
          <w:b/>
          <w:sz w:val="22"/>
        </w:rPr>
        <w:t>Access to records</w:t>
      </w:r>
    </w:p>
    <w:p w14:paraId="27C37E43" w14:textId="77777777" w:rsidR="00600BE2" w:rsidRPr="005B7F2E" w:rsidRDefault="00600BE2" w:rsidP="00D12034">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 xml:space="preserve">Insert this section if access to records will be prohibited </w:t>
      </w:r>
      <w:r w:rsidR="00360EF9">
        <w:rPr>
          <w:rFonts w:ascii="Arial" w:hAnsi="Arial" w:cs="Arial"/>
          <w:b/>
          <w:i/>
          <w:color w:val="0000FF"/>
          <w:sz w:val="22"/>
          <w:szCs w:val="22"/>
          <w:lang w:val="en"/>
        </w:rPr>
        <w:t>for reasons other than blinding</w:t>
      </w:r>
    </w:p>
    <w:p w14:paraId="11CFA9BC" w14:textId="2ED59502" w:rsidR="00D44ECD" w:rsidRDefault="00BF2EFA" w:rsidP="00D44ECD">
      <w:pPr>
        <w:pStyle w:val="subhead0"/>
        <w:keepNext w:val="0"/>
        <w:contextualSpacing/>
        <w:rPr>
          <w:rFonts w:ascii="Times New Roman" w:hAnsi="Times New Roman" w:cs="Times New Roman"/>
          <w:sz w:val="24"/>
          <w:szCs w:val="24"/>
          <w:u w:val="none"/>
        </w:rPr>
      </w:pPr>
      <w:sdt>
        <w:sdtPr>
          <w:rPr>
            <w:b w:val="0"/>
            <w:u w:val="none"/>
          </w:rPr>
          <w:id w:val="-288283804"/>
          <w:lock w:val="contentLocked"/>
          <w:placeholder>
            <w:docPart w:val="91D6499352744C2C8960C3225AA153FE"/>
          </w:placeholder>
          <w15:color w:val="FFFFFF"/>
        </w:sdtPr>
        <w:sdtEndPr/>
        <w:sdtContent>
          <w:r w:rsidR="00D44ECD">
            <w:rPr>
              <w:b w:val="0"/>
              <w:u w:val="none"/>
            </w:rPr>
            <w:t>You may not be able to see, or copy, your project-related health information until after the project has been completed; otherwise, it could affect the study.</w:t>
          </w:r>
        </w:sdtContent>
      </w:sdt>
      <w:r w:rsidR="00D44ECD">
        <w:rPr>
          <w:rFonts w:ascii="Times New Roman" w:hAnsi="Times New Roman" w:cs="Times New Roman"/>
          <w:sz w:val="24"/>
          <w:szCs w:val="24"/>
          <w:u w:val="none"/>
        </w:rPr>
        <w:t xml:space="preserve"> </w:t>
      </w:r>
      <w:bookmarkStart w:id="31" w:name="_Hlk57103654"/>
      <w:bookmarkStart w:id="32" w:name="_Hlk57107880"/>
      <w:r w:rsidR="00AA4988">
        <w:rPr>
          <w:i/>
          <w:color w:val="0000FF"/>
          <w:lang w:val="en"/>
        </w:rPr>
        <w:t xml:space="preserve">[The following text may be deleted, but it cannot be edited.] </w:t>
      </w:r>
      <w:r w:rsidR="00AA4988" w:rsidRPr="00625889">
        <w:rPr>
          <w:b w:val="0"/>
          <w:bCs/>
          <w:u w:val="none"/>
        </w:rPr>
        <w:t xml:space="preserve">&lt;&lt;You may ask the </w:t>
      </w:r>
      <w:r w:rsidR="006F6D45" w:rsidRPr="006F6D45">
        <w:rPr>
          <w:b w:val="0"/>
          <w:bCs/>
          <w:color w:val="0000FF"/>
          <w:u w:val="none"/>
        </w:rPr>
        <w:t xml:space="preserve">&lt;researcher/ research doctor/ research director&gt; </w:t>
      </w:r>
      <w:r w:rsidR="00AA4988" w:rsidRPr="006F6D45">
        <w:rPr>
          <w:b w:val="0"/>
          <w:bCs/>
          <w:u w:val="none"/>
        </w:rPr>
        <w:t>for</w:t>
      </w:r>
      <w:r w:rsidR="00AA4988" w:rsidRPr="00625889">
        <w:rPr>
          <w:b w:val="0"/>
          <w:bCs/>
          <w:u w:val="none"/>
        </w:rPr>
        <w:t xml:space="preserve"> updated information on what data he/she has recorded for you, and you can request corrections of any errors in the recorded data.&gt;&gt;</w:t>
      </w:r>
      <w:bookmarkEnd w:id="31"/>
      <w:bookmarkEnd w:id="32"/>
      <w:r w:rsidR="00D44ECD">
        <w:rPr>
          <w:rFonts w:ascii="Times New Roman" w:hAnsi="Times New Roman" w:cs="Times New Roman"/>
          <w:sz w:val="24"/>
          <w:szCs w:val="24"/>
          <w:u w:val="none"/>
        </w:rPr>
        <w:t xml:space="preserve"> </w:t>
      </w:r>
    </w:p>
    <w:p w14:paraId="66AF3928" w14:textId="77777777" w:rsidR="00D44ECD" w:rsidRDefault="00D44ECD" w:rsidP="00D44ECD">
      <w:pPr>
        <w:pStyle w:val="subhead0"/>
        <w:keepNext w:val="0"/>
        <w:contextualSpacing/>
        <w:rPr>
          <w:rFonts w:ascii="Times New Roman" w:hAnsi="Times New Roman" w:cs="Times New Roman"/>
          <w:sz w:val="24"/>
          <w:szCs w:val="24"/>
          <w:u w:val="none"/>
        </w:rPr>
      </w:pPr>
    </w:p>
    <w:p w14:paraId="6B30A5A5" w14:textId="77777777" w:rsidR="00CE54B8" w:rsidRPr="00D44ECD" w:rsidRDefault="00F8304E" w:rsidP="00D44ECD">
      <w:pPr>
        <w:pStyle w:val="subhead0"/>
        <w:keepNext w:val="0"/>
        <w:contextualSpacing/>
        <w:rPr>
          <w:rFonts w:ascii="Times New Roman" w:hAnsi="Times New Roman" w:cs="Times New Roman"/>
          <w:sz w:val="24"/>
          <w:szCs w:val="24"/>
          <w:u w:val="none"/>
        </w:rPr>
      </w:pPr>
      <w:r w:rsidRPr="001231D0">
        <w:rPr>
          <w:u w:val="none"/>
        </w:rPr>
        <w:t xml:space="preserve">F1. </w:t>
      </w:r>
      <w:r w:rsidR="00B924F3" w:rsidRPr="001231D0">
        <w:rPr>
          <w:u w:val="none"/>
        </w:rPr>
        <w:t xml:space="preserve">FOR MORE INFORMATION ABOUT THE </w:t>
      </w:r>
      <w:r w:rsidR="00F32FDC" w:rsidRPr="001231D0">
        <w:rPr>
          <w:u w:val="none"/>
        </w:rPr>
        <w:t>PROJECT</w:t>
      </w:r>
    </w:p>
    <w:p w14:paraId="444F9D48" w14:textId="77777777" w:rsidR="002C2CDE" w:rsidRPr="005B7F2E" w:rsidRDefault="002C2CDE" w:rsidP="00D1203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If an FDA-regulated drug or device study, insert this section regarding required registration on ClinicalTrials.gov</w:t>
      </w:r>
    </w:p>
    <w:sdt>
      <w:sdtPr>
        <w:rPr>
          <w:rFonts w:ascii="Arial" w:hAnsi="Arial" w:cs="Arial"/>
          <w:sz w:val="22"/>
          <w:szCs w:val="22"/>
        </w:rPr>
        <w:id w:val="-787658437"/>
        <w:lock w:val="contentLocked"/>
        <w:placeholder>
          <w:docPart w:val="923072C19970487194DA1E953EB009CC"/>
        </w:placeholder>
        <w15:color w:val="FFFFFF"/>
      </w:sdtPr>
      <w:sdtEndPr/>
      <w:sdtContent>
        <w:p w14:paraId="3D51B430" w14:textId="77777777" w:rsidR="00543829" w:rsidRPr="005B7F2E" w:rsidRDefault="00543829" w:rsidP="00D12034">
          <w:pPr>
            <w:pStyle w:val="BodyText"/>
            <w:keepLines/>
            <w:spacing w:before="0"/>
            <w:ind w:left="0"/>
            <w:rPr>
              <w:rFonts w:ascii="Arial" w:hAnsi="Arial" w:cs="Arial"/>
              <w:sz w:val="22"/>
              <w:szCs w:val="22"/>
            </w:rPr>
          </w:pPr>
          <w:r w:rsidRPr="005B7F2E">
            <w:rPr>
              <w:rFonts w:ascii="Arial" w:hAnsi="Arial" w:cs="Arial"/>
              <w:sz w:val="22"/>
              <w:szCs w:val="22"/>
            </w:rPr>
            <w:t>A description of this clinical trial will be available on</w:t>
          </w:r>
          <w:r w:rsidR="00B924F3" w:rsidRPr="005B7F2E">
            <w:rPr>
              <w:rFonts w:ascii="Arial" w:hAnsi="Arial" w:cs="Arial"/>
              <w:sz w:val="22"/>
              <w:szCs w:val="22"/>
            </w:rPr>
            <w:t xml:space="preserve"> </w:t>
          </w:r>
          <w:hyperlink r:id="rId11" w:history="1">
            <w:r w:rsidR="00B924F3" w:rsidRPr="005B7F2E">
              <w:rPr>
                <w:rStyle w:val="Hyperlink"/>
                <w:rFonts w:cs="Arial"/>
                <w:sz w:val="22"/>
                <w:szCs w:val="22"/>
              </w:rPr>
              <w:t>http://www.ClinicalTrials.gov</w:t>
            </w:r>
          </w:hyperlink>
          <w:r w:rsidR="006D6491" w:rsidRPr="005B7F2E">
            <w:rPr>
              <w:rFonts w:ascii="Arial" w:hAnsi="Arial" w:cs="Arial"/>
              <w:sz w:val="22"/>
              <w:szCs w:val="22"/>
            </w:rPr>
            <w:t xml:space="preserve"> </w:t>
          </w:r>
          <w:r w:rsidR="00CE714F" w:rsidRPr="005B7F2E">
            <w:rPr>
              <w:rFonts w:ascii="Arial" w:hAnsi="Arial" w:cs="Arial"/>
              <w:sz w:val="22"/>
              <w:szCs w:val="22"/>
            </w:rPr>
            <w:t>as required by U.S. Law</w:t>
          </w:r>
          <w:r w:rsidR="006D6491" w:rsidRPr="005B7F2E">
            <w:rPr>
              <w:rFonts w:ascii="Arial" w:hAnsi="Arial" w:cs="Arial"/>
              <w:sz w:val="22"/>
              <w:szCs w:val="22"/>
            </w:rPr>
            <w:t xml:space="preserve">. </w:t>
          </w:r>
          <w:r w:rsidR="00CE714F" w:rsidRPr="005B7F2E">
            <w:rPr>
              <w:rFonts w:ascii="Arial" w:hAnsi="Arial" w:cs="Arial"/>
              <w:sz w:val="22"/>
              <w:szCs w:val="22"/>
            </w:rPr>
            <w:t xml:space="preserve">This </w:t>
          </w:r>
          <w:r w:rsidR="00B54718" w:rsidRPr="005B7F2E">
            <w:rPr>
              <w:rFonts w:ascii="Arial" w:hAnsi="Arial" w:cs="Arial"/>
              <w:sz w:val="22"/>
              <w:szCs w:val="22"/>
            </w:rPr>
            <w:t>W</w:t>
          </w:r>
          <w:r w:rsidR="00CE714F" w:rsidRPr="005B7F2E">
            <w:rPr>
              <w:rFonts w:ascii="Arial" w:hAnsi="Arial" w:cs="Arial"/>
              <w:sz w:val="22"/>
              <w:szCs w:val="22"/>
            </w:rPr>
            <w:t>eb</w:t>
          </w:r>
          <w:r w:rsidR="00B54718" w:rsidRPr="005B7F2E">
            <w:rPr>
              <w:rFonts w:ascii="Arial" w:hAnsi="Arial" w:cs="Arial"/>
              <w:sz w:val="22"/>
              <w:szCs w:val="22"/>
            </w:rPr>
            <w:t xml:space="preserve"> </w:t>
          </w:r>
          <w:r w:rsidR="00CE714F" w:rsidRPr="005B7F2E">
            <w:rPr>
              <w:rFonts w:ascii="Arial" w:hAnsi="Arial" w:cs="Arial"/>
              <w:sz w:val="22"/>
              <w:szCs w:val="22"/>
            </w:rPr>
            <w:t xml:space="preserve">site will not include information that can identify you. At most, the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 xml:space="preserve">site will include a summary of the results. You </w:t>
          </w:r>
          <w:r w:rsidRPr="005B7F2E">
            <w:rPr>
              <w:rFonts w:ascii="Arial" w:hAnsi="Arial" w:cs="Arial"/>
              <w:sz w:val="22"/>
              <w:szCs w:val="22"/>
            </w:rPr>
            <w:t>can</w:t>
          </w:r>
          <w:r w:rsidR="00CE714F" w:rsidRPr="005B7F2E">
            <w:rPr>
              <w:rFonts w:ascii="Arial" w:hAnsi="Arial" w:cs="Arial"/>
              <w:sz w:val="22"/>
              <w:szCs w:val="22"/>
            </w:rPr>
            <w:t xml:space="preserve"> search this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site at any time.</w:t>
          </w:r>
        </w:p>
      </w:sdtContent>
    </w:sdt>
    <w:p w14:paraId="027A77E6" w14:textId="77777777" w:rsidR="00543829" w:rsidRPr="005B7F2E" w:rsidRDefault="00543829" w:rsidP="00A440F5">
      <w:pPr>
        <w:pStyle w:val="BodyText"/>
        <w:keepNext/>
        <w:keepLines/>
        <w:spacing w:before="0"/>
        <w:ind w:left="0"/>
        <w:rPr>
          <w:rFonts w:ascii="Arial" w:hAnsi="Arial" w:cs="Arial"/>
          <w:sz w:val="22"/>
          <w:szCs w:val="22"/>
        </w:rPr>
      </w:pPr>
    </w:p>
    <w:p w14:paraId="2F565998" w14:textId="77777777" w:rsidR="006D6491" w:rsidRPr="005B7F2E" w:rsidRDefault="00BF2EFA" w:rsidP="00D12034">
      <w:pPr>
        <w:pStyle w:val="BodyText"/>
        <w:keepLines/>
        <w:spacing w:before="0"/>
        <w:ind w:left="0"/>
        <w:rPr>
          <w:rFonts w:ascii="Arial" w:hAnsi="Arial" w:cs="Arial"/>
          <w:sz w:val="22"/>
          <w:szCs w:val="22"/>
        </w:rPr>
      </w:pPr>
      <w:sdt>
        <w:sdtPr>
          <w:rPr>
            <w:rFonts w:ascii="Arial" w:hAnsi="Arial" w:cs="Arial"/>
            <w:sz w:val="22"/>
            <w:szCs w:val="22"/>
          </w:rPr>
          <w:id w:val="-1632620780"/>
          <w:lock w:val="contentLocked"/>
          <w:placeholder>
            <w:docPart w:val="923072C19970487194DA1E953EB009CC"/>
          </w:placeholder>
          <w15:color w:val="FFFFFF"/>
        </w:sdtPr>
        <w:sdtEndPr/>
        <w:sdtContent>
          <w:r w:rsidR="00543829" w:rsidRPr="005B7F2E">
            <w:rPr>
              <w:rFonts w:ascii="Arial" w:hAnsi="Arial" w:cs="Arial"/>
              <w:sz w:val="22"/>
              <w:szCs w:val="22"/>
            </w:rPr>
            <w:t xml:space="preserve">You can look up this </w:t>
          </w:r>
          <w:r w:rsidR="00F32FDC">
            <w:rPr>
              <w:rFonts w:ascii="Arial" w:hAnsi="Arial" w:cs="Arial"/>
              <w:sz w:val="22"/>
              <w:szCs w:val="22"/>
            </w:rPr>
            <w:t>project</w:t>
          </w:r>
          <w:r w:rsidR="00543829" w:rsidRPr="005B7F2E">
            <w:rPr>
              <w:rFonts w:ascii="Arial" w:hAnsi="Arial" w:cs="Arial"/>
              <w:sz w:val="22"/>
              <w:szCs w:val="22"/>
            </w:rPr>
            <w:t xml:space="preserve"> by referring to the ClinicalTrial</w:t>
          </w:r>
          <w:r w:rsidR="007F6A11" w:rsidRPr="005B7F2E">
            <w:rPr>
              <w:rFonts w:ascii="Arial" w:hAnsi="Arial" w:cs="Arial"/>
              <w:sz w:val="22"/>
              <w:szCs w:val="22"/>
            </w:rPr>
            <w:t>s</w:t>
          </w:r>
          <w:r w:rsidR="00543829" w:rsidRPr="005B7F2E">
            <w:rPr>
              <w:rFonts w:ascii="Arial" w:hAnsi="Arial" w:cs="Arial"/>
              <w:sz w:val="22"/>
              <w:szCs w:val="22"/>
            </w:rPr>
            <w:t>.gov number</w:t>
          </w:r>
        </w:sdtContent>
      </w:sdt>
      <w:r w:rsidR="00543829" w:rsidRPr="005B7F2E">
        <w:rPr>
          <w:rFonts w:ascii="Arial" w:hAnsi="Arial" w:cs="Arial"/>
          <w:sz w:val="22"/>
          <w:szCs w:val="22"/>
        </w:rPr>
        <w:t xml:space="preserve"> </w:t>
      </w:r>
      <w:r w:rsidR="00543829" w:rsidRPr="005B7F2E">
        <w:rPr>
          <w:rFonts w:ascii="Arial" w:hAnsi="Arial" w:cs="Arial"/>
          <w:color w:val="0000FF"/>
          <w:sz w:val="22"/>
          <w:szCs w:val="22"/>
        </w:rPr>
        <w:t>(</w:t>
      </w:r>
      <w:proofErr w:type="gramStart"/>
      <w:r w:rsidR="00543829" w:rsidRPr="005B7F2E">
        <w:rPr>
          <w:rFonts w:ascii="Arial" w:hAnsi="Arial" w:cs="Arial"/>
          <w:color w:val="0000FF"/>
          <w:sz w:val="22"/>
          <w:szCs w:val="22"/>
        </w:rPr>
        <w:t>insert</w:t>
      </w:r>
      <w:proofErr w:type="gramEnd"/>
      <w:r w:rsidR="00543829" w:rsidRPr="005B7F2E">
        <w:rPr>
          <w:rFonts w:ascii="Arial" w:hAnsi="Arial" w:cs="Arial"/>
          <w:color w:val="0000FF"/>
          <w:sz w:val="22"/>
          <w:szCs w:val="22"/>
        </w:rPr>
        <w:t xml:space="preserve"> trial number)</w:t>
      </w:r>
      <w:r w:rsidR="00543829" w:rsidRPr="005B7F2E">
        <w:rPr>
          <w:rFonts w:ascii="Arial" w:hAnsi="Arial" w:cs="Arial"/>
          <w:sz w:val="22"/>
          <w:szCs w:val="22"/>
        </w:rPr>
        <w:t xml:space="preserve"> </w:t>
      </w:r>
      <w:sdt>
        <w:sdtPr>
          <w:rPr>
            <w:rFonts w:ascii="Arial" w:hAnsi="Arial" w:cs="Arial"/>
            <w:sz w:val="22"/>
            <w:szCs w:val="22"/>
          </w:rPr>
          <w:id w:val="1444501929"/>
          <w:lock w:val="contentLocked"/>
          <w:placeholder>
            <w:docPart w:val="923072C19970487194DA1E953EB009CC"/>
          </w:placeholder>
          <w15:color w:val="FFFFFF"/>
        </w:sdtPr>
        <w:sdtEndPr/>
        <w:sdtContent>
          <w:r w:rsidR="00543829" w:rsidRPr="005B7F2E">
            <w:rPr>
              <w:rFonts w:ascii="Arial" w:hAnsi="Arial" w:cs="Arial"/>
              <w:sz w:val="22"/>
              <w:szCs w:val="22"/>
            </w:rPr>
            <w:t xml:space="preserve">or </w:t>
          </w:r>
          <w:r w:rsidR="00751E58" w:rsidRPr="005B7F2E">
            <w:rPr>
              <w:rFonts w:ascii="Arial" w:hAnsi="Arial" w:cs="Arial"/>
              <w:sz w:val="22"/>
              <w:szCs w:val="22"/>
            </w:rPr>
            <w:t xml:space="preserve">by </w:t>
          </w:r>
          <w:r w:rsidR="00543829" w:rsidRPr="005B7F2E">
            <w:rPr>
              <w:rFonts w:ascii="Arial" w:hAnsi="Arial" w:cs="Arial"/>
              <w:sz w:val="22"/>
              <w:szCs w:val="22"/>
            </w:rPr>
            <w:t>ask</w:t>
          </w:r>
          <w:r w:rsidR="00751E58" w:rsidRPr="005B7F2E">
            <w:rPr>
              <w:rFonts w:ascii="Arial" w:hAnsi="Arial" w:cs="Arial"/>
              <w:sz w:val="22"/>
              <w:szCs w:val="22"/>
            </w:rPr>
            <w:t>ing</w:t>
          </w:r>
          <w:r w:rsidR="00543829" w:rsidRPr="005B7F2E">
            <w:rPr>
              <w:rFonts w:ascii="Arial" w:hAnsi="Arial" w:cs="Arial"/>
              <w:sz w:val="22"/>
              <w:szCs w:val="22"/>
            </w:rPr>
            <w:t xml:space="preserve"> the </w:t>
          </w:r>
          <w:r w:rsidR="00F32FDC">
            <w:rPr>
              <w:rFonts w:ascii="Arial" w:hAnsi="Arial" w:cs="Arial"/>
              <w:sz w:val="22"/>
              <w:szCs w:val="22"/>
            </w:rPr>
            <w:t>research</w:t>
          </w:r>
          <w:r w:rsidR="00543829" w:rsidRPr="005B7F2E">
            <w:rPr>
              <w:rFonts w:ascii="Arial" w:hAnsi="Arial" w:cs="Arial"/>
              <w:sz w:val="22"/>
              <w:szCs w:val="22"/>
            </w:rPr>
            <w:t xml:space="preserve"> team for a printed copy.</w:t>
          </w:r>
        </w:sdtContent>
      </w:sdt>
      <w:r w:rsidR="006D6491" w:rsidRPr="005B7F2E">
        <w:rPr>
          <w:rFonts w:ascii="Arial" w:hAnsi="Arial" w:cs="Arial"/>
          <w:sz w:val="22"/>
          <w:szCs w:val="22"/>
        </w:rPr>
        <w:t xml:space="preserve">   </w:t>
      </w:r>
    </w:p>
    <w:p w14:paraId="42D11A43" w14:textId="77777777" w:rsidR="00BD1CE8" w:rsidRPr="005B7F2E" w:rsidRDefault="00BD1CE8" w:rsidP="00BD1CE8">
      <w:pPr>
        <w:pStyle w:val="BodyText"/>
        <w:keepLines/>
        <w:spacing w:before="0"/>
        <w:ind w:left="0"/>
        <w:rPr>
          <w:rFonts w:ascii="Arial" w:hAnsi="Arial" w:cs="Arial"/>
          <w:sz w:val="22"/>
          <w:szCs w:val="22"/>
        </w:rPr>
      </w:pPr>
    </w:p>
    <w:p w14:paraId="6AE95F05" w14:textId="77777777" w:rsidR="00BD1CE8" w:rsidRPr="005B7F2E" w:rsidRDefault="00BD1CE8" w:rsidP="00BD1CE8">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15EF2520" w14:textId="77777777" w:rsidR="00BD1CE8" w:rsidRPr="00917AFA" w:rsidRDefault="00BD1CE8" w:rsidP="00BD1CE8">
      <w:pPr>
        <w:pStyle w:val="BodyText"/>
        <w:spacing w:before="0"/>
        <w:ind w:left="0"/>
        <w:rPr>
          <w:rFonts w:ascii="Arial" w:hAnsi="Arial" w:cs="Arial"/>
          <w:color w:val="0000FF"/>
          <w:sz w:val="22"/>
          <w:szCs w:val="22"/>
        </w:rPr>
      </w:pPr>
      <w:r w:rsidRPr="00917AFA">
        <w:rPr>
          <w:rFonts w:ascii="Arial" w:hAnsi="Arial" w:cs="Arial"/>
          <w:color w:val="0000FF"/>
          <w:sz w:val="22"/>
          <w:szCs w:val="22"/>
        </w:rPr>
        <w:t>The project may also be registered on national registries, and a summary of results may be posted on publicly available databases (such as [insert website(s)]), if required by local laws or regulations.</w:t>
      </w:r>
    </w:p>
    <w:p w14:paraId="1EB7E80D" w14:textId="056371CC" w:rsidR="00B924F3" w:rsidRDefault="00B924F3" w:rsidP="00CE54B8">
      <w:pPr>
        <w:pStyle w:val="BodyText"/>
        <w:spacing w:before="0"/>
        <w:ind w:left="0"/>
        <w:rPr>
          <w:rFonts w:ascii="Arial" w:hAnsi="Arial" w:cs="Arial"/>
          <w:sz w:val="22"/>
          <w:szCs w:val="22"/>
        </w:rPr>
      </w:pPr>
    </w:p>
    <w:p w14:paraId="53115CA0" w14:textId="77777777" w:rsidR="00BD1CE8" w:rsidRPr="005B7F2E" w:rsidRDefault="00BD1CE8" w:rsidP="00CE54B8">
      <w:pPr>
        <w:pStyle w:val="BodyText"/>
        <w:spacing w:before="0"/>
        <w:ind w:left="0"/>
        <w:rPr>
          <w:rFonts w:ascii="Arial" w:hAnsi="Arial" w:cs="Arial"/>
          <w:sz w:val="22"/>
          <w:szCs w:val="22"/>
        </w:rPr>
      </w:pPr>
    </w:p>
    <w:p w14:paraId="104DFE50" w14:textId="77777777" w:rsidR="001F184A" w:rsidRPr="005B7F2E" w:rsidRDefault="001F184A" w:rsidP="005C6AE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lastRenderedPageBreak/>
        <w:t>CONSENT TO P</w:t>
      </w:r>
      <w:r w:rsidR="00F32FDC">
        <w:rPr>
          <w:rFonts w:ascii="Arial" w:hAnsi="Arial" w:cs="Arial"/>
          <w:b/>
          <w:bCs/>
          <w:sz w:val="22"/>
          <w:szCs w:val="22"/>
          <w:u w:val="single"/>
        </w:rPr>
        <w:t>ARTICIPATE</w:t>
      </w:r>
    </w:p>
    <w:p w14:paraId="1B21F066" w14:textId="77777777" w:rsidR="00C332B9" w:rsidRPr="005B7F2E" w:rsidRDefault="00C332B9" w:rsidP="005C6AE5">
      <w:pPr>
        <w:pStyle w:val="BodyText"/>
        <w:keepNext/>
        <w:keepLines/>
        <w:spacing w:before="0"/>
        <w:ind w:left="0"/>
        <w:rPr>
          <w:rFonts w:ascii="Arial" w:hAnsi="Arial" w:cs="Arial"/>
          <w:b/>
          <w:sz w:val="22"/>
          <w:szCs w:val="22"/>
          <w:u w:val="single"/>
        </w:rPr>
      </w:pPr>
    </w:p>
    <w:p w14:paraId="0010286A" w14:textId="77777777" w:rsidR="00FD4655" w:rsidRPr="005B7F2E" w:rsidRDefault="00FD4655" w:rsidP="00FD465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06EB1632"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consent document, </w:t>
      </w:r>
      <w:r w:rsidRPr="005B7F2E">
        <w:rPr>
          <w:rFonts w:ascii="Arial" w:hAnsi="Arial" w:cs="Arial"/>
          <w:color w:val="0000FF"/>
          <w:sz w:val="22"/>
          <w:szCs w:val="22"/>
        </w:rPr>
        <w:t>including Attachment</w:t>
      </w:r>
      <w:r w:rsidRPr="005B7F2E">
        <w:rPr>
          <w:rFonts w:ascii="Arial" w:hAnsi="Arial" w:cs="Arial"/>
          <w:sz w:val="22"/>
          <w:szCs w:val="22"/>
        </w:rPr>
        <w:t xml:space="preserve"> </w:t>
      </w:r>
      <w:r w:rsidRPr="005B7F2E">
        <w:rPr>
          <w:rFonts w:ascii="Arial" w:hAnsi="Arial" w:cs="Arial"/>
          <w:color w:val="0000FF"/>
          <w:sz w:val="22"/>
          <w:szCs w:val="22"/>
        </w:rPr>
        <w:t>1</w:t>
      </w:r>
      <w:r w:rsidRPr="005B7F2E">
        <w:rPr>
          <w:rFonts w:ascii="Arial" w:hAnsi="Arial" w:cs="Arial"/>
          <w:sz w:val="22"/>
          <w:szCs w:val="22"/>
        </w:rPr>
        <w:t>.</w:t>
      </w:r>
      <w:r>
        <w:rPr>
          <w:rFonts w:ascii="Arial" w:hAnsi="Arial" w:cs="Arial"/>
          <w:sz w:val="22"/>
          <w:szCs w:val="22"/>
        </w:rPr>
        <w:t xml:space="preserve"> </w:t>
      </w:r>
      <w:r>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03BF2BAD"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57FB2CC2"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Pr>
          <w:rFonts w:ascii="Arial" w:hAnsi="Arial" w:cs="Arial"/>
          <w:sz w:val="22"/>
          <w:szCs w:val="22"/>
        </w:rPr>
        <w:t>project</w:t>
      </w:r>
      <w:r w:rsidRPr="005B7F2E">
        <w:rPr>
          <w:rFonts w:ascii="Arial" w:hAnsi="Arial" w:cs="Arial"/>
          <w:sz w:val="22"/>
          <w:szCs w:val="22"/>
        </w:rPr>
        <w:t>.</w:t>
      </w:r>
    </w:p>
    <w:p w14:paraId="59F0FCDD"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Pr>
          <w:rFonts w:ascii="Arial" w:hAnsi="Arial" w:cs="Arial"/>
          <w:sz w:val="22"/>
          <w:szCs w:val="22"/>
        </w:rPr>
        <w:t>project</w:t>
      </w:r>
      <w:r w:rsidRPr="005B7F2E">
        <w:rPr>
          <w:rFonts w:ascii="Arial" w:hAnsi="Arial" w:cs="Arial"/>
          <w:sz w:val="22"/>
          <w:szCs w:val="22"/>
        </w:rPr>
        <w:t>. I agree to follow the procedures as directed. I have been told that I can stop at any time.</w:t>
      </w:r>
    </w:p>
    <w:p w14:paraId="0D21919D" w14:textId="77777777" w:rsidR="00FD4655" w:rsidRPr="005B7F2E" w:rsidRDefault="00FD4655" w:rsidP="00FD4655">
      <w:pPr>
        <w:keepNext/>
        <w:keepLines/>
        <w:rPr>
          <w:rFonts w:ascii="Arial" w:hAnsi="Arial" w:cs="Arial"/>
          <w:b/>
          <w:bCs/>
          <w:sz w:val="22"/>
          <w:szCs w:val="22"/>
        </w:rPr>
      </w:pPr>
    </w:p>
    <w:p w14:paraId="5BDBFA04" w14:textId="77777777" w:rsidR="00FD4655" w:rsidRPr="005B7F2E" w:rsidRDefault="00FD4655" w:rsidP="00FD465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21135E52" w14:textId="77777777" w:rsidR="00FD4655" w:rsidRPr="005B7F2E" w:rsidRDefault="00FD4655" w:rsidP="00FD4655">
      <w:pPr>
        <w:pStyle w:val="BodyText"/>
        <w:keepNext/>
        <w:keepLines/>
        <w:spacing w:before="0"/>
        <w:ind w:left="0"/>
        <w:rPr>
          <w:rFonts w:ascii="Arial" w:hAnsi="Arial" w:cs="Arial"/>
          <w:sz w:val="22"/>
          <w:szCs w:val="22"/>
          <w:u w:val="single"/>
        </w:rPr>
      </w:pPr>
    </w:p>
    <w:p w14:paraId="7F1634B8" w14:textId="77777777" w:rsidR="00FD4655" w:rsidRPr="005B7F2E" w:rsidRDefault="00FD4655" w:rsidP="00FD465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11F17B3F" w14:textId="77777777" w:rsidR="00FD4655" w:rsidRPr="005B7F2E" w:rsidRDefault="00FD4655" w:rsidP="00FD465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 xml:space="preserve">Generally, the subject's signature is sufficient. Thus, the following signature lines are </w:t>
      </w:r>
      <w:r w:rsidRPr="005B7F2E">
        <w:rPr>
          <w:rFonts w:ascii="Arial" w:hAnsi="Arial" w:cs="Arial"/>
          <w:b/>
          <w:i/>
          <w:iCs/>
          <w:color w:val="0000FF"/>
          <w:sz w:val="22"/>
          <w:szCs w:val="22"/>
        </w:rPr>
        <w:t xml:space="preserve">optional </w:t>
      </w:r>
      <w:r w:rsidRPr="005B7F2E">
        <w:rPr>
          <w:rFonts w:ascii="Arial" w:hAnsi="Arial" w:cs="Arial"/>
          <w:i/>
          <w:iCs/>
          <w:color w:val="0000FF"/>
          <w:sz w:val="22"/>
          <w:szCs w:val="22"/>
        </w:rPr>
        <w:t xml:space="preserve">to </w:t>
      </w:r>
      <w:proofErr w:type="gramStart"/>
      <w:r w:rsidRPr="005B7F2E">
        <w:rPr>
          <w:rFonts w:ascii="Arial" w:hAnsi="Arial" w:cs="Arial"/>
          <w:i/>
          <w:iCs/>
          <w:color w:val="0000FF"/>
          <w:sz w:val="22"/>
          <w:szCs w:val="22"/>
        </w:rPr>
        <w:t>include:</w:t>
      </w:r>
      <w:proofErr w:type="gramEnd"/>
      <w:r w:rsidRPr="005B7F2E">
        <w:rPr>
          <w:rFonts w:ascii="Arial" w:hAnsi="Arial" w:cs="Arial"/>
          <w:i/>
          <w:iCs/>
          <w:color w:val="0000FF"/>
          <w:sz w:val="22"/>
          <w:szCs w:val="22"/>
        </w:rPr>
        <w:t xml:space="preserve"> Legally Authorized Representative, Witness, Principal Investigator or designated representative. These should only be included when the Investigator chooses to include them, or when required by the Sponsor.</w:t>
      </w:r>
    </w:p>
    <w:p w14:paraId="7811D1DC" w14:textId="77777777" w:rsidR="00FD4655" w:rsidRPr="005B7F2E" w:rsidRDefault="00FD4655" w:rsidP="00FD4655">
      <w:pPr>
        <w:pStyle w:val="BodyText"/>
        <w:keepNext/>
        <w:keepLines/>
        <w:spacing w:before="0"/>
        <w:ind w:left="0"/>
        <w:rPr>
          <w:rFonts w:ascii="Arial" w:hAnsi="Arial" w:cs="Arial"/>
          <w:sz w:val="22"/>
          <w:szCs w:val="22"/>
          <w:u w:val="single"/>
        </w:rPr>
      </w:pPr>
    </w:p>
    <w:p w14:paraId="0F9774A4" w14:textId="77777777" w:rsidR="00676C03" w:rsidRDefault="00676C03" w:rsidP="00676C03">
      <w:pPr>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p w14:paraId="40625EB1" w14:textId="77777777" w:rsidR="00676C03" w:rsidRDefault="00676C03" w:rsidP="00676C03">
      <w:pPr>
        <w:rPr>
          <w:rFonts w:ascii="Myriad Pro" w:hAnsi="Myriad Pro" w:cs="Myriad Pro"/>
          <w:b/>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4"/>
        <w:gridCol w:w="1881"/>
      </w:tblGrid>
      <w:tr w:rsidR="00676C03" w:rsidRPr="00CF7631" w14:paraId="1E33B0E9" w14:textId="77777777" w:rsidTr="005C41AF">
        <w:trPr>
          <w:trHeight w:val="259"/>
        </w:trPr>
        <w:tc>
          <w:tcPr>
            <w:tcW w:w="9576" w:type="dxa"/>
            <w:gridSpan w:val="3"/>
            <w:tcBorders>
              <w:left w:val="single" w:sz="12" w:space="0" w:color="auto"/>
              <w:bottom w:val="single" w:sz="12" w:space="0" w:color="auto"/>
              <w:right w:val="single" w:sz="12" w:space="0" w:color="auto"/>
            </w:tcBorders>
            <w:shd w:val="clear" w:color="auto" w:fill="auto"/>
          </w:tcPr>
          <w:p w14:paraId="18D77F19" w14:textId="77777777" w:rsidR="00676C03" w:rsidRPr="00CF7631" w:rsidRDefault="00676C03" w:rsidP="005C41AF">
            <w:pPr>
              <w:rPr>
                <w:rFonts w:ascii="Arial" w:hAnsi="Arial" w:cs="Arial"/>
                <w:sz w:val="22"/>
                <w:szCs w:val="22"/>
              </w:rPr>
            </w:pPr>
            <w:r w:rsidRPr="00CF7631">
              <w:rPr>
                <w:rFonts w:ascii="Arial" w:hAnsi="Arial" w:cs="Arial"/>
                <w:b/>
                <w:sz w:val="22"/>
                <w:szCs w:val="22"/>
              </w:rPr>
              <w:t>Consent of Adult Subject (18 years or older)</w:t>
            </w:r>
          </w:p>
        </w:tc>
      </w:tr>
      <w:tr w:rsidR="00676C03" w:rsidRPr="00CF7631" w14:paraId="5E510320" w14:textId="77777777" w:rsidTr="005C41AF">
        <w:trPr>
          <w:trHeight w:val="864"/>
        </w:trPr>
        <w:tc>
          <w:tcPr>
            <w:tcW w:w="3888" w:type="dxa"/>
            <w:tcBorders>
              <w:top w:val="single" w:sz="12" w:space="0" w:color="auto"/>
              <w:left w:val="single" w:sz="12" w:space="0" w:color="auto"/>
              <w:bottom w:val="single" w:sz="4" w:space="0" w:color="auto"/>
              <w:right w:val="single" w:sz="12" w:space="0" w:color="auto"/>
            </w:tcBorders>
          </w:tcPr>
          <w:p w14:paraId="4016916B" w14:textId="77777777" w:rsidR="00676C03" w:rsidRPr="00CF7631" w:rsidRDefault="00676C03" w:rsidP="005C41AF">
            <w:pPr>
              <w:jc w:val="center"/>
              <w:rPr>
                <w:rFonts w:ascii="Arial" w:hAnsi="Arial" w:cs="Arial"/>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3CD5873E" w14:textId="77777777" w:rsidR="00676C03" w:rsidRPr="00CF7631" w:rsidRDefault="00676C03" w:rsidP="005C41AF">
            <w:pPr>
              <w:rPr>
                <w:rFonts w:ascii="Arial" w:hAnsi="Arial" w:cs="Arial"/>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6B23967" w14:textId="77777777" w:rsidR="00676C03" w:rsidRPr="00CF7631" w:rsidRDefault="00676C03" w:rsidP="005C41AF">
            <w:pPr>
              <w:rPr>
                <w:rFonts w:ascii="Arial" w:hAnsi="Arial" w:cs="Arial"/>
                <w:sz w:val="22"/>
                <w:szCs w:val="22"/>
              </w:rPr>
            </w:pPr>
          </w:p>
        </w:tc>
      </w:tr>
      <w:tr w:rsidR="00676C03" w:rsidRPr="00CF7631" w14:paraId="7ED71F90" w14:textId="77777777" w:rsidTr="005C41AF">
        <w:trPr>
          <w:trHeight w:val="259"/>
        </w:trPr>
        <w:tc>
          <w:tcPr>
            <w:tcW w:w="3888" w:type="dxa"/>
            <w:tcBorders>
              <w:left w:val="single" w:sz="12" w:space="0" w:color="auto"/>
              <w:bottom w:val="single" w:sz="12" w:space="0" w:color="auto"/>
              <w:right w:val="single" w:sz="12" w:space="0" w:color="auto"/>
            </w:tcBorders>
            <w:shd w:val="clear" w:color="auto" w:fill="D9D9D9"/>
          </w:tcPr>
          <w:p w14:paraId="64F1D33E" w14:textId="77777777" w:rsidR="00676C03" w:rsidRPr="00CF7631" w:rsidRDefault="00676C03" w:rsidP="005C41AF">
            <w:pPr>
              <w:rPr>
                <w:rFonts w:ascii="Arial" w:hAnsi="Arial" w:cs="Arial"/>
                <w:sz w:val="22"/>
                <w:szCs w:val="22"/>
              </w:rPr>
            </w:pPr>
            <w:r w:rsidRPr="00CF7631">
              <w:rPr>
                <w:rFonts w:ascii="Arial" w:hAnsi="Arial" w:cs="Arial"/>
                <w:b/>
                <w:bCs/>
                <w:sz w:val="22"/>
                <w:szCs w:val="22"/>
              </w:rPr>
              <w:t xml:space="preserve">Subject's Name </w:t>
            </w:r>
            <w:r w:rsidRPr="00CF7631">
              <w:rPr>
                <w:rFonts w:ascii="Arial" w:hAnsi="Arial" w:cs="Arial"/>
                <w:i/>
                <w:iCs/>
                <w:sz w:val="22"/>
                <w:szCs w:val="22"/>
              </w:rPr>
              <w:t>please print</w:t>
            </w:r>
            <w:r w:rsidRPr="00CF7631">
              <w:rPr>
                <w:rFonts w:ascii="Arial" w:hAnsi="Arial" w:cs="Arial"/>
                <w:sz w:val="22"/>
                <w:szCs w:val="22"/>
              </w:rPr>
              <w:t xml:space="preserve"> </w:t>
            </w:r>
          </w:p>
        </w:tc>
        <w:tc>
          <w:tcPr>
            <w:tcW w:w="3780" w:type="dxa"/>
            <w:tcBorders>
              <w:left w:val="single" w:sz="12" w:space="0" w:color="auto"/>
              <w:bottom w:val="single" w:sz="12" w:space="0" w:color="auto"/>
              <w:right w:val="single" w:sz="12" w:space="0" w:color="auto"/>
            </w:tcBorders>
            <w:shd w:val="clear" w:color="auto" w:fill="D9D9D9"/>
          </w:tcPr>
          <w:p w14:paraId="2C41CB97" w14:textId="77777777" w:rsidR="00676C03" w:rsidRPr="00CF7631" w:rsidRDefault="00676C03" w:rsidP="005C41AF">
            <w:pPr>
              <w:rPr>
                <w:rFonts w:ascii="Arial" w:hAnsi="Arial" w:cs="Arial"/>
                <w:sz w:val="22"/>
                <w:szCs w:val="22"/>
              </w:rPr>
            </w:pPr>
            <w:r w:rsidRPr="00CF7631">
              <w:rPr>
                <w:rFonts w:ascii="Arial" w:hAnsi="Arial" w:cs="Arial"/>
                <w:b/>
                <w:bCs/>
                <w:sz w:val="22"/>
                <w:szCs w:val="22"/>
              </w:rPr>
              <w:t>Subject's Signature</w:t>
            </w:r>
          </w:p>
        </w:tc>
        <w:tc>
          <w:tcPr>
            <w:tcW w:w="1908" w:type="dxa"/>
            <w:tcBorders>
              <w:left w:val="single" w:sz="12" w:space="0" w:color="auto"/>
              <w:bottom w:val="single" w:sz="12" w:space="0" w:color="auto"/>
              <w:right w:val="single" w:sz="12" w:space="0" w:color="auto"/>
            </w:tcBorders>
            <w:shd w:val="clear" w:color="auto" w:fill="D9D9D9"/>
          </w:tcPr>
          <w:p w14:paraId="732C2011" w14:textId="77777777" w:rsidR="00676C03" w:rsidRPr="00CF7631" w:rsidRDefault="00676C03" w:rsidP="005C41AF">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1DE2CD07" w14:textId="5F624E99" w:rsidR="00676C03" w:rsidRDefault="00676C03" w:rsidP="001C3FCF">
      <w:pPr>
        <w:pStyle w:val="BodyText"/>
        <w:tabs>
          <w:tab w:val="left" w:leader="underscore" w:pos="9180"/>
        </w:tabs>
        <w:spacing w:after="160"/>
        <w:ind w:left="0"/>
        <w:outlineLvl w:val="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8"/>
        <w:gridCol w:w="1873"/>
      </w:tblGrid>
      <w:tr w:rsidR="001C3FCF" w:rsidRPr="00CF7631" w14:paraId="719C628F"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755C5100" w14:textId="77777777" w:rsidR="001C3FCF" w:rsidRPr="00CF7631" w:rsidRDefault="001C3FCF" w:rsidP="006E55C1">
            <w:pPr>
              <w:rPr>
                <w:rFonts w:ascii="Arial" w:hAnsi="Arial" w:cs="Arial"/>
                <w:sz w:val="22"/>
                <w:szCs w:val="22"/>
              </w:rPr>
            </w:pPr>
            <w:r w:rsidRPr="00CF7631">
              <w:rPr>
                <w:rFonts w:ascii="Arial" w:hAnsi="Arial" w:cs="Arial"/>
                <w:b/>
                <w:sz w:val="22"/>
                <w:szCs w:val="22"/>
              </w:rPr>
              <w:t>Assent of Minor Subject (17 years old or younger)</w:t>
            </w:r>
          </w:p>
        </w:tc>
      </w:tr>
      <w:tr w:rsidR="001C3FCF" w:rsidRPr="00CF7631" w14:paraId="35D4A5D9" w14:textId="77777777" w:rsidTr="006E55C1">
        <w:trPr>
          <w:trHeight w:val="864"/>
        </w:trPr>
        <w:tc>
          <w:tcPr>
            <w:tcW w:w="3779" w:type="dxa"/>
            <w:tcBorders>
              <w:top w:val="single" w:sz="12" w:space="0" w:color="auto"/>
              <w:left w:val="single" w:sz="12" w:space="0" w:color="auto"/>
              <w:bottom w:val="single" w:sz="4" w:space="0" w:color="auto"/>
              <w:right w:val="single" w:sz="12" w:space="0" w:color="auto"/>
            </w:tcBorders>
          </w:tcPr>
          <w:p w14:paraId="177E0801" w14:textId="77777777" w:rsidR="001C3FCF" w:rsidRPr="00CF7631" w:rsidRDefault="001C3FCF" w:rsidP="006E55C1">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5905D22C" w14:textId="77777777" w:rsidR="001C3FCF" w:rsidRPr="00CF7631" w:rsidRDefault="001C3FCF" w:rsidP="006E55C1">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4F5CCA95" w14:textId="77777777" w:rsidR="001C3FCF" w:rsidRPr="00CF7631" w:rsidRDefault="001C3FCF" w:rsidP="006E55C1">
            <w:pPr>
              <w:rPr>
                <w:rFonts w:ascii="Arial" w:hAnsi="Arial" w:cs="Arial"/>
                <w:sz w:val="22"/>
                <w:szCs w:val="22"/>
              </w:rPr>
            </w:pPr>
          </w:p>
        </w:tc>
      </w:tr>
      <w:tr w:rsidR="001C3FCF" w:rsidRPr="00CF7631" w14:paraId="634047E9" w14:textId="77777777" w:rsidTr="006E55C1">
        <w:trPr>
          <w:trHeight w:val="259"/>
        </w:trPr>
        <w:tc>
          <w:tcPr>
            <w:tcW w:w="3779" w:type="dxa"/>
            <w:tcBorders>
              <w:left w:val="single" w:sz="12" w:space="0" w:color="auto"/>
              <w:bottom w:val="single" w:sz="12" w:space="0" w:color="auto"/>
              <w:right w:val="single" w:sz="12" w:space="0" w:color="auto"/>
            </w:tcBorders>
            <w:shd w:val="clear" w:color="auto" w:fill="D9D9D9"/>
          </w:tcPr>
          <w:p w14:paraId="39EB4901" w14:textId="77777777" w:rsidR="001C3FCF" w:rsidRPr="00CF7631" w:rsidRDefault="001C3FCF" w:rsidP="006E55C1">
            <w:pPr>
              <w:rPr>
                <w:rFonts w:ascii="Arial" w:hAnsi="Arial" w:cs="Arial"/>
                <w:sz w:val="22"/>
                <w:szCs w:val="22"/>
              </w:rPr>
            </w:pPr>
            <w:r w:rsidRPr="00CF7631">
              <w:rPr>
                <w:rFonts w:ascii="Arial" w:hAnsi="Arial" w:cs="Arial"/>
                <w:b/>
                <w:bCs/>
                <w:sz w:val="22"/>
                <w:szCs w:val="22"/>
              </w:rPr>
              <w:t xml:space="preserve">Name of Minor Subject </w:t>
            </w:r>
            <w:r w:rsidRPr="00CF7631">
              <w:rPr>
                <w:rFonts w:ascii="Arial" w:hAnsi="Arial" w:cs="Arial"/>
                <w:i/>
                <w:iCs/>
                <w:sz w:val="22"/>
                <w:szCs w:val="22"/>
              </w:rPr>
              <w:t>please print</w:t>
            </w:r>
            <w:r w:rsidRPr="00CF7631">
              <w:rPr>
                <w:rFonts w:ascii="Arial" w:hAnsi="Arial" w:cs="Arial"/>
                <w:sz w:val="22"/>
                <w:szCs w:val="22"/>
              </w:rPr>
              <w:t xml:space="preserve"> </w:t>
            </w:r>
          </w:p>
        </w:tc>
        <w:tc>
          <w:tcPr>
            <w:tcW w:w="3678" w:type="dxa"/>
            <w:tcBorders>
              <w:left w:val="single" w:sz="12" w:space="0" w:color="auto"/>
              <w:bottom w:val="single" w:sz="12" w:space="0" w:color="auto"/>
              <w:right w:val="single" w:sz="12" w:space="0" w:color="auto"/>
            </w:tcBorders>
            <w:shd w:val="clear" w:color="auto" w:fill="D9D9D9"/>
          </w:tcPr>
          <w:p w14:paraId="125C76AB" w14:textId="77777777" w:rsidR="001C3FCF" w:rsidRPr="00CF7631" w:rsidRDefault="001C3FCF" w:rsidP="006E55C1">
            <w:pPr>
              <w:rPr>
                <w:rFonts w:ascii="Arial" w:hAnsi="Arial" w:cs="Arial"/>
                <w:sz w:val="22"/>
                <w:szCs w:val="22"/>
              </w:rPr>
            </w:pPr>
            <w:r w:rsidRPr="00CF7631">
              <w:rPr>
                <w:rFonts w:ascii="Arial" w:hAnsi="Arial" w:cs="Arial"/>
                <w:b/>
                <w:bCs/>
                <w:sz w:val="22"/>
                <w:szCs w:val="22"/>
              </w:rPr>
              <w:t>Signature of Minor Subject</w:t>
            </w:r>
          </w:p>
        </w:tc>
        <w:tc>
          <w:tcPr>
            <w:tcW w:w="1873" w:type="dxa"/>
            <w:tcBorders>
              <w:left w:val="single" w:sz="12" w:space="0" w:color="auto"/>
              <w:bottom w:val="single" w:sz="12" w:space="0" w:color="auto"/>
              <w:right w:val="single" w:sz="12" w:space="0" w:color="auto"/>
            </w:tcBorders>
            <w:shd w:val="clear" w:color="auto" w:fill="D9D9D9"/>
          </w:tcPr>
          <w:p w14:paraId="004146A8" w14:textId="77777777" w:rsidR="001C3FCF" w:rsidRPr="00CF7631" w:rsidRDefault="001C3FCF" w:rsidP="006E55C1">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1C3FCF" w:rsidRPr="00CF7631" w14:paraId="6DFD4285"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D9D9D9"/>
          </w:tcPr>
          <w:p w14:paraId="3413AE48" w14:textId="77777777" w:rsidR="001C3FCF" w:rsidRDefault="001C3FCF" w:rsidP="006E55C1">
            <w:pPr>
              <w:rPr>
                <w:rFonts w:ascii="Arial" w:hAnsi="Arial" w:cs="Arial"/>
                <w:b/>
                <w:bCs/>
                <w:sz w:val="22"/>
                <w:szCs w:val="22"/>
              </w:rPr>
            </w:pPr>
            <w:r>
              <w:rPr>
                <w:rFonts w:ascii="Arial" w:hAnsi="Arial" w:cs="Arial"/>
                <w:b/>
                <w:bCs/>
                <w:sz w:val="22"/>
                <w:szCs w:val="22"/>
              </w:rPr>
              <w:t>If child’s assent is not obtained above, please indicate reason below (check one):</w:t>
            </w:r>
          </w:p>
          <w:p w14:paraId="7211D2F3" w14:textId="77777777" w:rsidR="001C3FCF" w:rsidRDefault="00BF2EFA" w:rsidP="006E55C1">
            <w:pPr>
              <w:tabs>
                <w:tab w:val="left" w:pos="540"/>
                <w:tab w:val="left" w:pos="630"/>
                <w:tab w:val="left" w:pos="2880"/>
                <w:tab w:val="left" w:pos="7560"/>
                <w:tab w:val="left" w:pos="7920"/>
                <w:tab w:val="left" w:pos="8280"/>
              </w:tabs>
              <w:ind w:left="446"/>
            </w:pPr>
            <w:sdt>
              <w:sdtPr>
                <w:rPr>
                  <w:rFonts w:ascii="Arial" w:hAnsi="Arial" w:cs="Arial"/>
                  <w:position w:val="-2"/>
                  <w:sz w:val="22"/>
                  <w:szCs w:val="22"/>
                </w:rPr>
                <w:id w:val="1602450349"/>
                <w14:checkbox>
                  <w14:checked w14:val="0"/>
                  <w14:checkedState w14:val="2612" w14:font="MS Gothic"/>
                  <w14:uncheckedState w14:val="2610" w14:font="MS Gothic"/>
                </w14:checkbox>
              </w:sdtPr>
              <w:sdtEndPr/>
              <w:sdtContent>
                <w:r w:rsidR="001C3FCF">
                  <w:rPr>
                    <w:rFonts w:ascii="MS Gothic" w:eastAsia="MS Gothic" w:hAnsi="MS Gothic" w:cs="Arial" w:hint="eastAsia"/>
                    <w:position w:val="-2"/>
                    <w:sz w:val="22"/>
                    <w:szCs w:val="22"/>
                  </w:rPr>
                  <w:t>☐</w:t>
                </w:r>
              </w:sdtContent>
            </w:sdt>
            <w:r w:rsidR="001C3FCF" w:rsidRPr="008C3743">
              <w:rPr>
                <w:rFonts w:ascii="Arial" w:hAnsi="Arial" w:cs="Arial"/>
                <w:position w:val="-2"/>
                <w:sz w:val="22"/>
                <w:szCs w:val="22"/>
              </w:rPr>
              <w:t xml:space="preserve">Assent is documented on a </w:t>
            </w:r>
            <w:r w:rsidR="001C3FCF" w:rsidRPr="008C3743">
              <w:rPr>
                <w:rFonts w:ascii="Arial" w:hAnsi="Arial" w:cs="Arial"/>
                <w:position w:val="-2"/>
                <w:sz w:val="22"/>
                <w:szCs w:val="22"/>
                <w:u w:val="single"/>
              </w:rPr>
              <w:t>separate</w:t>
            </w:r>
            <w:r w:rsidR="001C3FCF" w:rsidRPr="008C3743">
              <w:rPr>
                <w:rFonts w:ascii="Arial" w:hAnsi="Arial" w:cs="Arial"/>
                <w:position w:val="-2"/>
                <w:sz w:val="22"/>
                <w:szCs w:val="22"/>
              </w:rPr>
              <w:t xml:space="preserve"> IRB-approved assent form</w:t>
            </w:r>
            <w:r w:rsidR="001C3FCF" w:rsidRPr="0053292B">
              <w:t xml:space="preserve"> </w:t>
            </w:r>
          </w:p>
          <w:p w14:paraId="30D6A977" w14:textId="77777777" w:rsidR="001C3FCF" w:rsidRPr="00171098" w:rsidRDefault="00BF2EFA" w:rsidP="006E55C1">
            <w:pPr>
              <w:tabs>
                <w:tab w:val="left" w:pos="540"/>
                <w:tab w:val="left" w:pos="630"/>
                <w:tab w:val="left" w:pos="2880"/>
                <w:tab w:val="left" w:pos="7560"/>
                <w:tab w:val="left" w:pos="7920"/>
                <w:tab w:val="left" w:pos="8280"/>
              </w:tabs>
              <w:ind w:left="446"/>
              <w:rPr>
                <w:rFonts w:ascii="Arial" w:hAnsi="Arial" w:cs="Arial"/>
                <w:sz w:val="22"/>
                <w:szCs w:val="22"/>
              </w:rPr>
            </w:pPr>
            <w:sdt>
              <w:sdtPr>
                <w:id w:val="1237748248"/>
                <w14:checkbox>
                  <w14:checked w14:val="0"/>
                  <w14:checkedState w14:val="2612" w14:font="MS Gothic"/>
                  <w14:uncheckedState w14:val="2610" w14:font="MS Gothic"/>
                </w14:checkbox>
              </w:sdtPr>
              <w:sdtEndPr/>
              <w:sdtContent>
                <w:r w:rsidR="001C3FCF" w:rsidRPr="00171098">
                  <w:rPr>
                    <w:rFonts w:ascii="MS Gothic" w:eastAsia="MS Gothic" w:hAnsi="MS Gothic"/>
                  </w:rPr>
                  <w:t>☐</w:t>
                </w:r>
              </w:sdtContent>
            </w:sdt>
            <w:r w:rsidR="001C3FCF" w:rsidRPr="00171098">
              <w:t xml:space="preserve"> </w:t>
            </w:r>
            <w:r w:rsidR="001C3FCF" w:rsidRPr="00171098">
              <w:rPr>
                <w:rFonts w:ascii="Arial" w:hAnsi="Arial" w:cs="Arial"/>
                <w:sz w:val="22"/>
                <w:szCs w:val="22"/>
              </w:rPr>
              <w:t>Child is under the</w:t>
            </w:r>
            <w:r w:rsidR="001C3FCF">
              <w:rPr>
                <w:rFonts w:ascii="Arial" w:hAnsi="Arial" w:cs="Arial"/>
                <w:sz w:val="22"/>
                <w:szCs w:val="22"/>
              </w:rPr>
              <w:t xml:space="preserve"> IRB-approved age range for assent</w:t>
            </w:r>
          </w:p>
          <w:p w14:paraId="3630175E" w14:textId="77777777" w:rsidR="001C3FCF" w:rsidRPr="00804EDE" w:rsidRDefault="00BF2EFA" w:rsidP="006E55C1">
            <w:pPr>
              <w:tabs>
                <w:tab w:val="left" w:pos="540"/>
                <w:tab w:val="left" w:pos="630"/>
                <w:tab w:val="left" w:pos="2880"/>
                <w:tab w:val="left" w:pos="7560"/>
                <w:tab w:val="left" w:pos="7920"/>
                <w:tab w:val="left" w:pos="8280"/>
              </w:tabs>
              <w:ind w:left="446"/>
              <w:rPr>
                <w:rFonts w:ascii="Arial" w:hAnsi="Arial" w:cs="Arial"/>
                <w:sz w:val="22"/>
                <w:szCs w:val="22"/>
              </w:rPr>
            </w:pPr>
            <w:sdt>
              <w:sdtPr>
                <w:rPr>
                  <w:rFonts w:ascii="Arial" w:hAnsi="Arial" w:cs="Arial"/>
                  <w:position w:val="-2"/>
                  <w:sz w:val="22"/>
                  <w:szCs w:val="22"/>
                </w:rPr>
                <w:id w:val="1434407447"/>
                <w14:checkbox>
                  <w14:checked w14:val="0"/>
                  <w14:checkedState w14:val="2612" w14:font="MS Gothic"/>
                  <w14:uncheckedState w14:val="2610" w14:font="MS Gothic"/>
                </w14:checkbox>
              </w:sdtPr>
              <w:sdtEndPr/>
              <w:sdtContent>
                <w:r w:rsidR="001C3FCF">
                  <w:rPr>
                    <w:rFonts w:ascii="MS Gothic" w:eastAsia="MS Gothic" w:hAnsi="MS Gothic" w:cs="Arial" w:hint="eastAsia"/>
                    <w:position w:val="-2"/>
                    <w:sz w:val="22"/>
                    <w:szCs w:val="22"/>
                  </w:rPr>
                  <w:t>☐</w:t>
                </w:r>
              </w:sdtContent>
            </w:sdt>
            <w:r w:rsidR="001C3FCF" w:rsidRPr="008C3743">
              <w:rPr>
                <w:rFonts w:ascii="Arial" w:hAnsi="Arial" w:cs="Arial"/>
                <w:position w:val="-2"/>
                <w:sz w:val="22"/>
                <w:szCs w:val="22"/>
              </w:rPr>
              <w:t xml:space="preserve">The IRB granted a waiver of assent, </w:t>
            </w:r>
            <w:r w:rsidR="001C3FCF" w:rsidRPr="008C3743">
              <w:rPr>
                <w:rFonts w:ascii="Arial" w:hAnsi="Arial" w:cs="Arial"/>
                <w:sz w:val="22"/>
                <w:szCs w:val="22"/>
              </w:rPr>
              <w:t>please specify:</w:t>
            </w:r>
            <w:r w:rsidR="001C3FCF">
              <w:rPr>
                <w:rFonts w:ascii="Arial" w:hAnsi="Arial" w:cs="Arial"/>
                <w:sz w:val="22"/>
                <w:szCs w:val="22"/>
              </w:rPr>
              <w:t>___________________________</w:t>
            </w:r>
          </w:p>
        </w:tc>
      </w:tr>
      <w:tr w:rsidR="001C3FCF" w:rsidRPr="00CF7631" w14:paraId="68BF78F2" w14:textId="77777777" w:rsidTr="006E55C1">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27EDCC33" w14:textId="77777777" w:rsidR="001C3FCF" w:rsidRPr="00CF7631" w:rsidRDefault="001C3FCF" w:rsidP="006E55C1">
            <w:pPr>
              <w:rPr>
                <w:rFonts w:ascii="Arial" w:hAnsi="Arial" w:cs="Arial"/>
                <w:sz w:val="22"/>
                <w:szCs w:val="22"/>
              </w:rPr>
            </w:pPr>
            <w:r w:rsidRPr="00CF7631">
              <w:rPr>
                <w:rFonts w:ascii="Arial" w:hAnsi="Arial" w:cs="Arial"/>
                <w:b/>
                <w:sz w:val="22"/>
                <w:szCs w:val="22"/>
              </w:rPr>
              <w:lastRenderedPageBreak/>
              <w:t xml:space="preserve">Consent of Parent(s)/Guardian(s) of Minor Subject </w:t>
            </w:r>
          </w:p>
        </w:tc>
      </w:tr>
      <w:tr w:rsidR="001C3FCF" w:rsidRPr="00CF7631" w14:paraId="7A65F104" w14:textId="77777777" w:rsidTr="006E55C1">
        <w:trPr>
          <w:trHeight w:val="864"/>
        </w:trPr>
        <w:tc>
          <w:tcPr>
            <w:tcW w:w="3779" w:type="dxa"/>
            <w:tcBorders>
              <w:top w:val="single" w:sz="12" w:space="0" w:color="auto"/>
              <w:left w:val="single" w:sz="12" w:space="0" w:color="auto"/>
              <w:bottom w:val="single" w:sz="4" w:space="0" w:color="auto"/>
              <w:right w:val="single" w:sz="12" w:space="0" w:color="auto"/>
            </w:tcBorders>
          </w:tcPr>
          <w:p w14:paraId="148FD381" w14:textId="77777777" w:rsidR="001C3FCF" w:rsidRPr="00CF7631" w:rsidRDefault="001C3FCF" w:rsidP="006E55C1">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6CB1AB71" w14:textId="77777777" w:rsidR="001C3FCF" w:rsidRPr="00CF7631" w:rsidRDefault="001C3FCF" w:rsidP="006E55C1">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770AF500" w14:textId="77777777" w:rsidR="001C3FCF" w:rsidRPr="00CF7631" w:rsidRDefault="001C3FCF" w:rsidP="006E55C1">
            <w:pPr>
              <w:rPr>
                <w:rFonts w:ascii="Arial" w:hAnsi="Arial" w:cs="Arial"/>
                <w:sz w:val="22"/>
                <w:szCs w:val="22"/>
              </w:rPr>
            </w:pPr>
          </w:p>
        </w:tc>
      </w:tr>
      <w:tr w:rsidR="001C3FCF" w:rsidRPr="00CF7631" w14:paraId="1274388B" w14:textId="77777777" w:rsidTr="006E55C1">
        <w:trPr>
          <w:trHeight w:val="259"/>
        </w:trPr>
        <w:tc>
          <w:tcPr>
            <w:tcW w:w="3779" w:type="dxa"/>
            <w:tcBorders>
              <w:left w:val="single" w:sz="12" w:space="0" w:color="auto"/>
              <w:bottom w:val="single" w:sz="4" w:space="0" w:color="auto"/>
              <w:right w:val="single" w:sz="12" w:space="0" w:color="auto"/>
            </w:tcBorders>
            <w:shd w:val="clear" w:color="auto" w:fill="D9D9D9"/>
          </w:tcPr>
          <w:p w14:paraId="33DC1593" w14:textId="77777777" w:rsidR="001C3FCF" w:rsidRPr="00CF7631" w:rsidRDefault="001C3FCF" w:rsidP="006E55C1">
            <w:pPr>
              <w:rPr>
                <w:rFonts w:ascii="Arial" w:hAnsi="Arial" w:cs="Arial"/>
                <w:sz w:val="22"/>
                <w:szCs w:val="22"/>
              </w:rPr>
            </w:pPr>
            <w:r w:rsidRPr="00CF7631">
              <w:rPr>
                <w:rFonts w:ascii="Arial" w:hAnsi="Arial" w:cs="Arial"/>
                <w:b/>
                <w:bCs/>
                <w:sz w:val="22"/>
                <w:szCs w:val="22"/>
              </w:rPr>
              <w:t xml:space="preserve">Name of Parent/Guardian </w:t>
            </w:r>
            <w:r w:rsidRPr="00CF7631">
              <w:rPr>
                <w:rFonts w:ascii="Arial" w:hAnsi="Arial" w:cs="Arial"/>
                <w:i/>
                <w:iCs/>
                <w:sz w:val="22"/>
                <w:szCs w:val="22"/>
              </w:rPr>
              <w:t>please print</w:t>
            </w:r>
            <w:r w:rsidRPr="00CF7631">
              <w:rPr>
                <w:rFonts w:ascii="Arial" w:hAnsi="Arial" w:cs="Arial"/>
                <w:sz w:val="22"/>
                <w:szCs w:val="22"/>
              </w:rPr>
              <w:t xml:space="preserve"> </w:t>
            </w:r>
          </w:p>
        </w:tc>
        <w:tc>
          <w:tcPr>
            <w:tcW w:w="3678" w:type="dxa"/>
            <w:tcBorders>
              <w:left w:val="single" w:sz="12" w:space="0" w:color="auto"/>
              <w:bottom w:val="single" w:sz="4" w:space="0" w:color="auto"/>
              <w:right w:val="single" w:sz="12" w:space="0" w:color="auto"/>
            </w:tcBorders>
            <w:shd w:val="clear" w:color="auto" w:fill="D9D9D9"/>
          </w:tcPr>
          <w:p w14:paraId="1D346A44" w14:textId="77777777" w:rsidR="001C3FCF" w:rsidRPr="00CF7631" w:rsidRDefault="001C3FCF" w:rsidP="006E55C1">
            <w:pPr>
              <w:rPr>
                <w:rFonts w:ascii="Arial" w:hAnsi="Arial" w:cs="Arial"/>
                <w:sz w:val="22"/>
                <w:szCs w:val="22"/>
              </w:rPr>
            </w:pPr>
            <w:r w:rsidRPr="00CF7631">
              <w:rPr>
                <w:rFonts w:ascii="Arial" w:hAnsi="Arial" w:cs="Arial"/>
                <w:b/>
                <w:bCs/>
                <w:sz w:val="22"/>
                <w:szCs w:val="22"/>
              </w:rPr>
              <w:t>Signature of Parent/Guardian</w:t>
            </w:r>
          </w:p>
        </w:tc>
        <w:tc>
          <w:tcPr>
            <w:tcW w:w="1873" w:type="dxa"/>
            <w:tcBorders>
              <w:left w:val="single" w:sz="12" w:space="0" w:color="auto"/>
              <w:bottom w:val="single" w:sz="4" w:space="0" w:color="auto"/>
              <w:right w:val="single" w:sz="12" w:space="0" w:color="auto"/>
            </w:tcBorders>
            <w:shd w:val="clear" w:color="auto" w:fill="D9D9D9"/>
          </w:tcPr>
          <w:p w14:paraId="7EDD7F93" w14:textId="77777777" w:rsidR="001C3FCF" w:rsidRPr="00CF7631" w:rsidRDefault="001C3FCF" w:rsidP="006E55C1">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bl>
    <w:p w14:paraId="0CD625DC" w14:textId="77777777" w:rsidR="00676C03" w:rsidRDefault="00676C03" w:rsidP="00676C03">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676C03" w:rsidRPr="005B7F2E" w14:paraId="3D07C762" w14:textId="77777777" w:rsidTr="005C41AF">
        <w:trPr>
          <w:trHeight w:val="864"/>
        </w:trPr>
        <w:tc>
          <w:tcPr>
            <w:tcW w:w="3779" w:type="dxa"/>
          </w:tcPr>
          <w:p w14:paraId="0E77217F" w14:textId="77777777" w:rsidR="00676C03" w:rsidRPr="005B7F2E" w:rsidRDefault="00676C03" w:rsidP="005C41AF">
            <w:pPr>
              <w:rPr>
                <w:rFonts w:ascii="Arial" w:hAnsi="Arial" w:cs="Arial"/>
                <w:color w:val="0000FF"/>
                <w:sz w:val="22"/>
                <w:szCs w:val="22"/>
              </w:rPr>
            </w:pPr>
          </w:p>
        </w:tc>
        <w:tc>
          <w:tcPr>
            <w:tcW w:w="3676" w:type="dxa"/>
          </w:tcPr>
          <w:p w14:paraId="0B4CBDF0" w14:textId="77777777" w:rsidR="00676C03" w:rsidRPr="005B7F2E" w:rsidRDefault="00676C03" w:rsidP="005C41AF">
            <w:pPr>
              <w:rPr>
                <w:rFonts w:ascii="Arial" w:hAnsi="Arial" w:cs="Arial"/>
                <w:color w:val="0000FF"/>
                <w:sz w:val="22"/>
                <w:szCs w:val="22"/>
              </w:rPr>
            </w:pPr>
          </w:p>
        </w:tc>
        <w:tc>
          <w:tcPr>
            <w:tcW w:w="1810" w:type="dxa"/>
          </w:tcPr>
          <w:p w14:paraId="1A1F4787" w14:textId="77777777" w:rsidR="00676C03" w:rsidRPr="005B7F2E" w:rsidRDefault="00676C03" w:rsidP="005C41AF">
            <w:pPr>
              <w:rPr>
                <w:rFonts w:ascii="Arial" w:hAnsi="Arial" w:cs="Arial"/>
                <w:color w:val="0000FF"/>
                <w:sz w:val="22"/>
                <w:szCs w:val="22"/>
              </w:rPr>
            </w:pPr>
          </w:p>
        </w:tc>
      </w:tr>
      <w:tr w:rsidR="00676C03" w:rsidRPr="005B7F2E" w14:paraId="44A8AA49" w14:textId="77777777" w:rsidTr="005C41AF">
        <w:trPr>
          <w:trHeight w:val="350"/>
        </w:trPr>
        <w:tc>
          <w:tcPr>
            <w:tcW w:w="3779" w:type="dxa"/>
            <w:shd w:val="clear" w:color="auto" w:fill="D9D9D9" w:themeFill="background1" w:themeFillShade="D9"/>
          </w:tcPr>
          <w:p w14:paraId="6E78BD0F"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 xml:space="preserve">Name of </w:t>
            </w:r>
            <w:r>
              <w:rPr>
                <w:rFonts w:ascii="Arial" w:hAnsi="Arial" w:cs="Arial"/>
                <w:b/>
                <w:bCs/>
                <w:color w:val="0000FF"/>
                <w:sz w:val="22"/>
                <w:szCs w:val="22"/>
              </w:rPr>
              <w:t>Second Parent/Guardian</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28F9ED13"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 xml:space="preserve">Signature of </w:t>
            </w:r>
            <w:r>
              <w:rPr>
                <w:rFonts w:ascii="Arial" w:hAnsi="Arial" w:cs="Arial"/>
                <w:b/>
                <w:bCs/>
                <w:color w:val="0000FF"/>
                <w:sz w:val="22"/>
                <w:szCs w:val="22"/>
              </w:rPr>
              <w:t>Second Parent/Guardian</w:t>
            </w:r>
            <w:r w:rsidRPr="005B7F2E">
              <w:rPr>
                <w:rFonts w:ascii="Arial" w:hAnsi="Arial" w:cs="Arial"/>
                <w:color w:val="0000FF"/>
                <w:sz w:val="22"/>
                <w:szCs w:val="22"/>
              </w:rPr>
              <w:br/>
            </w:r>
          </w:p>
        </w:tc>
        <w:tc>
          <w:tcPr>
            <w:tcW w:w="1810" w:type="dxa"/>
            <w:shd w:val="clear" w:color="auto" w:fill="D9D9D9" w:themeFill="background1" w:themeFillShade="D9"/>
          </w:tcPr>
          <w:p w14:paraId="1708B8DD" w14:textId="77777777" w:rsidR="00676C03" w:rsidRPr="005B7F2E" w:rsidRDefault="00676C03" w:rsidP="005C41AF">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676C03" w14:paraId="37AF58A6" w14:textId="77777777" w:rsidTr="005C41AF">
        <w:trPr>
          <w:trHeight w:val="1250"/>
        </w:trPr>
        <w:tc>
          <w:tcPr>
            <w:tcW w:w="9265" w:type="dxa"/>
            <w:gridSpan w:val="3"/>
          </w:tcPr>
          <w:p w14:paraId="15998E9C" w14:textId="77777777" w:rsidR="00676C03" w:rsidRPr="00945EB5" w:rsidRDefault="00676C03" w:rsidP="005C41AF">
            <w:pPr>
              <w:keepNext/>
              <w:keepLines/>
              <w:contextualSpacing/>
              <w:rPr>
                <w:rFonts w:ascii="Arial" w:hAnsi="Arial" w:cs="Arial"/>
                <w:b/>
                <w:sz w:val="22"/>
                <w:szCs w:val="22"/>
              </w:rPr>
            </w:pPr>
            <w:r w:rsidRPr="00945EB5">
              <w:rPr>
                <w:rFonts w:ascii="Arial" w:hAnsi="Arial" w:cs="Arial"/>
                <w:b/>
                <w:sz w:val="22"/>
                <w:szCs w:val="22"/>
              </w:rPr>
              <w:t>If the signature of the second parent/guardian cannot be obtained, please indicate the reason:</w:t>
            </w:r>
          </w:p>
          <w:p w14:paraId="3F00B337" w14:textId="77777777" w:rsidR="00676C03" w:rsidRPr="00945EB5" w:rsidRDefault="00676C03" w:rsidP="005C41AF">
            <w:pPr>
              <w:keepNext/>
              <w:keepLines/>
              <w:contextualSpacing/>
              <w:rPr>
                <w:rFonts w:ascii="Arial" w:hAnsi="Arial" w:cs="Arial"/>
                <w:b/>
                <w:sz w:val="22"/>
                <w:szCs w:val="22"/>
              </w:rPr>
            </w:pPr>
          </w:p>
          <w:p w14:paraId="18E815D5" w14:textId="77777777" w:rsidR="00676C03" w:rsidRPr="00945EB5" w:rsidRDefault="00676C03" w:rsidP="005C41AF">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BF2EFA">
              <w:rPr>
                <w:rFonts w:ascii="Arial" w:hAnsi="Arial" w:cs="Arial"/>
                <w:sz w:val="22"/>
                <w:szCs w:val="22"/>
              </w:rPr>
            </w:r>
            <w:r w:rsidR="00BF2EFA">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deceased</w:t>
            </w:r>
          </w:p>
          <w:p w14:paraId="1A9A3F7C" w14:textId="77777777" w:rsidR="00676C03" w:rsidRPr="00945EB5" w:rsidRDefault="00676C03" w:rsidP="005C41AF">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BF2EFA">
              <w:rPr>
                <w:rFonts w:ascii="Arial" w:hAnsi="Arial" w:cs="Arial"/>
                <w:sz w:val="22"/>
                <w:szCs w:val="22"/>
              </w:rPr>
            </w:r>
            <w:r w:rsidR="00BF2EFA">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w:t>
            </w:r>
            <w:r>
              <w:rPr>
                <w:rFonts w:ascii="Arial" w:hAnsi="Arial" w:cs="Arial"/>
                <w:sz w:val="22"/>
                <w:szCs w:val="22"/>
              </w:rPr>
              <w:t>not reasonably available</w:t>
            </w:r>
          </w:p>
          <w:p w14:paraId="2A8226E1" w14:textId="77777777" w:rsidR="00676C03" w:rsidRDefault="00676C03" w:rsidP="005C41AF">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BF2EFA">
              <w:rPr>
                <w:rFonts w:ascii="Arial" w:hAnsi="Arial" w:cs="Arial"/>
                <w:sz w:val="22"/>
                <w:szCs w:val="22"/>
              </w:rPr>
            </w:r>
            <w:r w:rsidR="00BF2EFA">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incompetent</w:t>
            </w:r>
          </w:p>
          <w:p w14:paraId="5E1A4D5E" w14:textId="77777777" w:rsidR="00676C03" w:rsidRDefault="00676C03" w:rsidP="005C41AF">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BF2EFA">
              <w:rPr>
                <w:rFonts w:ascii="Arial" w:hAnsi="Arial" w:cs="Arial"/>
                <w:sz w:val="22"/>
                <w:szCs w:val="22"/>
              </w:rPr>
            </w:r>
            <w:r w:rsidR="00BF2EFA">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Only one parent/guardian has legal responsibility for the care and custody of the minor</w:t>
            </w:r>
          </w:p>
          <w:p w14:paraId="321701DD" w14:textId="77777777" w:rsidR="00676C03" w:rsidRDefault="00676C03" w:rsidP="005C41AF">
            <w:pPr>
              <w:keepNext/>
              <w:keepLines/>
              <w:spacing w:line="360" w:lineRule="auto"/>
              <w:contextualSpacing/>
              <w:rPr>
                <w:rFonts w:ascii="Arial" w:hAnsi="Arial" w:cs="Arial"/>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BF2EFA">
              <w:rPr>
                <w:rFonts w:ascii="Arial" w:hAnsi="Arial" w:cs="Arial"/>
                <w:sz w:val="22"/>
                <w:szCs w:val="22"/>
              </w:rPr>
            </w:r>
            <w:r w:rsidR="00BF2EFA">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Other ___________________________</w:t>
            </w:r>
          </w:p>
        </w:tc>
      </w:tr>
    </w:tbl>
    <w:p w14:paraId="5CE89838" w14:textId="77777777" w:rsidR="00676C03" w:rsidRDefault="00676C03" w:rsidP="00676C03">
      <w:pPr>
        <w:pStyle w:val="BodyText"/>
        <w:tabs>
          <w:tab w:val="left" w:pos="7920"/>
        </w:tabs>
        <w:spacing w:before="0"/>
        <w:ind w:left="0"/>
        <w:rPr>
          <w:rFonts w:ascii="Arial" w:hAnsi="Arial" w:cs="Arial"/>
          <w:b/>
          <w:i/>
          <w:color w:val="0000FF"/>
          <w:sz w:val="22"/>
          <w:szCs w:val="22"/>
        </w:rPr>
      </w:pPr>
    </w:p>
    <w:p w14:paraId="622473DC" w14:textId="77777777" w:rsidR="00676C03" w:rsidRDefault="00676C03" w:rsidP="00676C03">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676C03" w:rsidRPr="005B7F2E" w14:paraId="638B9FA1" w14:textId="77777777" w:rsidTr="005C41AF">
        <w:trPr>
          <w:trHeight w:val="864"/>
        </w:trPr>
        <w:tc>
          <w:tcPr>
            <w:tcW w:w="3790" w:type="dxa"/>
            <w:tcBorders>
              <w:bottom w:val="single" w:sz="4" w:space="0" w:color="auto"/>
            </w:tcBorders>
          </w:tcPr>
          <w:p w14:paraId="2B7D9EC2" w14:textId="77777777" w:rsidR="00676C03" w:rsidRPr="005B7F2E" w:rsidRDefault="00676C03" w:rsidP="005C41AF">
            <w:pPr>
              <w:rPr>
                <w:rFonts w:ascii="Arial" w:hAnsi="Arial" w:cs="Arial"/>
                <w:color w:val="0000FF"/>
                <w:sz w:val="22"/>
                <w:szCs w:val="22"/>
              </w:rPr>
            </w:pPr>
          </w:p>
        </w:tc>
        <w:tc>
          <w:tcPr>
            <w:tcW w:w="3688" w:type="dxa"/>
            <w:tcBorders>
              <w:bottom w:val="single" w:sz="4" w:space="0" w:color="auto"/>
            </w:tcBorders>
          </w:tcPr>
          <w:p w14:paraId="0D40382B" w14:textId="77777777" w:rsidR="00676C03" w:rsidRPr="005B7F2E" w:rsidRDefault="00676C03" w:rsidP="005C41AF">
            <w:pPr>
              <w:rPr>
                <w:rFonts w:ascii="Arial" w:hAnsi="Arial" w:cs="Arial"/>
                <w:color w:val="0000FF"/>
                <w:sz w:val="22"/>
                <w:szCs w:val="22"/>
              </w:rPr>
            </w:pPr>
          </w:p>
        </w:tc>
        <w:tc>
          <w:tcPr>
            <w:tcW w:w="1787" w:type="dxa"/>
            <w:tcBorders>
              <w:bottom w:val="single" w:sz="4" w:space="0" w:color="auto"/>
            </w:tcBorders>
          </w:tcPr>
          <w:p w14:paraId="73B78C3B" w14:textId="77777777" w:rsidR="00676C03" w:rsidRPr="005B7F2E" w:rsidRDefault="00676C03" w:rsidP="005C41AF">
            <w:pPr>
              <w:rPr>
                <w:rFonts w:ascii="Arial" w:hAnsi="Arial" w:cs="Arial"/>
                <w:color w:val="0000FF"/>
                <w:sz w:val="22"/>
                <w:szCs w:val="22"/>
              </w:rPr>
            </w:pPr>
          </w:p>
        </w:tc>
      </w:tr>
      <w:tr w:rsidR="00676C03" w:rsidRPr="005B7F2E" w14:paraId="734C02AA" w14:textId="77777777" w:rsidTr="005C41AF">
        <w:trPr>
          <w:trHeight w:val="314"/>
        </w:trPr>
        <w:tc>
          <w:tcPr>
            <w:tcW w:w="3790" w:type="dxa"/>
            <w:shd w:val="clear" w:color="auto" w:fill="D9D9D9" w:themeFill="background1" w:themeFillShade="D9"/>
          </w:tcPr>
          <w:p w14:paraId="7E77C86A" w14:textId="77777777" w:rsidR="00676C03" w:rsidRPr="005B7F2E" w:rsidRDefault="00676C03" w:rsidP="005C41AF">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p>
          <w:p w14:paraId="54507E0C" w14:textId="77777777" w:rsidR="00676C03" w:rsidRPr="005B7F2E" w:rsidRDefault="00676C03" w:rsidP="005C41AF">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2F006FCC"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3ECDABFE"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Date</w:t>
            </w:r>
          </w:p>
        </w:tc>
      </w:tr>
      <w:tr w:rsidR="00676C03" w14:paraId="410C1FBB" w14:textId="77777777" w:rsidTr="005C41AF">
        <w:trPr>
          <w:trHeight w:val="864"/>
        </w:trPr>
        <w:tc>
          <w:tcPr>
            <w:tcW w:w="3790" w:type="dxa"/>
          </w:tcPr>
          <w:p w14:paraId="460F3A54" w14:textId="77777777" w:rsidR="00676C03" w:rsidRDefault="00676C03" w:rsidP="005C41AF">
            <w:pPr>
              <w:pStyle w:val="BodyText"/>
              <w:tabs>
                <w:tab w:val="left" w:pos="7920"/>
              </w:tabs>
              <w:spacing w:before="0"/>
              <w:ind w:left="0"/>
              <w:rPr>
                <w:rFonts w:ascii="Arial" w:hAnsi="Arial" w:cs="Arial"/>
                <w:b/>
                <w:i/>
                <w:color w:val="0000FF"/>
                <w:sz w:val="22"/>
                <w:szCs w:val="22"/>
              </w:rPr>
            </w:pPr>
          </w:p>
        </w:tc>
        <w:tc>
          <w:tcPr>
            <w:tcW w:w="5475" w:type="dxa"/>
            <w:gridSpan w:val="2"/>
          </w:tcPr>
          <w:p w14:paraId="513D8B0C" w14:textId="77777777" w:rsidR="00676C03" w:rsidRDefault="00676C03" w:rsidP="005C41AF">
            <w:pPr>
              <w:pStyle w:val="BodyText"/>
              <w:tabs>
                <w:tab w:val="left" w:pos="7920"/>
              </w:tabs>
              <w:spacing w:before="0"/>
              <w:ind w:left="0"/>
              <w:rPr>
                <w:rFonts w:ascii="Arial" w:hAnsi="Arial" w:cs="Arial"/>
                <w:b/>
                <w:i/>
                <w:color w:val="0000FF"/>
                <w:sz w:val="22"/>
                <w:szCs w:val="22"/>
              </w:rPr>
            </w:pPr>
          </w:p>
        </w:tc>
      </w:tr>
      <w:tr w:rsidR="00676C03" w14:paraId="34BFEECC" w14:textId="77777777" w:rsidTr="005C41AF">
        <w:trPr>
          <w:trHeight w:val="485"/>
        </w:trPr>
        <w:tc>
          <w:tcPr>
            <w:tcW w:w="3790" w:type="dxa"/>
            <w:shd w:val="clear" w:color="auto" w:fill="D9D9D9" w:themeFill="background1" w:themeFillShade="D9"/>
          </w:tcPr>
          <w:p w14:paraId="092A10A5" w14:textId="77777777" w:rsidR="00676C03" w:rsidRPr="00E97DE1" w:rsidRDefault="00676C03" w:rsidP="005C41AF">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2DCD36E6" w14:textId="77777777" w:rsidR="00676C03" w:rsidRDefault="00676C03" w:rsidP="005C41AF">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r w:rsidR="00F24A99" w14:paraId="3EBBE2FA" w14:textId="77777777" w:rsidTr="004A1582">
        <w:trPr>
          <w:trHeight w:val="485"/>
        </w:trPr>
        <w:tc>
          <w:tcPr>
            <w:tcW w:w="9265" w:type="dxa"/>
            <w:gridSpan w:val="3"/>
            <w:shd w:val="clear" w:color="auto" w:fill="auto"/>
          </w:tcPr>
          <w:p w14:paraId="6B79E7BB" w14:textId="1FA07F76" w:rsidR="00F24A99" w:rsidRDefault="00F24A99" w:rsidP="005C41AF">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w:t>
            </w:r>
            <w:r w:rsidRPr="00F24A99">
              <w:rPr>
                <w:rFonts w:ascii="Arial" w:hAnsi="Arial" w:cs="Arial"/>
                <w:b/>
                <w:i/>
                <w:color w:val="0000FF"/>
                <w:sz w:val="22"/>
                <w:szCs w:val="22"/>
              </w:rPr>
              <w:t>This signature line should be utilized for adult subjects who lack decisional ability and require a legally authorized representative to consent on their behalf. The signature line should not be used for parental permission</w:t>
            </w:r>
          </w:p>
        </w:tc>
      </w:tr>
    </w:tbl>
    <w:p w14:paraId="4238C866" w14:textId="77777777" w:rsidR="00676C03" w:rsidRDefault="00676C03" w:rsidP="00676C03">
      <w:pPr>
        <w:keepNext/>
        <w:keepLines/>
        <w:contextualSpacing/>
        <w:rPr>
          <w:rFonts w:ascii="Arial" w:hAnsi="Arial" w:cs="Arial"/>
          <w:color w:val="0000FF"/>
          <w:sz w:val="22"/>
          <w:szCs w:val="22"/>
        </w:rPr>
      </w:pPr>
    </w:p>
    <w:p w14:paraId="176CC50D" w14:textId="77777777" w:rsidR="00676C03" w:rsidRPr="00FA3A39" w:rsidRDefault="00676C03" w:rsidP="00676C03">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676C03" w:rsidRPr="005B7F2E" w14:paraId="47E677DF" w14:textId="77777777" w:rsidTr="005C41AF">
        <w:trPr>
          <w:trHeight w:val="864"/>
        </w:trPr>
        <w:tc>
          <w:tcPr>
            <w:tcW w:w="3779" w:type="dxa"/>
          </w:tcPr>
          <w:p w14:paraId="42D04EF3" w14:textId="77777777" w:rsidR="00676C03" w:rsidRPr="005B7F2E" w:rsidRDefault="00676C03" w:rsidP="005C41AF">
            <w:pPr>
              <w:rPr>
                <w:rFonts w:ascii="Arial" w:hAnsi="Arial" w:cs="Arial"/>
                <w:color w:val="0000FF"/>
                <w:sz w:val="22"/>
                <w:szCs w:val="22"/>
              </w:rPr>
            </w:pPr>
          </w:p>
        </w:tc>
        <w:tc>
          <w:tcPr>
            <w:tcW w:w="3676" w:type="dxa"/>
          </w:tcPr>
          <w:p w14:paraId="4C71A834" w14:textId="77777777" w:rsidR="00676C03" w:rsidRPr="005B7F2E" w:rsidRDefault="00676C03" w:rsidP="005C41AF">
            <w:pPr>
              <w:rPr>
                <w:rFonts w:ascii="Arial" w:hAnsi="Arial" w:cs="Arial"/>
                <w:color w:val="0000FF"/>
                <w:sz w:val="22"/>
                <w:szCs w:val="22"/>
              </w:rPr>
            </w:pPr>
          </w:p>
        </w:tc>
        <w:tc>
          <w:tcPr>
            <w:tcW w:w="1810" w:type="dxa"/>
          </w:tcPr>
          <w:p w14:paraId="3F4EAA42" w14:textId="77777777" w:rsidR="00676C03" w:rsidRPr="005B7F2E" w:rsidRDefault="00676C03" w:rsidP="005C41AF">
            <w:pPr>
              <w:rPr>
                <w:rFonts w:ascii="Arial" w:hAnsi="Arial" w:cs="Arial"/>
                <w:color w:val="0000FF"/>
                <w:sz w:val="22"/>
                <w:szCs w:val="22"/>
              </w:rPr>
            </w:pPr>
          </w:p>
        </w:tc>
      </w:tr>
      <w:tr w:rsidR="00676C03" w:rsidRPr="005B7F2E" w14:paraId="4CF97215" w14:textId="77777777" w:rsidTr="005C41AF">
        <w:trPr>
          <w:trHeight w:val="350"/>
        </w:trPr>
        <w:tc>
          <w:tcPr>
            <w:tcW w:w="3779" w:type="dxa"/>
            <w:shd w:val="clear" w:color="auto" w:fill="D9D9D9" w:themeFill="background1" w:themeFillShade="D9"/>
          </w:tcPr>
          <w:p w14:paraId="6F91944E"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lastRenderedPageBreak/>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3EF35C90"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1932CD44" w14:textId="77777777" w:rsidR="00676C03" w:rsidRPr="005B7F2E" w:rsidRDefault="00676C03" w:rsidP="005C41AF">
            <w:pPr>
              <w:rPr>
                <w:rFonts w:ascii="Arial" w:hAnsi="Arial" w:cs="Arial"/>
                <w:color w:val="0000FF"/>
                <w:sz w:val="22"/>
                <w:szCs w:val="22"/>
              </w:rPr>
            </w:pPr>
            <w:r w:rsidRPr="005B7F2E">
              <w:rPr>
                <w:rFonts w:ascii="Arial" w:hAnsi="Arial" w:cs="Arial"/>
                <w:b/>
                <w:bCs/>
                <w:color w:val="0000FF"/>
                <w:sz w:val="22"/>
                <w:szCs w:val="22"/>
              </w:rPr>
              <w:t>Date</w:t>
            </w:r>
          </w:p>
        </w:tc>
      </w:tr>
      <w:tr w:rsidR="00676C03" w14:paraId="0BB7ED93" w14:textId="77777777" w:rsidTr="005C41AF">
        <w:trPr>
          <w:trHeight w:val="1250"/>
        </w:trPr>
        <w:tc>
          <w:tcPr>
            <w:tcW w:w="3779" w:type="dxa"/>
          </w:tcPr>
          <w:p w14:paraId="189A7B4E" w14:textId="77777777" w:rsidR="00676C03" w:rsidRPr="001B432C" w:rsidRDefault="00676C03" w:rsidP="005C41AF">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7979137C" w14:textId="77777777" w:rsidR="00676C03" w:rsidRDefault="00676C03" w:rsidP="005C41A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BF2EFA">
              <w:rPr>
                <w:rFonts w:ascii="Arial" w:hAnsi="Arial" w:cs="Arial"/>
              </w:rPr>
            </w:r>
            <w:r w:rsidR="00BF2EFA">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34ED6612" w14:textId="77777777" w:rsidR="00676C03" w:rsidRDefault="00676C03" w:rsidP="005C41A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BF2EFA">
              <w:rPr>
                <w:rFonts w:ascii="Arial" w:hAnsi="Arial" w:cs="Arial"/>
              </w:rPr>
            </w:r>
            <w:r w:rsidR="00BF2EFA">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12719B48" w14:textId="77777777" w:rsidR="00676C03" w:rsidRDefault="00676C03" w:rsidP="005C41A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BF2EFA">
              <w:rPr>
                <w:rFonts w:ascii="Arial" w:hAnsi="Arial" w:cs="Arial"/>
              </w:rPr>
            </w:r>
            <w:r w:rsidR="00BF2EFA">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2B5ECB5C" w14:textId="77777777" w:rsidR="00676C03" w:rsidRDefault="00676C03" w:rsidP="005C41AF">
            <w:pPr>
              <w:keepNext/>
              <w:keepLines/>
              <w:spacing w:line="360" w:lineRule="auto"/>
              <w:contextualSpacing/>
              <w:rPr>
                <w:rFonts w:ascii="Arial" w:hAnsi="Arial" w:cs="Arial"/>
              </w:rPr>
            </w:pPr>
          </w:p>
          <w:p w14:paraId="6EAC56B8" w14:textId="77777777" w:rsidR="00676C03" w:rsidRDefault="00676C03" w:rsidP="005C41A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BF2EFA">
              <w:rPr>
                <w:rFonts w:ascii="Arial" w:hAnsi="Arial" w:cs="Arial"/>
              </w:rPr>
            </w:r>
            <w:r w:rsidR="00BF2EFA">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6487C9ED" w14:textId="77777777" w:rsidR="00676C03" w:rsidRDefault="00676C03" w:rsidP="005C41AF">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BF2EFA">
              <w:rPr>
                <w:rFonts w:ascii="Arial" w:hAnsi="Arial" w:cs="Arial"/>
              </w:rPr>
            </w:r>
            <w:r w:rsidR="00BF2EFA">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485A7751" w14:textId="77777777" w:rsidR="00676C03" w:rsidRDefault="00676C03" w:rsidP="005C41AF">
            <w:pPr>
              <w:keepNext/>
              <w:keepLines/>
              <w:spacing w:line="360" w:lineRule="auto"/>
              <w:contextualSpacing/>
              <w:rPr>
                <w:rFonts w:ascii="Arial" w:hAnsi="Arial" w:cs="Arial"/>
              </w:rPr>
            </w:pPr>
          </w:p>
          <w:p w14:paraId="51A03FAF" w14:textId="77777777" w:rsidR="00676C03" w:rsidRDefault="00676C03" w:rsidP="005C41AF">
            <w:pPr>
              <w:keepNext/>
              <w:keepLines/>
              <w:spacing w:line="360" w:lineRule="auto"/>
              <w:contextualSpacing/>
              <w:rPr>
                <w:rFonts w:ascii="Arial" w:hAnsi="Arial" w:cs="Arial"/>
                <w:color w:val="0000FF"/>
                <w:sz w:val="22"/>
                <w:szCs w:val="22"/>
              </w:rPr>
            </w:pPr>
          </w:p>
        </w:tc>
      </w:tr>
    </w:tbl>
    <w:p w14:paraId="2A21E171" w14:textId="77777777" w:rsidR="00676C03" w:rsidRPr="005B7F2E" w:rsidRDefault="00676C03" w:rsidP="00676C03">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676C03" w:rsidRPr="00CF7631" w14:paraId="568FD5EB" w14:textId="77777777" w:rsidTr="005C41AF">
        <w:trPr>
          <w:trHeight w:val="872"/>
        </w:trPr>
        <w:tc>
          <w:tcPr>
            <w:tcW w:w="3596" w:type="dxa"/>
            <w:tcBorders>
              <w:top w:val="single" w:sz="12" w:space="0" w:color="auto"/>
              <w:left w:val="single" w:sz="12" w:space="0" w:color="auto"/>
              <w:bottom w:val="single" w:sz="4" w:space="0" w:color="auto"/>
              <w:right w:val="single" w:sz="12" w:space="0" w:color="auto"/>
            </w:tcBorders>
          </w:tcPr>
          <w:p w14:paraId="70D27900" w14:textId="77777777" w:rsidR="00676C03" w:rsidRPr="00CF7631" w:rsidRDefault="00676C03" w:rsidP="005C41AF">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5578E3BE" w14:textId="77777777" w:rsidR="00676C03" w:rsidRPr="00CF7631" w:rsidRDefault="00676C03" w:rsidP="005C41AF">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19C5DBD9" w14:textId="77777777" w:rsidR="00676C03" w:rsidRPr="00CF7631" w:rsidRDefault="00676C03" w:rsidP="005C41AF">
            <w:pPr>
              <w:rPr>
                <w:rFonts w:ascii="Arial" w:hAnsi="Arial" w:cs="Arial"/>
                <w:color w:val="0000FF"/>
                <w:sz w:val="22"/>
                <w:szCs w:val="22"/>
              </w:rPr>
            </w:pPr>
          </w:p>
        </w:tc>
      </w:tr>
      <w:tr w:rsidR="00676C03" w:rsidRPr="00CF7631" w14:paraId="2ACADC26" w14:textId="77777777" w:rsidTr="005C41AF">
        <w:trPr>
          <w:trHeight w:val="197"/>
        </w:trPr>
        <w:tc>
          <w:tcPr>
            <w:tcW w:w="3596" w:type="dxa"/>
            <w:tcBorders>
              <w:left w:val="single" w:sz="12" w:space="0" w:color="auto"/>
              <w:bottom w:val="single" w:sz="12" w:space="0" w:color="auto"/>
              <w:right w:val="single" w:sz="12" w:space="0" w:color="auto"/>
            </w:tcBorders>
            <w:shd w:val="clear" w:color="auto" w:fill="D9D9D9"/>
          </w:tcPr>
          <w:p w14:paraId="670E7A27"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t xml:space="preserve">* Name of person discussing/ obtaining consent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31710595"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57EFEFAE"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t>Date</w:t>
            </w:r>
          </w:p>
        </w:tc>
      </w:tr>
    </w:tbl>
    <w:p w14:paraId="436C73E6" w14:textId="77777777" w:rsidR="00676C03" w:rsidRPr="005B7F2E" w:rsidRDefault="00676C03" w:rsidP="00676C03">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33"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34"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33"/>
    </w:p>
    <w:bookmarkEnd w:id="34"/>
    <w:p w14:paraId="32A70D15" w14:textId="77777777" w:rsidR="00676C03" w:rsidRPr="00CF7631" w:rsidRDefault="00676C03" w:rsidP="00676C03">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676C03" w:rsidRPr="00CF7631" w14:paraId="03D0D371" w14:textId="77777777" w:rsidTr="005C41AF">
        <w:trPr>
          <w:trHeight w:val="864"/>
        </w:trPr>
        <w:tc>
          <w:tcPr>
            <w:tcW w:w="3888" w:type="dxa"/>
            <w:tcBorders>
              <w:top w:val="single" w:sz="12" w:space="0" w:color="auto"/>
              <w:left w:val="single" w:sz="12" w:space="0" w:color="auto"/>
              <w:bottom w:val="single" w:sz="4" w:space="0" w:color="auto"/>
              <w:right w:val="single" w:sz="12" w:space="0" w:color="auto"/>
            </w:tcBorders>
          </w:tcPr>
          <w:p w14:paraId="4DAD9FE4" w14:textId="77777777" w:rsidR="00676C03" w:rsidRPr="00CF7631" w:rsidRDefault="00676C03" w:rsidP="005C41AF">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18DBCFB0" w14:textId="77777777" w:rsidR="00676C03" w:rsidRPr="00CF7631" w:rsidRDefault="00676C03" w:rsidP="005C41AF">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43BB4EF5" w14:textId="77777777" w:rsidR="00676C03" w:rsidRPr="00CF7631" w:rsidRDefault="00676C03" w:rsidP="005C41AF">
            <w:pPr>
              <w:rPr>
                <w:rFonts w:ascii="Arial" w:hAnsi="Arial" w:cs="Arial"/>
                <w:color w:val="0000FF"/>
                <w:sz w:val="22"/>
                <w:szCs w:val="22"/>
              </w:rPr>
            </w:pPr>
          </w:p>
        </w:tc>
      </w:tr>
      <w:tr w:rsidR="00676C03" w:rsidRPr="00CF7631" w14:paraId="43E1B5A2" w14:textId="77777777" w:rsidTr="005C41AF">
        <w:trPr>
          <w:trHeight w:val="197"/>
        </w:trPr>
        <w:tc>
          <w:tcPr>
            <w:tcW w:w="3888" w:type="dxa"/>
            <w:tcBorders>
              <w:left w:val="single" w:sz="12" w:space="0" w:color="auto"/>
              <w:bottom w:val="single" w:sz="12" w:space="0" w:color="auto"/>
              <w:right w:val="single" w:sz="12" w:space="0" w:color="auto"/>
            </w:tcBorders>
            <w:shd w:val="clear" w:color="auto" w:fill="D9D9D9"/>
          </w:tcPr>
          <w:p w14:paraId="7D4C3FA2"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t xml:space="preserve">Name of Principal Investigator              </w:t>
            </w:r>
            <w:r w:rsidRPr="00CF7631">
              <w:rPr>
                <w:rFonts w:ascii="Arial" w:hAnsi="Arial" w:cs="Arial"/>
                <w:i/>
                <w:iCs/>
                <w:color w:val="0000FF"/>
                <w:sz w:val="22"/>
                <w:szCs w:val="22"/>
              </w:rPr>
              <w:t>please print</w:t>
            </w:r>
            <w:r w:rsidRPr="00CF7631">
              <w:rPr>
                <w:rFonts w:ascii="Arial" w:hAnsi="Arial" w:cs="Arial"/>
                <w:color w:val="0000FF"/>
                <w:sz w:val="22"/>
                <w:szCs w:val="22"/>
              </w:rPr>
              <w:t xml:space="preserve"> </w:t>
            </w:r>
          </w:p>
          <w:p w14:paraId="713222C8" w14:textId="77777777" w:rsidR="00676C03" w:rsidRPr="00CF7631" w:rsidRDefault="00676C03" w:rsidP="005C41AF">
            <w:pPr>
              <w:rPr>
                <w:rFonts w:ascii="Arial" w:hAnsi="Arial" w:cs="Arial"/>
                <w:color w:val="0000FF"/>
                <w:sz w:val="22"/>
                <w:szCs w:val="22"/>
              </w:rPr>
            </w:pPr>
            <w:r w:rsidRPr="00CF7631">
              <w:rPr>
                <w:rFonts w:ascii="Arial" w:hAnsi="Arial" w:cs="Arial"/>
                <w:color w:val="0000FF"/>
                <w:sz w:val="22"/>
                <w:szCs w:val="22"/>
              </w:rPr>
              <w:t>__ I participated in consent process</w:t>
            </w:r>
          </w:p>
          <w:p w14:paraId="2B6D5974" w14:textId="77777777" w:rsidR="00676C03" w:rsidRPr="00CF7631" w:rsidRDefault="00676C03" w:rsidP="005C41AF">
            <w:pPr>
              <w:rPr>
                <w:rFonts w:ascii="Arial" w:hAnsi="Arial" w:cs="Arial"/>
                <w:color w:val="0000FF"/>
                <w:sz w:val="22"/>
                <w:szCs w:val="22"/>
              </w:rPr>
            </w:pPr>
            <w:r w:rsidRPr="00CF7631">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1D0D884A"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2B324DDC" w14:textId="77777777" w:rsidR="00676C03" w:rsidRPr="00CF7631" w:rsidRDefault="00676C03" w:rsidP="005C41AF">
            <w:pPr>
              <w:rPr>
                <w:rFonts w:ascii="Arial" w:hAnsi="Arial" w:cs="Arial"/>
                <w:color w:val="0000FF"/>
                <w:sz w:val="22"/>
                <w:szCs w:val="22"/>
              </w:rPr>
            </w:pPr>
            <w:r w:rsidRPr="00CF7631">
              <w:rPr>
                <w:rFonts w:ascii="Arial" w:hAnsi="Arial" w:cs="Arial"/>
                <w:b/>
                <w:bCs/>
                <w:color w:val="0000FF"/>
                <w:sz w:val="22"/>
                <w:szCs w:val="22"/>
              </w:rPr>
              <w:t>Date</w:t>
            </w:r>
          </w:p>
        </w:tc>
      </w:tr>
    </w:tbl>
    <w:p w14:paraId="4501D0FB" w14:textId="77777777" w:rsidR="00676C03" w:rsidRPr="005B7F2E" w:rsidRDefault="00676C03" w:rsidP="00676C03">
      <w:pPr>
        <w:keepNext/>
        <w:keepLines/>
        <w:rPr>
          <w:rFonts w:ascii="Arial" w:hAnsi="Arial" w:cs="Arial"/>
          <w:b/>
          <w:i/>
          <w:color w:val="0000FF"/>
          <w:sz w:val="22"/>
          <w:szCs w:val="22"/>
        </w:rPr>
      </w:pPr>
    </w:p>
    <w:p w14:paraId="71BB11CF" w14:textId="77777777" w:rsidR="00676C03" w:rsidRPr="00CF7631" w:rsidRDefault="00676C03" w:rsidP="00676C0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CF7631">
        <w:rPr>
          <w:rFonts w:ascii="Arial" w:hAnsi="Arial" w:cs="Arial"/>
          <w:b/>
          <w:i/>
          <w:color w:val="0000FF"/>
          <w:sz w:val="22"/>
          <w:szCs w:val="22"/>
        </w:rPr>
        <w:t>Attachment 1 is optional. Delete if not needed</w:t>
      </w:r>
    </w:p>
    <w:p w14:paraId="7F365727" w14:textId="449E6D83" w:rsidR="009367CD" w:rsidRPr="00676C03" w:rsidRDefault="00676C03" w:rsidP="00676C03">
      <w:pPr>
        <w:rPr>
          <w:rFonts w:ascii="Arial" w:hAnsi="Arial" w:cs="Arial"/>
          <w:b/>
          <w:i/>
          <w:color w:val="0000FF"/>
          <w:sz w:val="22"/>
          <w:szCs w:val="22"/>
        </w:rPr>
      </w:pPr>
      <w:r w:rsidRPr="00CF7631">
        <w:rPr>
          <w:rFonts w:ascii="Arial" w:hAnsi="Arial" w:cs="Arial"/>
          <w:color w:val="0000FF"/>
          <w:sz w:val="22"/>
          <w:szCs w:val="22"/>
        </w:rPr>
        <w:t xml:space="preserve">Attachment 1 – Details of </w:t>
      </w:r>
      <w:r>
        <w:rPr>
          <w:rFonts w:ascii="Arial" w:hAnsi="Arial" w:cs="Arial"/>
          <w:color w:val="0000FF"/>
          <w:sz w:val="22"/>
          <w:szCs w:val="22"/>
        </w:rPr>
        <w:t>project</w:t>
      </w:r>
      <w:r w:rsidRPr="00CF7631">
        <w:rPr>
          <w:rFonts w:ascii="Arial" w:hAnsi="Arial" w:cs="Arial"/>
          <w:color w:val="0000FF"/>
          <w:sz w:val="22"/>
          <w:szCs w:val="22"/>
        </w:rPr>
        <w:t xml:space="preserve"> schedule and procedures</w:t>
      </w:r>
    </w:p>
    <w:p w14:paraId="1BCA41D3" w14:textId="77777777" w:rsidR="00941033" w:rsidRPr="005B7F2E" w:rsidRDefault="00941033" w:rsidP="009367CD">
      <w:pPr>
        <w:keepNext/>
        <w:keepLines/>
        <w:rPr>
          <w:rFonts w:ascii="Arial" w:hAnsi="Arial" w:cs="Arial"/>
          <w:color w:val="0000FF"/>
          <w:sz w:val="22"/>
          <w:szCs w:val="22"/>
        </w:rPr>
      </w:pPr>
    </w:p>
    <w:sectPr w:rsidR="00941033" w:rsidRPr="005B7F2E" w:rsidSect="00BC62FE">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D9C29" w14:textId="77777777" w:rsidR="00B843E2" w:rsidRDefault="00B843E2">
      <w:r>
        <w:separator/>
      </w:r>
    </w:p>
  </w:endnote>
  <w:endnote w:type="continuationSeparator" w:id="0">
    <w:p w14:paraId="33EC3B5F" w14:textId="77777777" w:rsidR="00B843E2" w:rsidRDefault="00B84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1BFD009C-35FB-45CF-8A01-143CA3E265E5}"/>
  </w:font>
  <w:font w:name="Tahoma">
    <w:panose1 w:val="020B0604030504040204"/>
    <w:charset w:val="00"/>
    <w:family w:val="swiss"/>
    <w:pitch w:val="variable"/>
    <w:sig w:usb0="E1002EFF" w:usb1="C000605B" w:usb2="00000029" w:usb3="00000000" w:csb0="000101FF" w:csb1="00000000"/>
    <w:embedRegular r:id="rId2" w:fontKey="{73EEA89F-5744-454C-88D2-A950F5103AC8}"/>
  </w:font>
  <w:font w:name="Verdana">
    <w:panose1 w:val="020B0604030504040204"/>
    <w:charset w:val="00"/>
    <w:family w:val="swiss"/>
    <w:pitch w:val="variable"/>
    <w:sig w:usb0="A00006FF" w:usb1="4000205B" w:usb2="00000010" w:usb3="00000000" w:csb0="0000019F" w:csb1="00000000"/>
    <w:embedRegular r:id="rId3" w:fontKey="{FB4A0737-3B49-4EE2-9FD1-CB2A7327816F}"/>
    <w:embedBold r:id="rId4" w:fontKey="{CE6D57E4-3149-4457-8444-83798910AC7A}"/>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4A62900F-BD25-42A2-850F-9E2599F773A0}"/>
  </w:font>
  <w:font w:name="Times">
    <w:panose1 w:val="02020603050405020304"/>
    <w:charset w:val="00"/>
    <w:family w:val="roman"/>
    <w:pitch w:val="variable"/>
    <w:sig w:usb0="E0002EFF" w:usb1="C000785B" w:usb2="00000009" w:usb3="00000000" w:csb0="000001FF" w:csb1="00000000"/>
    <w:embedRegular r:id="rId6" w:fontKey="{CF36874D-D148-4E3F-A540-BE168DC58BCB}"/>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D6533FEB-7495-4F3B-AC9A-0E9330C37A93}"/>
  </w:font>
  <w:font w:name="Cambria">
    <w:panose1 w:val="02040503050406030204"/>
    <w:charset w:val="00"/>
    <w:family w:val="roman"/>
    <w:pitch w:val="variable"/>
    <w:sig w:usb0="E00006FF" w:usb1="420024FF" w:usb2="02000000" w:usb3="00000000" w:csb0="0000019F" w:csb1="00000000"/>
    <w:embedRegular r:id="rId8" w:fontKey="{0FDFE799-5508-4B78-949E-C2CC47A018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FC35B" w14:textId="2CF5F1A3" w:rsidR="00B16361" w:rsidRDefault="00B16361" w:rsidP="008921DB">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01A13A83" wp14:editId="7E0C7109">
              <wp:simplePos x="0" y="0"/>
              <wp:positionH relativeFrom="column">
                <wp:posOffset>3981450</wp:posOffset>
              </wp:positionH>
              <wp:positionV relativeFrom="paragraph">
                <wp:posOffset>64135</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EB2D3" w14:textId="77777777" w:rsidR="00B16361" w:rsidRPr="002A351F" w:rsidRDefault="00B16361" w:rsidP="002A351F">
                          <w:pPr>
                            <w:jc w:val="center"/>
                            <w:rPr>
                              <w:i/>
                              <w:iCs/>
                              <w:color w:val="0000FF"/>
                              <w:sz w:val="22"/>
                              <w:szCs w:val="22"/>
                            </w:rPr>
                          </w:pPr>
                          <w:r w:rsidRPr="002A351F">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13A83" id="Rectangle 2" o:spid="_x0000_s1036" style="position:absolute;margin-left:313.5pt;margin-top:5.0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" filled="f" strokecolor="blue">
              <v:textbox style="mso-next-textbox:#_x0000_s1034">
                <w:txbxContent>
                  <w:p w14:paraId="303EB2D3" w14:textId="77777777" w:rsidR="00B16361" w:rsidRPr="002A351F" w:rsidRDefault="00B16361" w:rsidP="002A351F">
                    <w:pPr>
                      <w:jc w:val="center"/>
                      <w:rPr>
                        <w:i/>
                        <w:iCs/>
                        <w:color w:val="0000FF"/>
                        <w:sz w:val="22"/>
                        <w:szCs w:val="22"/>
                      </w:rPr>
                    </w:pPr>
                    <w:r w:rsidRPr="002A351F">
                      <w:rPr>
                        <w:i/>
                        <w:iCs/>
                        <w:color w:val="0000FF"/>
                        <w:sz w:val="22"/>
                        <w:szCs w:val="22"/>
                      </w:rPr>
                      <w:t>&lt;Place MRN sticker here. The box may be removed if not applicable.&gt;</w:t>
                    </w:r>
                  </w:p>
                </w:txbxContent>
              </v:textbox>
            </v:rect>
          </w:pict>
        </mc:Fallback>
      </mc:AlternateContent>
    </w:r>
  </w:p>
  <w:p w14:paraId="6A66107B" w14:textId="47AC02D8" w:rsidR="00B843E2" w:rsidRPr="008921DB" w:rsidRDefault="00B843E2" w:rsidP="008921DB">
    <w:pPr>
      <w:rPr>
        <w:rFonts w:ascii="Verdana" w:hAnsi="Verdana" w:cs="Arial"/>
        <w:sz w:val="18"/>
        <w:szCs w:val="18"/>
      </w:rPr>
    </w:pPr>
    <w:r w:rsidRPr="008921DB">
      <w:rPr>
        <w:rFonts w:ascii="Verdana" w:hAnsi="Verdana" w:cs="Arial"/>
        <w:sz w:val="18"/>
        <w:szCs w:val="18"/>
      </w:rPr>
      <w:t xml:space="preserve">Page </w:t>
    </w:r>
    <w:r w:rsidRPr="008921DB">
      <w:rPr>
        <w:rFonts w:ascii="Verdana" w:hAnsi="Verdana" w:cs="Arial"/>
        <w:sz w:val="18"/>
        <w:szCs w:val="18"/>
      </w:rPr>
      <w:fldChar w:fldCharType="begin"/>
    </w:r>
    <w:r w:rsidRPr="008921DB">
      <w:rPr>
        <w:rFonts w:ascii="Verdana" w:hAnsi="Verdana" w:cs="Arial"/>
        <w:sz w:val="18"/>
        <w:szCs w:val="18"/>
      </w:rPr>
      <w:instrText xml:space="preserve"> PAGE </w:instrText>
    </w:r>
    <w:r w:rsidRPr="008921DB">
      <w:rPr>
        <w:rFonts w:ascii="Verdana" w:hAnsi="Verdana" w:cs="Arial"/>
        <w:sz w:val="18"/>
        <w:szCs w:val="18"/>
      </w:rPr>
      <w:fldChar w:fldCharType="separate"/>
    </w:r>
    <w:r>
      <w:rPr>
        <w:rFonts w:ascii="Verdana" w:hAnsi="Verdana" w:cs="Arial"/>
        <w:noProof/>
        <w:sz w:val="18"/>
        <w:szCs w:val="18"/>
      </w:rPr>
      <w:t>1</w:t>
    </w:r>
    <w:r w:rsidRPr="008921DB">
      <w:rPr>
        <w:rFonts w:ascii="Verdana" w:hAnsi="Verdana" w:cs="Arial"/>
        <w:sz w:val="18"/>
        <w:szCs w:val="18"/>
      </w:rPr>
      <w:fldChar w:fldCharType="end"/>
    </w:r>
    <w:r w:rsidRPr="008921DB">
      <w:rPr>
        <w:rFonts w:ascii="Verdana" w:hAnsi="Verdana" w:cs="Arial"/>
        <w:sz w:val="18"/>
        <w:szCs w:val="18"/>
      </w:rPr>
      <w:t xml:space="preserve"> of </w:t>
    </w:r>
    <w:r w:rsidRPr="008921DB">
      <w:rPr>
        <w:rFonts w:ascii="Verdana" w:hAnsi="Verdana" w:cs="Arial"/>
        <w:sz w:val="18"/>
        <w:szCs w:val="18"/>
      </w:rPr>
      <w:fldChar w:fldCharType="begin"/>
    </w:r>
    <w:r w:rsidRPr="008921DB">
      <w:rPr>
        <w:rFonts w:ascii="Verdana" w:hAnsi="Verdana" w:cs="Arial"/>
        <w:sz w:val="18"/>
        <w:szCs w:val="18"/>
      </w:rPr>
      <w:instrText xml:space="preserve"> NUMPAGES </w:instrText>
    </w:r>
    <w:r w:rsidRPr="008921DB">
      <w:rPr>
        <w:rFonts w:ascii="Verdana" w:hAnsi="Verdana" w:cs="Arial"/>
        <w:sz w:val="18"/>
        <w:szCs w:val="18"/>
      </w:rPr>
      <w:fldChar w:fldCharType="separate"/>
    </w:r>
    <w:r>
      <w:rPr>
        <w:rFonts w:ascii="Verdana" w:hAnsi="Verdana" w:cs="Arial"/>
        <w:noProof/>
        <w:sz w:val="18"/>
        <w:szCs w:val="18"/>
      </w:rPr>
      <w:t>19</w:t>
    </w:r>
    <w:r w:rsidRPr="008921DB">
      <w:rPr>
        <w:rFonts w:ascii="Verdana" w:hAnsi="Verdana" w:cs="Arial"/>
        <w:sz w:val="18"/>
        <w:szCs w:val="18"/>
      </w:rPr>
      <w:fldChar w:fldCharType="end"/>
    </w:r>
  </w:p>
  <w:p w14:paraId="689325DC" w14:textId="759E0194" w:rsidR="00B843E2" w:rsidRDefault="00B843E2" w:rsidP="008921DB">
    <w:pPr>
      <w:rPr>
        <w:rFonts w:ascii="Verdana" w:hAnsi="Verdana" w:cs="Arial"/>
        <w:color w:val="76923C" w:themeColor="accent3" w:themeShade="BF"/>
        <w:sz w:val="18"/>
        <w:szCs w:val="18"/>
      </w:rPr>
    </w:pPr>
    <w:r w:rsidRPr="00681B80">
      <w:rPr>
        <w:rFonts w:ascii="Verdana" w:hAnsi="Verdana" w:cs="Arial"/>
        <w:color w:val="76923C" w:themeColor="accent3" w:themeShade="BF"/>
        <w:sz w:val="18"/>
        <w:szCs w:val="18"/>
      </w:rPr>
      <w:t>Version: &lt;&lt;Enter Version #&gt;&gt;</w:t>
    </w:r>
  </w:p>
  <w:p w14:paraId="49AF70AB" w14:textId="77777777" w:rsidR="00B16361" w:rsidRPr="00681B80" w:rsidRDefault="00B16361" w:rsidP="008921DB">
    <w:pPr>
      <w:rPr>
        <w:rFonts w:ascii="Verdana" w:hAnsi="Verdana" w:cs="Arial"/>
        <w:color w:val="76923C" w:themeColor="accent3" w:themeShade="BF"/>
        <w:sz w:val="18"/>
        <w:szCs w:val="18"/>
      </w:rPr>
    </w:pPr>
  </w:p>
  <w:p w14:paraId="70204754" w14:textId="3248A7B2" w:rsidR="00B843E2" w:rsidRDefault="00B84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CF008" w14:textId="77777777" w:rsidR="00B843E2" w:rsidRDefault="00B843E2">
      <w:r>
        <w:separator/>
      </w:r>
    </w:p>
  </w:footnote>
  <w:footnote w:type="continuationSeparator" w:id="0">
    <w:p w14:paraId="7899ABEE" w14:textId="77777777" w:rsidR="00B843E2" w:rsidRDefault="00B84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5BC7" w14:textId="0B414B24" w:rsidR="00B843E2" w:rsidRPr="00281D62" w:rsidRDefault="00B843E2" w:rsidP="005C6AE5">
    <w:pPr>
      <w:pStyle w:val="Header"/>
      <w:tabs>
        <w:tab w:val="clear" w:pos="8640"/>
        <w:tab w:val="right" w:pos="9360"/>
      </w:tabs>
      <w:rPr>
        <w:rFonts w:ascii="Verdana" w:hAnsi="Verdana" w:cs="Arial"/>
        <w:color w:val="76923C" w:themeColor="accent3" w:themeShade="BF"/>
        <w:sz w:val="18"/>
        <w:szCs w:val="18"/>
      </w:rPr>
    </w:pPr>
    <w:r w:rsidRPr="00281D62">
      <w:rPr>
        <w:rFonts w:ascii="Verdana" w:hAnsi="Verdana" w:cs="Arial"/>
        <w:noProof/>
        <w:color w:val="76923C" w:themeColor="accent3" w:themeShade="BF"/>
        <w:sz w:val="18"/>
        <w:szCs w:val="18"/>
      </w:rPr>
      <mc:AlternateContent>
        <mc:Choice Requires="wps">
          <w:drawing>
            <wp:anchor distT="0" distB="0" distL="114300" distR="114300" simplePos="0" relativeHeight="251659264" behindDoc="0" locked="0" layoutInCell="1" allowOverlap="1" wp14:anchorId="48D24B9E" wp14:editId="46ABCAE2">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4BD84450" w14:textId="77777777" w:rsidR="00B843E2" w:rsidRPr="00865422" w:rsidRDefault="00B843E2" w:rsidP="005C6AE5">
                          <w:pPr>
                            <w:jc w:val="center"/>
                            <w:rPr>
                              <w:rFonts w:ascii="Verdana" w:hAnsi="Verdana"/>
                              <w:b/>
                            </w:rPr>
                          </w:pPr>
                          <w:r w:rsidRPr="00865422">
                            <w:rPr>
                              <w:rFonts w:ascii="Verdana" w:hAnsi="Verdana"/>
                              <w:b/>
                            </w:rPr>
                            <w:t>EFFECTIVE</w:t>
                          </w:r>
                        </w:p>
                        <w:p w14:paraId="42C18043" w14:textId="77777777" w:rsidR="00B843E2" w:rsidRPr="00865422" w:rsidRDefault="00B843E2" w:rsidP="005C6AE5">
                          <w:pPr>
                            <w:jc w:val="center"/>
                            <w:rPr>
                              <w:rFonts w:ascii="Verdana" w:hAnsi="Verdana"/>
                              <w:sz w:val="18"/>
                              <w:szCs w:val="18"/>
                            </w:rPr>
                          </w:pPr>
                        </w:p>
                        <w:p w14:paraId="146263F5" w14:textId="77777777" w:rsidR="00B843E2" w:rsidRPr="00865422" w:rsidRDefault="00B843E2" w:rsidP="005C6AE5">
                          <w:pPr>
                            <w:jc w:val="center"/>
                            <w:rPr>
                              <w:rFonts w:ascii="Verdana" w:hAnsi="Verdana"/>
                              <w:sz w:val="18"/>
                              <w:szCs w:val="18"/>
                            </w:rPr>
                          </w:pPr>
                          <w:r>
                            <w:rPr>
                              <w:rFonts w:ascii="Verdana" w:hAnsi="Verdana"/>
                              <w:sz w:val="18"/>
                              <w:szCs w:val="18"/>
                            </w:rPr>
                            <w:t>&lt;IRB to enter date&gt;</w:t>
                          </w:r>
                        </w:p>
                        <w:p w14:paraId="1DA16AC6" w14:textId="77777777" w:rsidR="00B843E2" w:rsidRDefault="00B843E2" w:rsidP="005C6AE5">
                          <w:pPr>
                            <w:jc w:val="center"/>
                            <w:rPr>
                              <w:rFonts w:ascii="Verdana" w:hAnsi="Verdana"/>
                              <w:sz w:val="18"/>
                              <w:szCs w:val="18"/>
                            </w:rPr>
                          </w:pPr>
                        </w:p>
                        <w:p w14:paraId="5489ED51" w14:textId="24BEA9F8" w:rsidR="00B843E2" w:rsidRPr="00865422" w:rsidRDefault="00B843E2"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D24B9E" id="_x0000_t202" coordsize="21600,21600" o:spt="202" path="m,l,21600r21600,l21600,xe">
              <v:stroke joinstyle="miter"/>
              <v:path gradientshapeok="t" o:connecttype="rect"/>
            </v:shapetype>
            <v:shape id="_x0000_s1035"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4BD84450" w14:textId="77777777" w:rsidR="00B843E2" w:rsidRPr="00865422" w:rsidRDefault="00B843E2" w:rsidP="005C6AE5">
                    <w:pPr>
                      <w:jc w:val="center"/>
                      <w:rPr>
                        <w:rFonts w:ascii="Verdana" w:hAnsi="Verdana"/>
                        <w:b/>
                      </w:rPr>
                    </w:pPr>
                    <w:r w:rsidRPr="00865422">
                      <w:rPr>
                        <w:rFonts w:ascii="Verdana" w:hAnsi="Verdana"/>
                        <w:b/>
                      </w:rPr>
                      <w:t>EFFECTIVE</w:t>
                    </w:r>
                  </w:p>
                  <w:p w14:paraId="42C18043" w14:textId="77777777" w:rsidR="00B843E2" w:rsidRPr="00865422" w:rsidRDefault="00B843E2" w:rsidP="005C6AE5">
                    <w:pPr>
                      <w:jc w:val="center"/>
                      <w:rPr>
                        <w:rFonts w:ascii="Verdana" w:hAnsi="Verdana"/>
                        <w:sz w:val="18"/>
                        <w:szCs w:val="18"/>
                      </w:rPr>
                    </w:pPr>
                  </w:p>
                  <w:p w14:paraId="146263F5" w14:textId="77777777" w:rsidR="00B843E2" w:rsidRPr="00865422" w:rsidRDefault="00B843E2" w:rsidP="005C6AE5">
                    <w:pPr>
                      <w:jc w:val="center"/>
                      <w:rPr>
                        <w:rFonts w:ascii="Verdana" w:hAnsi="Verdana"/>
                        <w:sz w:val="18"/>
                        <w:szCs w:val="18"/>
                      </w:rPr>
                    </w:pPr>
                    <w:r>
                      <w:rPr>
                        <w:rFonts w:ascii="Verdana" w:hAnsi="Verdana"/>
                        <w:sz w:val="18"/>
                        <w:szCs w:val="18"/>
                      </w:rPr>
                      <w:t>&lt;IRB to enter date&gt;</w:t>
                    </w:r>
                  </w:p>
                  <w:p w14:paraId="1DA16AC6" w14:textId="77777777" w:rsidR="00B843E2" w:rsidRDefault="00B843E2" w:rsidP="005C6AE5">
                    <w:pPr>
                      <w:jc w:val="center"/>
                      <w:rPr>
                        <w:rFonts w:ascii="Verdana" w:hAnsi="Verdana"/>
                        <w:sz w:val="18"/>
                        <w:szCs w:val="18"/>
                      </w:rPr>
                    </w:pPr>
                  </w:p>
                  <w:p w14:paraId="5489ED51" w14:textId="24BEA9F8" w:rsidR="00B843E2" w:rsidRPr="00865422" w:rsidRDefault="00B843E2"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281D62">
      <w:rPr>
        <w:rFonts w:ascii="Verdana" w:hAnsi="Verdana" w:cs="Arial"/>
        <w:color w:val="76923C" w:themeColor="accent3" w:themeShade="BF"/>
        <w:sz w:val="18"/>
        <w:szCs w:val="18"/>
      </w:rPr>
      <w:t>Medical College of Wisconsin</w:t>
    </w:r>
    <w:r w:rsidR="00E92D70">
      <w:rPr>
        <w:rFonts w:ascii="Verdana" w:hAnsi="Verdana" w:cs="Arial"/>
        <w:color w:val="76923C" w:themeColor="accent3" w:themeShade="BF"/>
        <w:sz w:val="18"/>
        <w:szCs w:val="18"/>
      </w:rPr>
      <w:t xml:space="preserve"> Institutional Review Board</w:t>
    </w:r>
    <w:r w:rsidRPr="00281D62">
      <w:rPr>
        <w:rFonts w:ascii="Verdana" w:hAnsi="Verdana" w:cs="Arial"/>
        <w:color w:val="76923C" w:themeColor="accent3" w:themeShade="BF"/>
        <w:sz w:val="18"/>
        <w:szCs w:val="18"/>
      </w:rPr>
      <w:br/>
    </w:r>
    <w:r w:rsidRPr="00281D62">
      <w:rPr>
        <w:rFonts w:ascii="Verdana" w:hAnsi="Verdana" w:cs="Arial"/>
        <w:b/>
        <w:color w:val="76923C" w:themeColor="accent3" w:themeShade="BF"/>
        <w:sz w:val="18"/>
        <w:szCs w:val="18"/>
      </w:rPr>
      <w:t>Informed Consent for Research</w:t>
    </w:r>
  </w:p>
  <w:p w14:paraId="46C5B7AF" w14:textId="3D330AE8" w:rsidR="00B843E2" w:rsidRPr="00B416A0" w:rsidRDefault="00B843E2" w:rsidP="005C6AE5">
    <w:pPr>
      <w:pBdr>
        <w:bottom w:val="single" w:sz="6" w:space="1" w:color="auto"/>
      </w:pBdr>
      <w:tabs>
        <w:tab w:val="left" w:pos="720"/>
        <w:tab w:val="left" w:pos="2880"/>
        <w:tab w:val="left" w:pos="5760"/>
      </w:tabs>
      <w:rPr>
        <w:color w:val="76923C" w:themeColor="accent3" w:themeShade="BF"/>
        <w:sz w:val="18"/>
        <w:szCs w:val="18"/>
      </w:rPr>
    </w:pPr>
    <w:r w:rsidRPr="00B416A0">
      <w:rPr>
        <w:rFonts w:ascii="Verdana" w:hAnsi="Verdana" w:cs="Arial"/>
        <w:color w:val="76923C" w:themeColor="accent3" w:themeShade="BF"/>
        <w:sz w:val="18"/>
        <w:szCs w:val="18"/>
      </w:rPr>
      <w:t>Clinical Interventions template - Version:</w:t>
    </w:r>
    <w:r w:rsidR="00F137A8">
      <w:rPr>
        <w:rFonts w:ascii="Verdana" w:hAnsi="Verdana" w:cs="Arial"/>
        <w:color w:val="76923C" w:themeColor="accent3" w:themeShade="BF"/>
        <w:sz w:val="18"/>
        <w:szCs w:val="18"/>
      </w:rPr>
      <w:t xml:space="preserve"> </w:t>
    </w:r>
    <w:r w:rsidR="001140E5">
      <w:rPr>
        <w:rFonts w:ascii="Verdana" w:hAnsi="Verdana" w:cs="Arial"/>
        <w:color w:val="76923C" w:themeColor="accent3" w:themeShade="BF"/>
        <w:sz w:val="18"/>
        <w:szCs w:val="18"/>
      </w:rPr>
      <w:t>February 1</w:t>
    </w:r>
    <w:r w:rsidR="00F137A8">
      <w:rPr>
        <w:rFonts w:ascii="Verdana" w:hAnsi="Verdana" w:cs="Arial"/>
        <w:color w:val="76923C" w:themeColor="accent3" w:themeShade="BF"/>
        <w:sz w:val="18"/>
        <w:szCs w:val="18"/>
      </w:rPr>
      <w:t xml:space="preserve">, </w:t>
    </w:r>
    <w:proofErr w:type="gramStart"/>
    <w:r w:rsidR="00F137A8">
      <w:rPr>
        <w:rFonts w:ascii="Verdana" w:hAnsi="Verdana" w:cs="Arial"/>
        <w:color w:val="76923C" w:themeColor="accent3" w:themeShade="BF"/>
        <w:sz w:val="18"/>
        <w:szCs w:val="18"/>
      </w:rPr>
      <w:t>2024</w:t>
    </w:r>
    <w:proofErr w:type="gramEnd"/>
    <w:r w:rsidRPr="00B416A0">
      <w:rPr>
        <w:rFonts w:ascii="Verdana" w:hAnsi="Verdana" w:cs="Arial"/>
        <w:b/>
        <w:color w:val="76923C" w:themeColor="accent3" w:themeShade="BF"/>
        <w:sz w:val="18"/>
        <w:szCs w:val="18"/>
      </w:rPr>
      <w:tab/>
    </w:r>
    <w:r w:rsidRPr="00B416A0">
      <w:rPr>
        <w:rFonts w:ascii="Verdana" w:hAnsi="Verdana" w:cs="Arial"/>
        <w:color w:val="76923C" w:themeColor="accent3" w:themeShade="BF"/>
        <w:sz w:val="18"/>
        <w:szCs w:val="18"/>
      </w:rPr>
      <w:br/>
    </w:r>
    <w:r w:rsidRPr="00B416A0">
      <w:rPr>
        <w:rStyle w:val="style2"/>
        <w:rFonts w:ascii="Verdana" w:hAnsi="Verdana" w:cs="Arial"/>
        <w:color w:val="76923C" w:themeColor="accent3" w:themeShade="BF"/>
        <w:sz w:val="18"/>
        <w:szCs w:val="18"/>
      </w:rPr>
      <w:t>IRB Protocol Number: &lt;&lt;Enter PRO #&gt;&gt;</w:t>
    </w:r>
    <w:r w:rsidRPr="00B416A0">
      <w:rPr>
        <w:rStyle w:val="style2"/>
        <w:rFonts w:ascii="Verdana" w:hAnsi="Verdana" w:cs="Arial"/>
        <w:color w:val="76923C" w:themeColor="accent3" w:themeShade="BF"/>
        <w:sz w:val="18"/>
        <w:szCs w:val="18"/>
        <w:u w:val="single"/>
      </w:rPr>
      <w:fldChar w:fldCharType="begin"/>
    </w:r>
    <w:r w:rsidRPr="00B416A0">
      <w:rPr>
        <w:rStyle w:val="style2"/>
        <w:rFonts w:ascii="Verdana" w:hAnsi="Verdana" w:cs="Arial"/>
        <w:color w:val="76923C" w:themeColor="accent3" w:themeShade="BF"/>
        <w:sz w:val="18"/>
        <w:szCs w:val="18"/>
        <w:u w:val="single"/>
      </w:rPr>
      <w:instrText xml:space="preserve"> FILLIN  "Enter Study Number"  \* MERGEFORMAT </w:instrText>
    </w:r>
    <w:r w:rsidRPr="00B416A0">
      <w:rPr>
        <w:rStyle w:val="style2"/>
        <w:rFonts w:ascii="Verdana" w:hAnsi="Verdana" w:cs="Arial"/>
        <w:color w:val="76923C" w:themeColor="accent3" w:themeShade="BF"/>
        <w:sz w:val="18"/>
        <w:szCs w:val="18"/>
        <w:u w:val="single"/>
      </w:rPr>
      <w:fldChar w:fldCharType="separate"/>
    </w:r>
    <w:r w:rsidRPr="00B416A0">
      <w:rPr>
        <w:rStyle w:val="style2"/>
        <w:rFonts w:ascii="Verdana" w:hAnsi="Verdana" w:cs="Arial"/>
        <w:color w:val="76923C" w:themeColor="accent3" w:themeShade="BF"/>
        <w:sz w:val="18"/>
        <w:szCs w:val="18"/>
        <w:u w:val="single"/>
      </w:rPr>
      <w:br/>
    </w:r>
    <w:r w:rsidRPr="00B416A0">
      <w:rPr>
        <w:rStyle w:val="style2"/>
        <w:rFonts w:ascii="Verdana" w:hAnsi="Verdana" w:cs="Arial"/>
        <w:color w:val="76923C" w:themeColor="accent3" w:themeShade="BF"/>
        <w:sz w:val="18"/>
        <w:szCs w:val="18"/>
        <w:u w:val="single"/>
      </w:rPr>
      <w:fldChar w:fldCharType="end"/>
    </w:r>
    <w:r w:rsidRPr="00B416A0">
      <w:rPr>
        <w:rStyle w:val="style2"/>
        <w:rFonts w:ascii="Verdana" w:hAnsi="Verdana" w:cs="Arial"/>
        <w:color w:val="000000" w:themeColor="text1"/>
        <w:sz w:val="18"/>
        <w:szCs w:val="18"/>
      </w:rPr>
      <w:t>IRB</w:t>
    </w:r>
    <w:r w:rsidRPr="00B416A0">
      <w:rPr>
        <w:rStyle w:val="style2"/>
        <w:rFonts w:ascii="Verdana" w:hAnsi="Verdana" w:cs="Arial"/>
        <w:b/>
        <w:color w:val="000000" w:themeColor="text1"/>
        <w:sz w:val="18"/>
        <w:szCs w:val="18"/>
      </w:rPr>
      <w:t xml:space="preserve"> </w:t>
    </w:r>
    <w:r w:rsidRPr="00B416A0">
      <w:rPr>
        <w:rStyle w:val="style2"/>
        <w:rFonts w:ascii="Verdana" w:hAnsi="Verdana" w:cs="Arial"/>
        <w:color w:val="000000" w:themeColor="text1"/>
        <w:sz w:val="18"/>
        <w:szCs w:val="18"/>
      </w:rPr>
      <w:t>Approval Period: &lt;&lt;</w:t>
    </w:r>
    <w:proofErr w:type="spellStart"/>
    <w:r w:rsidRPr="00B416A0">
      <w:rPr>
        <w:rStyle w:val="style2"/>
        <w:rFonts w:ascii="Verdana" w:hAnsi="Verdana" w:cs="Arial"/>
        <w:color w:val="000000" w:themeColor="text1"/>
        <w:sz w:val="18"/>
        <w:szCs w:val="18"/>
      </w:rPr>
      <w:t>ApproveDate</w:t>
    </w:r>
    <w:proofErr w:type="spellEnd"/>
    <w:r w:rsidRPr="00B416A0">
      <w:rPr>
        <w:rStyle w:val="style2"/>
        <w:rFonts w:ascii="Verdana" w:hAnsi="Verdana" w:cs="Arial"/>
        <w:color w:val="000000" w:themeColor="text1"/>
        <w:sz w:val="18"/>
        <w:szCs w:val="18"/>
      </w:rPr>
      <w:t xml:space="preserve">&gt;&gt; </w:t>
    </w:r>
    <w:r w:rsidRPr="00B416A0">
      <w:rPr>
        <w:rStyle w:val="style2"/>
        <w:rFonts w:ascii="Verdana" w:hAnsi="Verdana" w:cs="Arial"/>
        <w:b/>
        <w:color w:val="000000" w:themeColor="text1"/>
        <w:sz w:val="18"/>
        <w:szCs w:val="18"/>
      </w:rPr>
      <w:t xml:space="preserve">- </w:t>
    </w:r>
    <w:r w:rsidRPr="00B416A0">
      <w:rPr>
        <w:rStyle w:val="style2"/>
        <w:rFonts w:ascii="Verdana" w:hAnsi="Verdana" w:cs="Arial"/>
        <w:color w:val="000000" w:themeColor="text1"/>
        <w:sz w:val="18"/>
        <w:szCs w:val="18"/>
      </w:rPr>
      <w:t>&lt;&lt;</w:t>
    </w:r>
    <w:proofErr w:type="spellStart"/>
    <w:r w:rsidRPr="00B416A0">
      <w:rPr>
        <w:rStyle w:val="style2"/>
        <w:rFonts w:ascii="Verdana" w:hAnsi="Verdana" w:cs="Arial"/>
        <w:color w:val="000000" w:themeColor="text1"/>
        <w:sz w:val="18"/>
        <w:szCs w:val="18"/>
      </w:rPr>
      <w:t>ExpireDate</w:t>
    </w:r>
    <w:proofErr w:type="spellEnd"/>
    <w:r w:rsidRPr="00B416A0">
      <w:rPr>
        <w:rStyle w:val="style2"/>
        <w:rFonts w:ascii="Verdana" w:hAnsi="Verdana" w:cs="Arial"/>
        <w:color w:val="000000" w:themeColor="text1"/>
        <w:sz w:val="18"/>
        <w:szCs w:val="18"/>
      </w:rPr>
      <w:t>&gt;&gt;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A7525A"/>
    <w:multiLevelType w:val="hybridMultilevel"/>
    <w:tmpl w:val="65E6AA48"/>
    <w:lvl w:ilvl="0" w:tplc="FA0EB88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2"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4"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45219789">
    <w:abstractNumId w:val="37"/>
  </w:num>
  <w:num w:numId="2" w16cid:durableId="2061393142">
    <w:abstractNumId w:val="32"/>
  </w:num>
  <w:num w:numId="3" w16cid:durableId="626743948">
    <w:abstractNumId w:val="1"/>
  </w:num>
  <w:num w:numId="4" w16cid:durableId="592010279">
    <w:abstractNumId w:val="34"/>
  </w:num>
  <w:num w:numId="5" w16cid:durableId="716315777">
    <w:abstractNumId w:val="30"/>
  </w:num>
  <w:num w:numId="6" w16cid:durableId="1341158884">
    <w:abstractNumId w:val="0"/>
  </w:num>
  <w:num w:numId="7" w16cid:durableId="135150712">
    <w:abstractNumId w:val="2"/>
  </w:num>
  <w:num w:numId="8" w16cid:durableId="2037853502">
    <w:abstractNumId w:val="31"/>
  </w:num>
  <w:num w:numId="9" w16cid:durableId="44719080">
    <w:abstractNumId w:val="12"/>
  </w:num>
  <w:num w:numId="10" w16cid:durableId="1025864828">
    <w:abstractNumId w:val="25"/>
  </w:num>
  <w:num w:numId="11" w16cid:durableId="499587864">
    <w:abstractNumId w:val="23"/>
  </w:num>
  <w:num w:numId="12" w16cid:durableId="1345326532">
    <w:abstractNumId w:val="20"/>
  </w:num>
  <w:num w:numId="13" w16cid:durableId="1617372392">
    <w:abstractNumId w:val="29"/>
  </w:num>
  <w:num w:numId="14" w16cid:durableId="1683315208">
    <w:abstractNumId w:val="5"/>
  </w:num>
  <w:num w:numId="15" w16cid:durableId="1583447531">
    <w:abstractNumId w:val="6"/>
  </w:num>
  <w:num w:numId="16" w16cid:durableId="1969509337">
    <w:abstractNumId w:val="16"/>
  </w:num>
  <w:num w:numId="17" w16cid:durableId="1291592784">
    <w:abstractNumId w:val="10"/>
  </w:num>
  <w:num w:numId="18" w16cid:durableId="822817018">
    <w:abstractNumId w:val="3"/>
  </w:num>
  <w:num w:numId="19" w16cid:durableId="1192381337">
    <w:abstractNumId w:val="36"/>
  </w:num>
  <w:num w:numId="20" w16cid:durableId="295919216">
    <w:abstractNumId w:val="15"/>
  </w:num>
  <w:num w:numId="21" w16cid:durableId="1781753414">
    <w:abstractNumId w:val="14"/>
  </w:num>
  <w:num w:numId="22" w16cid:durableId="455489526">
    <w:abstractNumId w:val="35"/>
  </w:num>
  <w:num w:numId="23" w16cid:durableId="1891452601">
    <w:abstractNumId w:val="17"/>
  </w:num>
  <w:num w:numId="24" w16cid:durableId="925302915">
    <w:abstractNumId w:val="11"/>
  </w:num>
  <w:num w:numId="25" w16cid:durableId="1896696604">
    <w:abstractNumId w:val="19"/>
  </w:num>
  <w:num w:numId="26" w16cid:durableId="202599685">
    <w:abstractNumId w:val="33"/>
  </w:num>
  <w:num w:numId="27" w16cid:durableId="216287400">
    <w:abstractNumId w:val="21"/>
  </w:num>
  <w:num w:numId="28" w16cid:durableId="292372880">
    <w:abstractNumId w:val="27"/>
  </w:num>
  <w:num w:numId="29" w16cid:durableId="948925626">
    <w:abstractNumId w:val="8"/>
  </w:num>
  <w:num w:numId="30" w16cid:durableId="1087000301">
    <w:abstractNumId w:val="9"/>
  </w:num>
  <w:num w:numId="31" w16cid:durableId="1287010081">
    <w:abstractNumId w:val="7"/>
  </w:num>
  <w:num w:numId="32" w16cid:durableId="2046174811">
    <w:abstractNumId w:val="22"/>
  </w:num>
  <w:num w:numId="33" w16cid:durableId="2105760640">
    <w:abstractNumId w:val="26"/>
  </w:num>
  <w:num w:numId="34" w16cid:durableId="1230380924">
    <w:abstractNumId w:val="4"/>
  </w:num>
  <w:num w:numId="35" w16cid:durableId="405684546">
    <w:abstractNumId w:val="18"/>
  </w:num>
  <w:num w:numId="36" w16cid:durableId="470633894">
    <w:abstractNumId w:val="24"/>
  </w:num>
  <w:num w:numId="37" w16cid:durableId="1319382085">
    <w:abstractNumId w:val="28"/>
  </w:num>
  <w:num w:numId="38" w16cid:durableId="1533766578">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1DB"/>
    <w:rsid w:val="00001749"/>
    <w:rsid w:val="0000181D"/>
    <w:rsid w:val="00003299"/>
    <w:rsid w:val="00005048"/>
    <w:rsid w:val="0000584C"/>
    <w:rsid w:val="00005C10"/>
    <w:rsid w:val="000075C3"/>
    <w:rsid w:val="00010387"/>
    <w:rsid w:val="00010791"/>
    <w:rsid w:val="00011014"/>
    <w:rsid w:val="00013222"/>
    <w:rsid w:val="00013FAE"/>
    <w:rsid w:val="00014554"/>
    <w:rsid w:val="00015610"/>
    <w:rsid w:val="000167B3"/>
    <w:rsid w:val="0001726A"/>
    <w:rsid w:val="00017A07"/>
    <w:rsid w:val="0002013A"/>
    <w:rsid w:val="000203BE"/>
    <w:rsid w:val="00021A3D"/>
    <w:rsid w:val="00023367"/>
    <w:rsid w:val="00023EA8"/>
    <w:rsid w:val="00024178"/>
    <w:rsid w:val="00025B94"/>
    <w:rsid w:val="0002614B"/>
    <w:rsid w:val="00026C5E"/>
    <w:rsid w:val="00027B84"/>
    <w:rsid w:val="00027CCA"/>
    <w:rsid w:val="0003129F"/>
    <w:rsid w:val="00032A21"/>
    <w:rsid w:val="00032F1D"/>
    <w:rsid w:val="00034605"/>
    <w:rsid w:val="00035DE2"/>
    <w:rsid w:val="00036A17"/>
    <w:rsid w:val="00037946"/>
    <w:rsid w:val="000423C5"/>
    <w:rsid w:val="00042A52"/>
    <w:rsid w:val="000454A4"/>
    <w:rsid w:val="0004595D"/>
    <w:rsid w:val="00046477"/>
    <w:rsid w:val="0004689A"/>
    <w:rsid w:val="00046DBC"/>
    <w:rsid w:val="0005639C"/>
    <w:rsid w:val="0005682B"/>
    <w:rsid w:val="00060032"/>
    <w:rsid w:val="0006185D"/>
    <w:rsid w:val="00061AD3"/>
    <w:rsid w:val="0006412D"/>
    <w:rsid w:val="00065A52"/>
    <w:rsid w:val="00067107"/>
    <w:rsid w:val="00067885"/>
    <w:rsid w:val="00067F52"/>
    <w:rsid w:val="00070372"/>
    <w:rsid w:val="0007170C"/>
    <w:rsid w:val="00073510"/>
    <w:rsid w:val="0007422D"/>
    <w:rsid w:val="00074544"/>
    <w:rsid w:val="00075A0F"/>
    <w:rsid w:val="000766B1"/>
    <w:rsid w:val="00077E13"/>
    <w:rsid w:val="0008103E"/>
    <w:rsid w:val="000829CB"/>
    <w:rsid w:val="00083AE9"/>
    <w:rsid w:val="00083E0A"/>
    <w:rsid w:val="0008536E"/>
    <w:rsid w:val="00086A53"/>
    <w:rsid w:val="0008748E"/>
    <w:rsid w:val="00091524"/>
    <w:rsid w:val="00092278"/>
    <w:rsid w:val="000925FD"/>
    <w:rsid w:val="0009660E"/>
    <w:rsid w:val="00097416"/>
    <w:rsid w:val="00097EAC"/>
    <w:rsid w:val="000A0AF4"/>
    <w:rsid w:val="000A1258"/>
    <w:rsid w:val="000A3378"/>
    <w:rsid w:val="000A4671"/>
    <w:rsid w:val="000A5DD3"/>
    <w:rsid w:val="000A5FF8"/>
    <w:rsid w:val="000A76CD"/>
    <w:rsid w:val="000A7BAB"/>
    <w:rsid w:val="000B175C"/>
    <w:rsid w:val="000B1EB1"/>
    <w:rsid w:val="000B2BAE"/>
    <w:rsid w:val="000B307A"/>
    <w:rsid w:val="000B3DFD"/>
    <w:rsid w:val="000B4E3B"/>
    <w:rsid w:val="000C2F0D"/>
    <w:rsid w:val="000C7981"/>
    <w:rsid w:val="000D0F61"/>
    <w:rsid w:val="000D1238"/>
    <w:rsid w:val="000D1296"/>
    <w:rsid w:val="000D1394"/>
    <w:rsid w:val="000D1E9E"/>
    <w:rsid w:val="000D1EFB"/>
    <w:rsid w:val="000D2C51"/>
    <w:rsid w:val="000D382B"/>
    <w:rsid w:val="000D4A74"/>
    <w:rsid w:val="000D56C8"/>
    <w:rsid w:val="000D6592"/>
    <w:rsid w:val="000D6C6F"/>
    <w:rsid w:val="000E08EE"/>
    <w:rsid w:val="000E1204"/>
    <w:rsid w:val="000E28CC"/>
    <w:rsid w:val="000E3E05"/>
    <w:rsid w:val="000E44A5"/>
    <w:rsid w:val="000E48F5"/>
    <w:rsid w:val="000E5C0D"/>
    <w:rsid w:val="000E635A"/>
    <w:rsid w:val="000E636D"/>
    <w:rsid w:val="000E6DF9"/>
    <w:rsid w:val="000F00AC"/>
    <w:rsid w:val="000F0EEC"/>
    <w:rsid w:val="000F1962"/>
    <w:rsid w:val="000F1E8B"/>
    <w:rsid w:val="000F2548"/>
    <w:rsid w:val="000F40E6"/>
    <w:rsid w:val="000F56EE"/>
    <w:rsid w:val="000F578C"/>
    <w:rsid w:val="000F5DD2"/>
    <w:rsid w:val="000F5EB6"/>
    <w:rsid w:val="000F6391"/>
    <w:rsid w:val="000F7179"/>
    <w:rsid w:val="000F7C90"/>
    <w:rsid w:val="00100CC5"/>
    <w:rsid w:val="00104933"/>
    <w:rsid w:val="00107779"/>
    <w:rsid w:val="00107FAA"/>
    <w:rsid w:val="00107FBA"/>
    <w:rsid w:val="0011262D"/>
    <w:rsid w:val="00113420"/>
    <w:rsid w:val="001139CC"/>
    <w:rsid w:val="001140E5"/>
    <w:rsid w:val="00114812"/>
    <w:rsid w:val="00115BF6"/>
    <w:rsid w:val="001161A5"/>
    <w:rsid w:val="001162D6"/>
    <w:rsid w:val="00116BAD"/>
    <w:rsid w:val="00120F4A"/>
    <w:rsid w:val="0012125D"/>
    <w:rsid w:val="001219C0"/>
    <w:rsid w:val="0012208F"/>
    <w:rsid w:val="00122A17"/>
    <w:rsid w:val="001231D0"/>
    <w:rsid w:val="00124171"/>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E0C"/>
    <w:rsid w:val="00157681"/>
    <w:rsid w:val="001604DB"/>
    <w:rsid w:val="00160868"/>
    <w:rsid w:val="00160D7A"/>
    <w:rsid w:val="0016182E"/>
    <w:rsid w:val="0016466A"/>
    <w:rsid w:val="00164845"/>
    <w:rsid w:val="00165BBE"/>
    <w:rsid w:val="00167BB2"/>
    <w:rsid w:val="001703D6"/>
    <w:rsid w:val="00170AE6"/>
    <w:rsid w:val="001716AB"/>
    <w:rsid w:val="00172626"/>
    <w:rsid w:val="00172689"/>
    <w:rsid w:val="0017376A"/>
    <w:rsid w:val="00174079"/>
    <w:rsid w:val="00174B6B"/>
    <w:rsid w:val="00175EC8"/>
    <w:rsid w:val="001760EC"/>
    <w:rsid w:val="0017677D"/>
    <w:rsid w:val="00176AFF"/>
    <w:rsid w:val="00176B2D"/>
    <w:rsid w:val="00180E29"/>
    <w:rsid w:val="001821CA"/>
    <w:rsid w:val="00183970"/>
    <w:rsid w:val="00183981"/>
    <w:rsid w:val="00187215"/>
    <w:rsid w:val="00187DBA"/>
    <w:rsid w:val="001925F4"/>
    <w:rsid w:val="00194C6E"/>
    <w:rsid w:val="001963FB"/>
    <w:rsid w:val="00196435"/>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32C"/>
    <w:rsid w:val="001B46E4"/>
    <w:rsid w:val="001B4F2D"/>
    <w:rsid w:val="001B6F32"/>
    <w:rsid w:val="001B7AC6"/>
    <w:rsid w:val="001C11C8"/>
    <w:rsid w:val="001C163F"/>
    <w:rsid w:val="001C2523"/>
    <w:rsid w:val="001C3717"/>
    <w:rsid w:val="001C3FCF"/>
    <w:rsid w:val="001C7168"/>
    <w:rsid w:val="001C74EE"/>
    <w:rsid w:val="001C7A4E"/>
    <w:rsid w:val="001D0B2A"/>
    <w:rsid w:val="001D18A4"/>
    <w:rsid w:val="001D200C"/>
    <w:rsid w:val="001D3FE9"/>
    <w:rsid w:val="001D57F6"/>
    <w:rsid w:val="001D7B1F"/>
    <w:rsid w:val="001E0BBA"/>
    <w:rsid w:val="001E1B2B"/>
    <w:rsid w:val="001E1D60"/>
    <w:rsid w:val="001E39C7"/>
    <w:rsid w:val="001E3A05"/>
    <w:rsid w:val="001E61C3"/>
    <w:rsid w:val="001E7FAB"/>
    <w:rsid w:val="001F0623"/>
    <w:rsid w:val="001F0816"/>
    <w:rsid w:val="001F111A"/>
    <w:rsid w:val="001F184A"/>
    <w:rsid w:val="001F3570"/>
    <w:rsid w:val="001F4231"/>
    <w:rsid w:val="001F6A36"/>
    <w:rsid w:val="00200159"/>
    <w:rsid w:val="0020072F"/>
    <w:rsid w:val="00200C54"/>
    <w:rsid w:val="002047EC"/>
    <w:rsid w:val="00206EF1"/>
    <w:rsid w:val="00207071"/>
    <w:rsid w:val="002126E8"/>
    <w:rsid w:val="0021314B"/>
    <w:rsid w:val="00213DAA"/>
    <w:rsid w:val="00215084"/>
    <w:rsid w:val="00215160"/>
    <w:rsid w:val="002159AF"/>
    <w:rsid w:val="00215A28"/>
    <w:rsid w:val="00217E72"/>
    <w:rsid w:val="00220500"/>
    <w:rsid w:val="00226A09"/>
    <w:rsid w:val="00227011"/>
    <w:rsid w:val="00227DE9"/>
    <w:rsid w:val="00231FEF"/>
    <w:rsid w:val="00232514"/>
    <w:rsid w:val="0023463F"/>
    <w:rsid w:val="00237812"/>
    <w:rsid w:val="00237D1F"/>
    <w:rsid w:val="00241661"/>
    <w:rsid w:val="00242384"/>
    <w:rsid w:val="0024399A"/>
    <w:rsid w:val="00246E55"/>
    <w:rsid w:val="002473EE"/>
    <w:rsid w:val="002516E6"/>
    <w:rsid w:val="00253695"/>
    <w:rsid w:val="0025701A"/>
    <w:rsid w:val="00257B31"/>
    <w:rsid w:val="002603B8"/>
    <w:rsid w:val="00260E1D"/>
    <w:rsid w:val="00262125"/>
    <w:rsid w:val="00262183"/>
    <w:rsid w:val="00263099"/>
    <w:rsid w:val="002657F7"/>
    <w:rsid w:val="00265FE8"/>
    <w:rsid w:val="002660DC"/>
    <w:rsid w:val="00266870"/>
    <w:rsid w:val="00267C04"/>
    <w:rsid w:val="00274D01"/>
    <w:rsid w:val="00277AF2"/>
    <w:rsid w:val="00280B19"/>
    <w:rsid w:val="00280CA8"/>
    <w:rsid w:val="00281D62"/>
    <w:rsid w:val="002823FA"/>
    <w:rsid w:val="00282616"/>
    <w:rsid w:val="00282B5A"/>
    <w:rsid w:val="00282C3B"/>
    <w:rsid w:val="002833C3"/>
    <w:rsid w:val="00284A74"/>
    <w:rsid w:val="00284F88"/>
    <w:rsid w:val="00285300"/>
    <w:rsid w:val="00286565"/>
    <w:rsid w:val="00286860"/>
    <w:rsid w:val="00286863"/>
    <w:rsid w:val="0029002F"/>
    <w:rsid w:val="0029109F"/>
    <w:rsid w:val="0029263D"/>
    <w:rsid w:val="00295F3D"/>
    <w:rsid w:val="00296149"/>
    <w:rsid w:val="0029638A"/>
    <w:rsid w:val="00296B45"/>
    <w:rsid w:val="002A033A"/>
    <w:rsid w:val="002A0BF9"/>
    <w:rsid w:val="002A19BA"/>
    <w:rsid w:val="002A351F"/>
    <w:rsid w:val="002A4570"/>
    <w:rsid w:val="002A5108"/>
    <w:rsid w:val="002A55DC"/>
    <w:rsid w:val="002A6E84"/>
    <w:rsid w:val="002A77A4"/>
    <w:rsid w:val="002A7AD7"/>
    <w:rsid w:val="002B0923"/>
    <w:rsid w:val="002B1325"/>
    <w:rsid w:val="002B1693"/>
    <w:rsid w:val="002B1841"/>
    <w:rsid w:val="002B27A0"/>
    <w:rsid w:val="002B27CF"/>
    <w:rsid w:val="002B310E"/>
    <w:rsid w:val="002B66AC"/>
    <w:rsid w:val="002C196E"/>
    <w:rsid w:val="002C217C"/>
    <w:rsid w:val="002C2CDE"/>
    <w:rsid w:val="002C3113"/>
    <w:rsid w:val="002C34E6"/>
    <w:rsid w:val="002C7F0C"/>
    <w:rsid w:val="002D01F2"/>
    <w:rsid w:val="002D0CAB"/>
    <w:rsid w:val="002D14FD"/>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DD9"/>
    <w:rsid w:val="003036BA"/>
    <w:rsid w:val="0030415C"/>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133D"/>
    <w:rsid w:val="00322A6E"/>
    <w:rsid w:val="00322DA2"/>
    <w:rsid w:val="00324DA7"/>
    <w:rsid w:val="003333FB"/>
    <w:rsid w:val="00335A2C"/>
    <w:rsid w:val="00342391"/>
    <w:rsid w:val="003507D4"/>
    <w:rsid w:val="0035233A"/>
    <w:rsid w:val="003525B8"/>
    <w:rsid w:val="003530F2"/>
    <w:rsid w:val="003546A9"/>
    <w:rsid w:val="00360EF9"/>
    <w:rsid w:val="003616FA"/>
    <w:rsid w:val="00364491"/>
    <w:rsid w:val="00364C00"/>
    <w:rsid w:val="00364C02"/>
    <w:rsid w:val="00366289"/>
    <w:rsid w:val="003664E2"/>
    <w:rsid w:val="00367B14"/>
    <w:rsid w:val="00370286"/>
    <w:rsid w:val="003714C9"/>
    <w:rsid w:val="00374138"/>
    <w:rsid w:val="0037559A"/>
    <w:rsid w:val="003767CF"/>
    <w:rsid w:val="00377928"/>
    <w:rsid w:val="00380D93"/>
    <w:rsid w:val="00380ECD"/>
    <w:rsid w:val="003818D2"/>
    <w:rsid w:val="003822A6"/>
    <w:rsid w:val="00382F1E"/>
    <w:rsid w:val="003832B7"/>
    <w:rsid w:val="00384197"/>
    <w:rsid w:val="00384757"/>
    <w:rsid w:val="003868EC"/>
    <w:rsid w:val="003871A2"/>
    <w:rsid w:val="00387915"/>
    <w:rsid w:val="00387D9D"/>
    <w:rsid w:val="00392C5A"/>
    <w:rsid w:val="003934DA"/>
    <w:rsid w:val="00394182"/>
    <w:rsid w:val="00395BBD"/>
    <w:rsid w:val="003966D9"/>
    <w:rsid w:val="003979BA"/>
    <w:rsid w:val="00397D91"/>
    <w:rsid w:val="003A1A81"/>
    <w:rsid w:val="003A22E9"/>
    <w:rsid w:val="003A2859"/>
    <w:rsid w:val="003A3910"/>
    <w:rsid w:val="003A4159"/>
    <w:rsid w:val="003A48A7"/>
    <w:rsid w:val="003A4CE9"/>
    <w:rsid w:val="003A4CFF"/>
    <w:rsid w:val="003A52D5"/>
    <w:rsid w:val="003A66C1"/>
    <w:rsid w:val="003A704E"/>
    <w:rsid w:val="003A7266"/>
    <w:rsid w:val="003B07E2"/>
    <w:rsid w:val="003B0ECE"/>
    <w:rsid w:val="003B0F4B"/>
    <w:rsid w:val="003B2420"/>
    <w:rsid w:val="003B2D45"/>
    <w:rsid w:val="003B3763"/>
    <w:rsid w:val="003B413B"/>
    <w:rsid w:val="003B43F6"/>
    <w:rsid w:val="003B4B67"/>
    <w:rsid w:val="003B52F6"/>
    <w:rsid w:val="003B5620"/>
    <w:rsid w:val="003B5D25"/>
    <w:rsid w:val="003B633A"/>
    <w:rsid w:val="003B6FC4"/>
    <w:rsid w:val="003C0E6B"/>
    <w:rsid w:val="003C21D6"/>
    <w:rsid w:val="003C22B6"/>
    <w:rsid w:val="003C2358"/>
    <w:rsid w:val="003C3C18"/>
    <w:rsid w:val="003D0585"/>
    <w:rsid w:val="003D116C"/>
    <w:rsid w:val="003D2D8B"/>
    <w:rsid w:val="003D741C"/>
    <w:rsid w:val="003E089D"/>
    <w:rsid w:val="003E0D9C"/>
    <w:rsid w:val="003E10C7"/>
    <w:rsid w:val="003E18EF"/>
    <w:rsid w:val="003E2BD2"/>
    <w:rsid w:val="003E4ABE"/>
    <w:rsid w:val="003E60A8"/>
    <w:rsid w:val="003E6B5E"/>
    <w:rsid w:val="003E7279"/>
    <w:rsid w:val="003E75DE"/>
    <w:rsid w:val="003F0411"/>
    <w:rsid w:val="003F07B4"/>
    <w:rsid w:val="003F0950"/>
    <w:rsid w:val="003F255B"/>
    <w:rsid w:val="003F40A1"/>
    <w:rsid w:val="003F4699"/>
    <w:rsid w:val="003F525E"/>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534A"/>
    <w:rsid w:val="00417BC1"/>
    <w:rsid w:val="00420121"/>
    <w:rsid w:val="004225D1"/>
    <w:rsid w:val="00422AFF"/>
    <w:rsid w:val="00422B7A"/>
    <w:rsid w:val="0042310C"/>
    <w:rsid w:val="0042361F"/>
    <w:rsid w:val="00423A7B"/>
    <w:rsid w:val="00424828"/>
    <w:rsid w:val="00427670"/>
    <w:rsid w:val="00430914"/>
    <w:rsid w:val="0043188F"/>
    <w:rsid w:val="00431FCE"/>
    <w:rsid w:val="00437880"/>
    <w:rsid w:val="00437B16"/>
    <w:rsid w:val="00441464"/>
    <w:rsid w:val="00442F5A"/>
    <w:rsid w:val="004436C9"/>
    <w:rsid w:val="0044396A"/>
    <w:rsid w:val="004445BE"/>
    <w:rsid w:val="0044649E"/>
    <w:rsid w:val="004464F3"/>
    <w:rsid w:val="0045023C"/>
    <w:rsid w:val="00451646"/>
    <w:rsid w:val="00452C57"/>
    <w:rsid w:val="004548E1"/>
    <w:rsid w:val="00455122"/>
    <w:rsid w:val="00455B79"/>
    <w:rsid w:val="00455BA9"/>
    <w:rsid w:val="00456212"/>
    <w:rsid w:val="00456C78"/>
    <w:rsid w:val="0045712D"/>
    <w:rsid w:val="004616FB"/>
    <w:rsid w:val="00461D8B"/>
    <w:rsid w:val="00464491"/>
    <w:rsid w:val="004652FD"/>
    <w:rsid w:val="00465CA0"/>
    <w:rsid w:val="00465FE6"/>
    <w:rsid w:val="00466E2B"/>
    <w:rsid w:val="00472586"/>
    <w:rsid w:val="00472C82"/>
    <w:rsid w:val="00473C0D"/>
    <w:rsid w:val="0047433F"/>
    <w:rsid w:val="00476C03"/>
    <w:rsid w:val="004840E1"/>
    <w:rsid w:val="00484C63"/>
    <w:rsid w:val="00484E7F"/>
    <w:rsid w:val="00486151"/>
    <w:rsid w:val="00490CA7"/>
    <w:rsid w:val="00491DA2"/>
    <w:rsid w:val="00493EB8"/>
    <w:rsid w:val="004945E2"/>
    <w:rsid w:val="0049499D"/>
    <w:rsid w:val="00496306"/>
    <w:rsid w:val="00497885"/>
    <w:rsid w:val="00497B97"/>
    <w:rsid w:val="004A417C"/>
    <w:rsid w:val="004A444B"/>
    <w:rsid w:val="004A4847"/>
    <w:rsid w:val="004A59B0"/>
    <w:rsid w:val="004A629B"/>
    <w:rsid w:val="004A7171"/>
    <w:rsid w:val="004A7350"/>
    <w:rsid w:val="004A7F12"/>
    <w:rsid w:val="004B0410"/>
    <w:rsid w:val="004B0BBD"/>
    <w:rsid w:val="004B12A1"/>
    <w:rsid w:val="004B144E"/>
    <w:rsid w:val="004B1926"/>
    <w:rsid w:val="004B2E0D"/>
    <w:rsid w:val="004B3667"/>
    <w:rsid w:val="004B373D"/>
    <w:rsid w:val="004B4EDF"/>
    <w:rsid w:val="004B5BC5"/>
    <w:rsid w:val="004B6244"/>
    <w:rsid w:val="004B7E27"/>
    <w:rsid w:val="004C0AB2"/>
    <w:rsid w:val="004C1E1E"/>
    <w:rsid w:val="004C1FA6"/>
    <w:rsid w:val="004C316C"/>
    <w:rsid w:val="004C37A1"/>
    <w:rsid w:val="004C4A49"/>
    <w:rsid w:val="004C5B7F"/>
    <w:rsid w:val="004C6CF4"/>
    <w:rsid w:val="004C6DB9"/>
    <w:rsid w:val="004D16C1"/>
    <w:rsid w:val="004D4A02"/>
    <w:rsid w:val="004D55D7"/>
    <w:rsid w:val="004D7EA3"/>
    <w:rsid w:val="004E0ABC"/>
    <w:rsid w:val="004E2BE1"/>
    <w:rsid w:val="004E409C"/>
    <w:rsid w:val="004E5509"/>
    <w:rsid w:val="004E62A7"/>
    <w:rsid w:val="004E676C"/>
    <w:rsid w:val="004E755A"/>
    <w:rsid w:val="004F0BDA"/>
    <w:rsid w:val="004F14E4"/>
    <w:rsid w:val="004F3E12"/>
    <w:rsid w:val="004F4A29"/>
    <w:rsid w:val="004F5E3E"/>
    <w:rsid w:val="004F6947"/>
    <w:rsid w:val="004F7E05"/>
    <w:rsid w:val="00501B07"/>
    <w:rsid w:val="005041D2"/>
    <w:rsid w:val="005053A7"/>
    <w:rsid w:val="00505658"/>
    <w:rsid w:val="0050738D"/>
    <w:rsid w:val="005075C7"/>
    <w:rsid w:val="0050772D"/>
    <w:rsid w:val="00507E09"/>
    <w:rsid w:val="00511387"/>
    <w:rsid w:val="00513658"/>
    <w:rsid w:val="00520B86"/>
    <w:rsid w:val="005219AC"/>
    <w:rsid w:val="00522C7C"/>
    <w:rsid w:val="00522E76"/>
    <w:rsid w:val="005249A6"/>
    <w:rsid w:val="005250E1"/>
    <w:rsid w:val="005253D1"/>
    <w:rsid w:val="005261B5"/>
    <w:rsid w:val="0052625B"/>
    <w:rsid w:val="00527FE4"/>
    <w:rsid w:val="00530847"/>
    <w:rsid w:val="005332FA"/>
    <w:rsid w:val="00537768"/>
    <w:rsid w:val="00537E26"/>
    <w:rsid w:val="00540733"/>
    <w:rsid w:val="005411C6"/>
    <w:rsid w:val="00542D65"/>
    <w:rsid w:val="00543829"/>
    <w:rsid w:val="00544147"/>
    <w:rsid w:val="00544E66"/>
    <w:rsid w:val="0054502B"/>
    <w:rsid w:val="00546296"/>
    <w:rsid w:val="005471D7"/>
    <w:rsid w:val="00550E64"/>
    <w:rsid w:val="00552DF9"/>
    <w:rsid w:val="005530E4"/>
    <w:rsid w:val="0055479A"/>
    <w:rsid w:val="00554BD5"/>
    <w:rsid w:val="005550D1"/>
    <w:rsid w:val="0055549C"/>
    <w:rsid w:val="00555B89"/>
    <w:rsid w:val="00556ACF"/>
    <w:rsid w:val="00556B6C"/>
    <w:rsid w:val="0055758E"/>
    <w:rsid w:val="005605D2"/>
    <w:rsid w:val="00562AE6"/>
    <w:rsid w:val="00565019"/>
    <w:rsid w:val="0056597F"/>
    <w:rsid w:val="0056684D"/>
    <w:rsid w:val="00570F00"/>
    <w:rsid w:val="00571655"/>
    <w:rsid w:val="00572835"/>
    <w:rsid w:val="00573B6B"/>
    <w:rsid w:val="0057641E"/>
    <w:rsid w:val="00580262"/>
    <w:rsid w:val="005805FD"/>
    <w:rsid w:val="0058119C"/>
    <w:rsid w:val="00581806"/>
    <w:rsid w:val="0058448F"/>
    <w:rsid w:val="00587333"/>
    <w:rsid w:val="0059575A"/>
    <w:rsid w:val="00596405"/>
    <w:rsid w:val="00597155"/>
    <w:rsid w:val="00597B51"/>
    <w:rsid w:val="00597D95"/>
    <w:rsid w:val="005A141A"/>
    <w:rsid w:val="005A1908"/>
    <w:rsid w:val="005A6551"/>
    <w:rsid w:val="005A6A05"/>
    <w:rsid w:val="005A6A54"/>
    <w:rsid w:val="005A76EA"/>
    <w:rsid w:val="005A79E9"/>
    <w:rsid w:val="005A7FEE"/>
    <w:rsid w:val="005B00EE"/>
    <w:rsid w:val="005B0AFD"/>
    <w:rsid w:val="005B0E1E"/>
    <w:rsid w:val="005B3293"/>
    <w:rsid w:val="005B35F7"/>
    <w:rsid w:val="005B39BB"/>
    <w:rsid w:val="005B5299"/>
    <w:rsid w:val="005B5A29"/>
    <w:rsid w:val="005B65F4"/>
    <w:rsid w:val="005B7F2E"/>
    <w:rsid w:val="005C3D33"/>
    <w:rsid w:val="005C4131"/>
    <w:rsid w:val="005C49C1"/>
    <w:rsid w:val="005C4BC1"/>
    <w:rsid w:val="005C5C3E"/>
    <w:rsid w:val="005C628B"/>
    <w:rsid w:val="005C6AE5"/>
    <w:rsid w:val="005C6ECE"/>
    <w:rsid w:val="005D0D88"/>
    <w:rsid w:val="005D103A"/>
    <w:rsid w:val="005D1255"/>
    <w:rsid w:val="005D305B"/>
    <w:rsid w:val="005D3CAE"/>
    <w:rsid w:val="005D4D58"/>
    <w:rsid w:val="005D5ECF"/>
    <w:rsid w:val="005D61DE"/>
    <w:rsid w:val="005D63CC"/>
    <w:rsid w:val="005D7728"/>
    <w:rsid w:val="005E00FE"/>
    <w:rsid w:val="005E08FD"/>
    <w:rsid w:val="005E1763"/>
    <w:rsid w:val="005E1D69"/>
    <w:rsid w:val="005E34B4"/>
    <w:rsid w:val="005E38B3"/>
    <w:rsid w:val="005E39EE"/>
    <w:rsid w:val="005E48BD"/>
    <w:rsid w:val="005E5296"/>
    <w:rsid w:val="005E69E2"/>
    <w:rsid w:val="005F0975"/>
    <w:rsid w:val="005F323C"/>
    <w:rsid w:val="005F56EC"/>
    <w:rsid w:val="005F6393"/>
    <w:rsid w:val="005F6D05"/>
    <w:rsid w:val="005F6FA3"/>
    <w:rsid w:val="005F7B4E"/>
    <w:rsid w:val="005F7C03"/>
    <w:rsid w:val="00600BE2"/>
    <w:rsid w:val="00602B67"/>
    <w:rsid w:val="00603E1A"/>
    <w:rsid w:val="006043D7"/>
    <w:rsid w:val="00605045"/>
    <w:rsid w:val="00605096"/>
    <w:rsid w:val="00605F53"/>
    <w:rsid w:val="006062D8"/>
    <w:rsid w:val="00606425"/>
    <w:rsid w:val="00606BFE"/>
    <w:rsid w:val="00607413"/>
    <w:rsid w:val="006102AC"/>
    <w:rsid w:val="006102E5"/>
    <w:rsid w:val="006105B4"/>
    <w:rsid w:val="00611639"/>
    <w:rsid w:val="00612CAB"/>
    <w:rsid w:val="00615520"/>
    <w:rsid w:val="00616935"/>
    <w:rsid w:val="00617403"/>
    <w:rsid w:val="00620F03"/>
    <w:rsid w:val="006218B6"/>
    <w:rsid w:val="00621BFD"/>
    <w:rsid w:val="006250E3"/>
    <w:rsid w:val="00625651"/>
    <w:rsid w:val="00625889"/>
    <w:rsid w:val="0062738B"/>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415F"/>
    <w:rsid w:val="00655A1E"/>
    <w:rsid w:val="00655BE0"/>
    <w:rsid w:val="0065672C"/>
    <w:rsid w:val="00661472"/>
    <w:rsid w:val="00661CEA"/>
    <w:rsid w:val="00661FAF"/>
    <w:rsid w:val="00663C6B"/>
    <w:rsid w:val="00665304"/>
    <w:rsid w:val="00665A64"/>
    <w:rsid w:val="006669F3"/>
    <w:rsid w:val="006701A1"/>
    <w:rsid w:val="00670DA9"/>
    <w:rsid w:val="006717EC"/>
    <w:rsid w:val="00671E25"/>
    <w:rsid w:val="0067248F"/>
    <w:rsid w:val="00674AC1"/>
    <w:rsid w:val="0067569A"/>
    <w:rsid w:val="006763DA"/>
    <w:rsid w:val="00676C03"/>
    <w:rsid w:val="00676CCC"/>
    <w:rsid w:val="00681B80"/>
    <w:rsid w:val="00681F01"/>
    <w:rsid w:val="00682E04"/>
    <w:rsid w:val="00691F25"/>
    <w:rsid w:val="0069309F"/>
    <w:rsid w:val="00693494"/>
    <w:rsid w:val="0069400A"/>
    <w:rsid w:val="0069498B"/>
    <w:rsid w:val="00694EC7"/>
    <w:rsid w:val="006A0330"/>
    <w:rsid w:val="006A0C4A"/>
    <w:rsid w:val="006A0F5D"/>
    <w:rsid w:val="006A1FA0"/>
    <w:rsid w:val="006A40F3"/>
    <w:rsid w:val="006A421F"/>
    <w:rsid w:val="006A4C78"/>
    <w:rsid w:val="006A5490"/>
    <w:rsid w:val="006A589A"/>
    <w:rsid w:val="006A669B"/>
    <w:rsid w:val="006B0167"/>
    <w:rsid w:val="006B1BF0"/>
    <w:rsid w:val="006B1D62"/>
    <w:rsid w:val="006B3230"/>
    <w:rsid w:val="006B3776"/>
    <w:rsid w:val="006B46FC"/>
    <w:rsid w:val="006B65C8"/>
    <w:rsid w:val="006B6E00"/>
    <w:rsid w:val="006C1681"/>
    <w:rsid w:val="006C182A"/>
    <w:rsid w:val="006C3617"/>
    <w:rsid w:val="006C411A"/>
    <w:rsid w:val="006C4B7A"/>
    <w:rsid w:val="006C5304"/>
    <w:rsid w:val="006C7281"/>
    <w:rsid w:val="006C7E4F"/>
    <w:rsid w:val="006D0499"/>
    <w:rsid w:val="006D21C9"/>
    <w:rsid w:val="006D2A0B"/>
    <w:rsid w:val="006D300E"/>
    <w:rsid w:val="006D3392"/>
    <w:rsid w:val="006D3F80"/>
    <w:rsid w:val="006D416E"/>
    <w:rsid w:val="006D6491"/>
    <w:rsid w:val="006D719B"/>
    <w:rsid w:val="006D7791"/>
    <w:rsid w:val="006E16CC"/>
    <w:rsid w:val="006E2DB0"/>
    <w:rsid w:val="006E2EF5"/>
    <w:rsid w:val="006E71B0"/>
    <w:rsid w:val="006E767C"/>
    <w:rsid w:val="006F0648"/>
    <w:rsid w:val="006F36FA"/>
    <w:rsid w:val="006F3C2E"/>
    <w:rsid w:val="006F422F"/>
    <w:rsid w:val="006F4BD7"/>
    <w:rsid w:val="006F507C"/>
    <w:rsid w:val="006F569E"/>
    <w:rsid w:val="006F56B3"/>
    <w:rsid w:val="006F5E99"/>
    <w:rsid w:val="006F63BC"/>
    <w:rsid w:val="006F6D45"/>
    <w:rsid w:val="006F74BD"/>
    <w:rsid w:val="00700918"/>
    <w:rsid w:val="00701AEF"/>
    <w:rsid w:val="00706DF6"/>
    <w:rsid w:val="007070AD"/>
    <w:rsid w:val="00711255"/>
    <w:rsid w:val="00712418"/>
    <w:rsid w:val="0071571B"/>
    <w:rsid w:val="00716EB3"/>
    <w:rsid w:val="0072063D"/>
    <w:rsid w:val="00722224"/>
    <w:rsid w:val="007224E8"/>
    <w:rsid w:val="007251ED"/>
    <w:rsid w:val="007265E1"/>
    <w:rsid w:val="00726938"/>
    <w:rsid w:val="007300A0"/>
    <w:rsid w:val="00731906"/>
    <w:rsid w:val="00732A88"/>
    <w:rsid w:val="00733974"/>
    <w:rsid w:val="00734089"/>
    <w:rsid w:val="007352BB"/>
    <w:rsid w:val="0073684C"/>
    <w:rsid w:val="0074055D"/>
    <w:rsid w:val="00742E67"/>
    <w:rsid w:val="00744B89"/>
    <w:rsid w:val="00744BC8"/>
    <w:rsid w:val="007455A9"/>
    <w:rsid w:val="00746667"/>
    <w:rsid w:val="00746AD6"/>
    <w:rsid w:val="007473C9"/>
    <w:rsid w:val="007474A4"/>
    <w:rsid w:val="00747B37"/>
    <w:rsid w:val="00751E58"/>
    <w:rsid w:val="00752999"/>
    <w:rsid w:val="00752B46"/>
    <w:rsid w:val="00752C1A"/>
    <w:rsid w:val="00752C31"/>
    <w:rsid w:val="00752EC3"/>
    <w:rsid w:val="007533AA"/>
    <w:rsid w:val="00754557"/>
    <w:rsid w:val="00754CB9"/>
    <w:rsid w:val="00755003"/>
    <w:rsid w:val="00756969"/>
    <w:rsid w:val="007575B6"/>
    <w:rsid w:val="00760CCC"/>
    <w:rsid w:val="007625F7"/>
    <w:rsid w:val="007630F5"/>
    <w:rsid w:val="0076310F"/>
    <w:rsid w:val="00763A89"/>
    <w:rsid w:val="0076476C"/>
    <w:rsid w:val="0076671D"/>
    <w:rsid w:val="007675D8"/>
    <w:rsid w:val="00771074"/>
    <w:rsid w:val="0077212D"/>
    <w:rsid w:val="007741DB"/>
    <w:rsid w:val="0077549E"/>
    <w:rsid w:val="00775B3D"/>
    <w:rsid w:val="0077657C"/>
    <w:rsid w:val="00776D13"/>
    <w:rsid w:val="00781F39"/>
    <w:rsid w:val="00782BB7"/>
    <w:rsid w:val="0078361E"/>
    <w:rsid w:val="00783AF0"/>
    <w:rsid w:val="0078416A"/>
    <w:rsid w:val="007844C5"/>
    <w:rsid w:val="00785F14"/>
    <w:rsid w:val="00785F90"/>
    <w:rsid w:val="00793342"/>
    <w:rsid w:val="00797876"/>
    <w:rsid w:val="007A0C15"/>
    <w:rsid w:val="007A0FB2"/>
    <w:rsid w:val="007A23B9"/>
    <w:rsid w:val="007A3AA0"/>
    <w:rsid w:val="007A5EDE"/>
    <w:rsid w:val="007A7077"/>
    <w:rsid w:val="007B199D"/>
    <w:rsid w:val="007B671D"/>
    <w:rsid w:val="007B6AEF"/>
    <w:rsid w:val="007C002D"/>
    <w:rsid w:val="007C008D"/>
    <w:rsid w:val="007C5547"/>
    <w:rsid w:val="007C66D7"/>
    <w:rsid w:val="007C6F18"/>
    <w:rsid w:val="007D0BF4"/>
    <w:rsid w:val="007D31EE"/>
    <w:rsid w:val="007D54AE"/>
    <w:rsid w:val="007D5CB5"/>
    <w:rsid w:val="007D5E3C"/>
    <w:rsid w:val="007E07D3"/>
    <w:rsid w:val="007E0ABB"/>
    <w:rsid w:val="007E0BA5"/>
    <w:rsid w:val="007E12AB"/>
    <w:rsid w:val="007E1F3F"/>
    <w:rsid w:val="007E1FB0"/>
    <w:rsid w:val="007E28C4"/>
    <w:rsid w:val="007E5F82"/>
    <w:rsid w:val="007E7D71"/>
    <w:rsid w:val="007F11F6"/>
    <w:rsid w:val="007F2371"/>
    <w:rsid w:val="007F26F1"/>
    <w:rsid w:val="007F31B6"/>
    <w:rsid w:val="007F3505"/>
    <w:rsid w:val="007F3DC3"/>
    <w:rsid w:val="007F6A11"/>
    <w:rsid w:val="007F6DB2"/>
    <w:rsid w:val="0080061C"/>
    <w:rsid w:val="00801E0A"/>
    <w:rsid w:val="00802740"/>
    <w:rsid w:val="00802A0F"/>
    <w:rsid w:val="008045B8"/>
    <w:rsid w:val="00804BE5"/>
    <w:rsid w:val="00805159"/>
    <w:rsid w:val="0080547A"/>
    <w:rsid w:val="00805841"/>
    <w:rsid w:val="00805F0B"/>
    <w:rsid w:val="00805F12"/>
    <w:rsid w:val="00811FB3"/>
    <w:rsid w:val="00812921"/>
    <w:rsid w:val="008137DE"/>
    <w:rsid w:val="00813DE2"/>
    <w:rsid w:val="00814A55"/>
    <w:rsid w:val="008153E1"/>
    <w:rsid w:val="008157BF"/>
    <w:rsid w:val="00816D59"/>
    <w:rsid w:val="00817685"/>
    <w:rsid w:val="008178A6"/>
    <w:rsid w:val="008179AA"/>
    <w:rsid w:val="00817B23"/>
    <w:rsid w:val="00820686"/>
    <w:rsid w:val="00823225"/>
    <w:rsid w:val="00823F8C"/>
    <w:rsid w:val="00824D48"/>
    <w:rsid w:val="00825312"/>
    <w:rsid w:val="00825893"/>
    <w:rsid w:val="00825D58"/>
    <w:rsid w:val="0082724F"/>
    <w:rsid w:val="00830B4B"/>
    <w:rsid w:val="00831CF0"/>
    <w:rsid w:val="00831D2A"/>
    <w:rsid w:val="00832787"/>
    <w:rsid w:val="00832823"/>
    <w:rsid w:val="00833ABC"/>
    <w:rsid w:val="0083460B"/>
    <w:rsid w:val="00834632"/>
    <w:rsid w:val="008367D3"/>
    <w:rsid w:val="00836B4A"/>
    <w:rsid w:val="0084197F"/>
    <w:rsid w:val="00841AC4"/>
    <w:rsid w:val="0084254E"/>
    <w:rsid w:val="00842EB0"/>
    <w:rsid w:val="008430E7"/>
    <w:rsid w:val="00843BD5"/>
    <w:rsid w:val="00844032"/>
    <w:rsid w:val="008447D5"/>
    <w:rsid w:val="008470F9"/>
    <w:rsid w:val="00847834"/>
    <w:rsid w:val="00851011"/>
    <w:rsid w:val="008517BD"/>
    <w:rsid w:val="00851BAB"/>
    <w:rsid w:val="008545A6"/>
    <w:rsid w:val="00854775"/>
    <w:rsid w:val="0085693C"/>
    <w:rsid w:val="0085777D"/>
    <w:rsid w:val="00861B4C"/>
    <w:rsid w:val="008633E5"/>
    <w:rsid w:val="0086351C"/>
    <w:rsid w:val="00863AB0"/>
    <w:rsid w:val="00864183"/>
    <w:rsid w:val="0086460A"/>
    <w:rsid w:val="00864CF0"/>
    <w:rsid w:val="00870F8E"/>
    <w:rsid w:val="008724B3"/>
    <w:rsid w:val="00873B69"/>
    <w:rsid w:val="00875B12"/>
    <w:rsid w:val="00875FD9"/>
    <w:rsid w:val="00877AC8"/>
    <w:rsid w:val="00880B08"/>
    <w:rsid w:val="00882381"/>
    <w:rsid w:val="00884B79"/>
    <w:rsid w:val="0088601F"/>
    <w:rsid w:val="008861DD"/>
    <w:rsid w:val="00890CEE"/>
    <w:rsid w:val="008921DB"/>
    <w:rsid w:val="00893E44"/>
    <w:rsid w:val="00894481"/>
    <w:rsid w:val="00894A44"/>
    <w:rsid w:val="00895399"/>
    <w:rsid w:val="00896C8A"/>
    <w:rsid w:val="008973F8"/>
    <w:rsid w:val="00897A28"/>
    <w:rsid w:val="008A05E9"/>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5AD6"/>
    <w:rsid w:val="008C6318"/>
    <w:rsid w:val="008C66FB"/>
    <w:rsid w:val="008C71F0"/>
    <w:rsid w:val="008C73E6"/>
    <w:rsid w:val="008C7456"/>
    <w:rsid w:val="008D04E2"/>
    <w:rsid w:val="008D0801"/>
    <w:rsid w:val="008D0A61"/>
    <w:rsid w:val="008D1FE3"/>
    <w:rsid w:val="008D35AF"/>
    <w:rsid w:val="008D3873"/>
    <w:rsid w:val="008D5F97"/>
    <w:rsid w:val="008D7084"/>
    <w:rsid w:val="008E0A9F"/>
    <w:rsid w:val="008E0D1B"/>
    <w:rsid w:val="008E1B5F"/>
    <w:rsid w:val="008E2CAC"/>
    <w:rsid w:val="008E3055"/>
    <w:rsid w:val="008E3E98"/>
    <w:rsid w:val="008E5072"/>
    <w:rsid w:val="008E79C6"/>
    <w:rsid w:val="008F09FF"/>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6F71"/>
    <w:rsid w:val="009176AA"/>
    <w:rsid w:val="00917733"/>
    <w:rsid w:val="009203D6"/>
    <w:rsid w:val="0092090B"/>
    <w:rsid w:val="00923DB6"/>
    <w:rsid w:val="00930EF9"/>
    <w:rsid w:val="00933DBE"/>
    <w:rsid w:val="00933EBF"/>
    <w:rsid w:val="00933F85"/>
    <w:rsid w:val="009347AC"/>
    <w:rsid w:val="00934B98"/>
    <w:rsid w:val="00934F83"/>
    <w:rsid w:val="00935D95"/>
    <w:rsid w:val="0093677C"/>
    <w:rsid w:val="009367CD"/>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676D1"/>
    <w:rsid w:val="00975945"/>
    <w:rsid w:val="00976588"/>
    <w:rsid w:val="009774DB"/>
    <w:rsid w:val="00977CD6"/>
    <w:rsid w:val="00977F9E"/>
    <w:rsid w:val="009808E5"/>
    <w:rsid w:val="00980E48"/>
    <w:rsid w:val="00981CF8"/>
    <w:rsid w:val="00982F6C"/>
    <w:rsid w:val="009850FC"/>
    <w:rsid w:val="00986186"/>
    <w:rsid w:val="00986368"/>
    <w:rsid w:val="00986F22"/>
    <w:rsid w:val="009873FC"/>
    <w:rsid w:val="009902E6"/>
    <w:rsid w:val="00990C61"/>
    <w:rsid w:val="00991453"/>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03BB"/>
    <w:rsid w:val="00A00613"/>
    <w:rsid w:val="00A02301"/>
    <w:rsid w:val="00A02472"/>
    <w:rsid w:val="00A06B2F"/>
    <w:rsid w:val="00A06E6F"/>
    <w:rsid w:val="00A11819"/>
    <w:rsid w:val="00A11857"/>
    <w:rsid w:val="00A11CDE"/>
    <w:rsid w:val="00A1335B"/>
    <w:rsid w:val="00A15A48"/>
    <w:rsid w:val="00A162A7"/>
    <w:rsid w:val="00A17638"/>
    <w:rsid w:val="00A20020"/>
    <w:rsid w:val="00A20AC1"/>
    <w:rsid w:val="00A24271"/>
    <w:rsid w:val="00A24DB5"/>
    <w:rsid w:val="00A27B08"/>
    <w:rsid w:val="00A27C1E"/>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50134"/>
    <w:rsid w:val="00A541E2"/>
    <w:rsid w:val="00A6116E"/>
    <w:rsid w:val="00A62213"/>
    <w:rsid w:val="00A625FA"/>
    <w:rsid w:val="00A62B99"/>
    <w:rsid w:val="00A63A44"/>
    <w:rsid w:val="00A63B69"/>
    <w:rsid w:val="00A63D6E"/>
    <w:rsid w:val="00A648AE"/>
    <w:rsid w:val="00A64D18"/>
    <w:rsid w:val="00A653C0"/>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0DF9"/>
    <w:rsid w:val="00A91187"/>
    <w:rsid w:val="00A919AA"/>
    <w:rsid w:val="00A92AA6"/>
    <w:rsid w:val="00A93C6F"/>
    <w:rsid w:val="00A94BAB"/>
    <w:rsid w:val="00A95711"/>
    <w:rsid w:val="00A9713B"/>
    <w:rsid w:val="00AA013A"/>
    <w:rsid w:val="00AA09E4"/>
    <w:rsid w:val="00AA1572"/>
    <w:rsid w:val="00AA3FC7"/>
    <w:rsid w:val="00AA4031"/>
    <w:rsid w:val="00AA4988"/>
    <w:rsid w:val="00AA524E"/>
    <w:rsid w:val="00AA66E4"/>
    <w:rsid w:val="00AA6B20"/>
    <w:rsid w:val="00AB01D9"/>
    <w:rsid w:val="00AB320D"/>
    <w:rsid w:val="00AB340E"/>
    <w:rsid w:val="00AB4CF2"/>
    <w:rsid w:val="00AB7F05"/>
    <w:rsid w:val="00AC04A1"/>
    <w:rsid w:val="00AC2257"/>
    <w:rsid w:val="00AC37E6"/>
    <w:rsid w:val="00AC3842"/>
    <w:rsid w:val="00AC5FCC"/>
    <w:rsid w:val="00AC6937"/>
    <w:rsid w:val="00AC6A80"/>
    <w:rsid w:val="00AD05E8"/>
    <w:rsid w:val="00AD67A0"/>
    <w:rsid w:val="00AD75CB"/>
    <w:rsid w:val="00AD7CDC"/>
    <w:rsid w:val="00AE085B"/>
    <w:rsid w:val="00AE1073"/>
    <w:rsid w:val="00AE1C0F"/>
    <w:rsid w:val="00AE2981"/>
    <w:rsid w:val="00AE2AD8"/>
    <w:rsid w:val="00AE3CBC"/>
    <w:rsid w:val="00AE4703"/>
    <w:rsid w:val="00AE504E"/>
    <w:rsid w:val="00AE5417"/>
    <w:rsid w:val="00AE62F8"/>
    <w:rsid w:val="00AE6D76"/>
    <w:rsid w:val="00AF0C81"/>
    <w:rsid w:val="00AF1577"/>
    <w:rsid w:val="00AF1D73"/>
    <w:rsid w:val="00AF2829"/>
    <w:rsid w:val="00AF4808"/>
    <w:rsid w:val="00AF4C38"/>
    <w:rsid w:val="00AF4F46"/>
    <w:rsid w:val="00AF6762"/>
    <w:rsid w:val="00AF6C9A"/>
    <w:rsid w:val="00AF6E98"/>
    <w:rsid w:val="00AF76E1"/>
    <w:rsid w:val="00B01374"/>
    <w:rsid w:val="00B0151B"/>
    <w:rsid w:val="00B021B7"/>
    <w:rsid w:val="00B02A2F"/>
    <w:rsid w:val="00B038CF"/>
    <w:rsid w:val="00B03A89"/>
    <w:rsid w:val="00B041F8"/>
    <w:rsid w:val="00B049BA"/>
    <w:rsid w:val="00B053E3"/>
    <w:rsid w:val="00B06160"/>
    <w:rsid w:val="00B07243"/>
    <w:rsid w:val="00B07994"/>
    <w:rsid w:val="00B07B6D"/>
    <w:rsid w:val="00B1198D"/>
    <w:rsid w:val="00B12874"/>
    <w:rsid w:val="00B12FA0"/>
    <w:rsid w:val="00B134EB"/>
    <w:rsid w:val="00B13E9D"/>
    <w:rsid w:val="00B1603D"/>
    <w:rsid w:val="00B16361"/>
    <w:rsid w:val="00B217B5"/>
    <w:rsid w:val="00B22B81"/>
    <w:rsid w:val="00B23457"/>
    <w:rsid w:val="00B23B94"/>
    <w:rsid w:val="00B24522"/>
    <w:rsid w:val="00B25E72"/>
    <w:rsid w:val="00B269AA"/>
    <w:rsid w:val="00B26DF5"/>
    <w:rsid w:val="00B27991"/>
    <w:rsid w:val="00B301B1"/>
    <w:rsid w:val="00B30506"/>
    <w:rsid w:val="00B31BDE"/>
    <w:rsid w:val="00B3256B"/>
    <w:rsid w:val="00B325A3"/>
    <w:rsid w:val="00B33007"/>
    <w:rsid w:val="00B33E94"/>
    <w:rsid w:val="00B35411"/>
    <w:rsid w:val="00B366CC"/>
    <w:rsid w:val="00B36E40"/>
    <w:rsid w:val="00B40495"/>
    <w:rsid w:val="00B40CB9"/>
    <w:rsid w:val="00B416A0"/>
    <w:rsid w:val="00B41985"/>
    <w:rsid w:val="00B41AE1"/>
    <w:rsid w:val="00B4331F"/>
    <w:rsid w:val="00B4341E"/>
    <w:rsid w:val="00B456F3"/>
    <w:rsid w:val="00B45B93"/>
    <w:rsid w:val="00B45DD2"/>
    <w:rsid w:val="00B4694A"/>
    <w:rsid w:val="00B4783D"/>
    <w:rsid w:val="00B47D86"/>
    <w:rsid w:val="00B508F5"/>
    <w:rsid w:val="00B5107E"/>
    <w:rsid w:val="00B51E0B"/>
    <w:rsid w:val="00B53036"/>
    <w:rsid w:val="00B54718"/>
    <w:rsid w:val="00B54D84"/>
    <w:rsid w:val="00B62AED"/>
    <w:rsid w:val="00B62D7C"/>
    <w:rsid w:val="00B654D5"/>
    <w:rsid w:val="00B70AF6"/>
    <w:rsid w:val="00B715BF"/>
    <w:rsid w:val="00B71F1A"/>
    <w:rsid w:val="00B7219C"/>
    <w:rsid w:val="00B72478"/>
    <w:rsid w:val="00B73027"/>
    <w:rsid w:val="00B749B7"/>
    <w:rsid w:val="00B75033"/>
    <w:rsid w:val="00B75798"/>
    <w:rsid w:val="00B84208"/>
    <w:rsid w:val="00B843E2"/>
    <w:rsid w:val="00B84433"/>
    <w:rsid w:val="00B849C8"/>
    <w:rsid w:val="00B85392"/>
    <w:rsid w:val="00B86885"/>
    <w:rsid w:val="00B91B5B"/>
    <w:rsid w:val="00B924F3"/>
    <w:rsid w:val="00B94C94"/>
    <w:rsid w:val="00B96B74"/>
    <w:rsid w:val="00BA1964"/>
    <w:rsid w:val="00BA2017"/>
    <w:rsid w:val="00BA2907"/>
    <w:rsid w:val="00BA3975"/>
    <w:rsid w:val="00BA3C2F"/>
    <w:rsid w:val="00BA4358"/>
    <w:rsid w:val="00BA5831"/>
    <w:rsid w:val="00BA747E"/>
    <w:rsid w:val="00BB0093"/>
    <w:rsid w:val="00BB1D28"/>
    <w:rsid w:val="00BB1F68"/>
    <w:rsid w:val="00BB2F78"/>
    <w:rsid w:val="00BB3856"/>
    <w:rsid w:val="00BB5B2A"/>
    <w:rsid w:val="00BB5BE0"/>
    <w:rsid w:val="00BB60D8"/>
    <w:rsid w:val="00BB712A"/>
    <w:rsid w:val="00BC0203"/>
    <w:rsid w:val="00BC077D"/>
    <w:rsid w:val="00BC1978"/>
    <w:rsid w:val="00BC28AA"/>
    <w:rsid w:val="00BC3367"/>
    <w:rsid w:val="00BC4EA6"/>
    <w:rsid w:val="00BC62FE"/>
    <w:rsid w:val="00BC65AC"/>
    <w:rsid w:val="00BC7142"/>
    <w:rsid w:val="00BD1161"/>
    <w:rsid w:val="00BD1CE8"/>
    <w:rsid w:val="00BD2240"/>
    <w:rsid w:val="00BD2A81"/>
    <w:rsid w:val="00BD35E4"/>
    <w:rsid w:val="00BD3C3F"/>
    <w:rsid w:val="00BD49B8"/>
    <w:rsid w:val="00BD4A56"/>
    <w:rsid w:val="00BD4AFB"/>
    <w:rsid w:val="00BE0010"/>
    <w:rsid w:val="00BE02EC"/>
    <w:rsid w:val="00BE0C6D"/>
    <w:rsid w:val="00BE1701"/>
    <w:rsid w:val="00BE2D2D"/>
    <w:rsid w:val="00BE2F20"/>
    <w:rsid w:val="00BE304E"/>
    <w:rsid w:val="00BE3C96"/>
    <w:rsid w:val="00BE44DF"/>
    <w:rsid w:val="00BE476F"/>
    <w:rsid w:val="00BE5C44"/>
    <w:rsid w:val="00BF0043"/>
    <w:rsid w:val="00BF2EFA"/>
    <w:rsid w:val="00BF3C79"/>
    <w:rsid w:val="00BF410E"/>
    <w:rsid w:val="00BF4445"/>
    <w:rsid w:val="00BF522D"/>
    <w:rsid w:val="00C00D81"/>
    <w:rsid w:val="00C0112D"/>
    <w:rsid w:val="00C02542"/>
    <w:rsid w:val="00C03B74"/>
    <w:rsid w:val="00C04EA9"/>
    <w:rsid w:val="00C05E82"/>
    <w:rsid w:val="00C06948"/>
    <w:rsid w:val="00C06C6D"/>
    <w:rsid w:val="00C073C5"/>
    <w:rsid w:val="00C07F36"/>
    <w:rsid w:val="00C11297"/>
    <w:rsid w:val="00C11531"/>
    <w:rsid w:val="00C149EB"/>
    <w:rsid w:val="00C16918"/>
    <w:rsid w:val="00C2115C"/>
    <w:rsid w:val="00C22E93"/>
    <w:rsid w:val="00C23423"/>
    <w:rsid w:val="00C24673"/>
    <w:rsid w:val="00C2537F"/>
    <w:rsid w:val="00C26E4D"/>
    <w:rsid w:val="00C3074B"/>
    <w:rsid w:val="00C3115C"/>
    <w:rsid w:val="00C316AE"/>
    <w:rsid w:val="00C319FE"/>
    <w:rsid w:val="00C31A84"/>
    <w:rsid w:val="00C331AE"/>
    <w:rsid w:val="00C332B9"/>
    <w:rsid w:val="00C36ED2"/>
    <w:rsid w:val="00C3784A"/>
    <w:rsid w:val="00C4173B"/>
    <w:rsid w:val="00C42478"/>
    <w:rsid w:val="00C44E07"/>
    <w:rsid w:val="00C453AC"/>
    <w:rsid w:val="00C45D73"/>
    <w:rsid w:val="00C46028"/>
    <w:rsid w:val="00C4602E"/>
    <w:rsid w:val="00C470D5"/>
    <w:rsid w:val="00C50F65"/>
    <w:rsid w:val="00C51220"/>
    <w:rsid w:val="00C54C72"/>
    <w:rsid w:val="00C55FD6"/>
    <w:rsid w:val="00C56E91"/>
    <w:rsid w:val="00C575D0"/>
    <w:rsid w:val="00C60431"/>
    <w:rsid w:val="00C62D8D"/>
    <w:rsid w:val="00C63659"/>
    <w:rsid w:val="00C63CA1"/>
    <w:rsid w:val="00C64B7D"/>
    <w:rsid w:val="00C64F2D"/>
    <w:rsid w:val="00C7085B"/>
    <w:rsid w:val="00C7094E"/>
    <w:rsid w:val="00C72309"/>
    <w:rsid w:val="00C80798"/>
    <w:rsid w:val="00C81832"/>
    <w:rsid w:val="00C83F24"/>
    <w:rsid w:val="00C8499A"/>
    <w:rsid w:val="00C85D0C"/>
    <w:rsid w:val="00C95292"/>
    <w:rsid w:val="00C954DA"/>
    <w:rsid w:val="00C96B0E"/>
    <w:rsid w:val="00C97B09"/>
    <w:rsid w:val="00CA1889"/>
    <w:rsid w:val="00CA2813"/>
    <w:rsid w:val="00CA4C31"/>
    <w:rsid w:val="00CA6064"/>
    <w:rsid w:val="00CA63B3"/>
    <w:rsid w:val="00CA644B"/>
    <w:rsid w:val="00CA6DE9"/>
    <w:rsid w:val="00CA73B8"/>
    <w:rsid w:val="00CB0229"/>
    <w:rsid w:val="00CB1B1C"/>
    <w:rsid w:val="00CB599D"/>
    <w:rsid w:val="00CB66B8"/>
    <w:rsid w:val="00CC080F"/>
    <w:rsid w:val="00CC0E66"/>
    <w:rsid w:val="00CC165D"/>
    <w:rsid w:val="00CC324E"/>
    <w:rsid w:val="00CC3CAE"/>
    <w:rsid w:val="00CC7D13"/>
    <w:rsid w:val="00CD00AE"/>
    <w:rsid w:val="00CD3C3F"/>
    <w:rsid w:val="00CD493C"/>
    <w:rsid w:val="00CD4B80"/>
    <w:rsid w:val="00CD624F"/>
    <w:rsid w:val="00CD6707"/>
    <w:rsid w:val="00CE088E"/>
    <w:rsid w:val="00CE092E"/>
    <w:rsid w:val="00CE1FFA"/>
    <w:rsid w:val="00CE328A"/>
    <w:rsid w:val="00CE33D8"/>
    <w:rsid w:val="00CE4526"/>
    <w:rsid w:val="00CE54B8"/>
    <w:rsid w:val="00CE5B52"/>
    <w:rsid w:val="00CE6653"/>
    <w:rsid w:val="00CE714F"/>
    <w:rsid w:val="00CF087F"/>
    <w:rsid w:val="00CF1D97"/>
    <w:rsid w:val="00CF2D41"/>
    <w:rsid w:val="00CF40C9"/>
    <w:rsid w:val="00CF52B2"/>
    <w:rsid w:val="00CF57E8"/>
    <w:rsid w:val="00CF607E"/>
    <w:rsid w:val="00CF61CC"/>
    <w:rsid w:val="00CF687C"/>
    <w:rsid w:val="00CF6EE8"/>
    <w:rsid w:val="00D0092A"/>
    <w:rsid w:val="00D02ABE"/>
    <w:rsid w:val="00D02B04"/>
    <w:rsid w:val="00D0594A"/>
    <w:rsid w:val="00D06B84"/>
    <w:rsid w:val="00D10AAA"/>
    <w:rsid w:val="00D12034"/>
    <w:rsid w:val="00D12458"/>
    <w:rsid w:val="00D164D2"/>
    <w:rsid w:val="00D21614"/>
    <w:rsid w:val="00D21688"/>
    <w:rsid w:val="00D236D0"/>
    <w:rsid w:val="00D258CF"/>
    <w:rsid w:val="00D26050"/>
    <w:rsid w:val="00D272D1"/>
    <w:rsid w:val="00D3355F"/>
    <w:rsid w:val="00D34138"/>
    <w:rsid w:val="00D34B1A"/>
    <w:rsid w:val="00D35BEC"/>
    <w:rsid w:val="00D368F0"/>
    <w:rsid w:val="00D36DA1"/>
    <w:rsid w:val="00D42D87"/>
    <w:rsid w:val="00D43D04"/>
    <w:rsid w:val="00D44ECD"/>
    <w:rsid w:val="00D450CF"/>
    <w:rsid w:val="00D468D5"/>
    <w:rsid w:val="00D47D27"/>
    <w:rsid w:val="00D50015"/>
    <w:rsid w:val="00D51E4C"/>
    <w:rsid w:val="00D5386E"/>
    <w:rsid w:val="00D56F9A"/>
    <w:rsid w:val="00D57516"/>
    <w:rsid w:val="00D600A6"/>
    <w:rsid w:val="00D61847"/>
    <w:rsid w:val="00D627E7"/>
    <w:rsid w:val="00D64B22"/>
    <w:rsid w:val="00D66FCE"/>
    <w:rsid w:val="00D67EEB"/>
    <w:rsid w:val="00D7144D"/>
    <w:rsid w:val="00D71BB8"/>
    <w:rsid w:val="00D74256"/>
    <w:rsid w:val="00D76A2A"/>
    <w:rsid w:val="00D76C0A"/>
    <w:rsid w:val="00D806FA"/>
    <w:rsid w:val="00D8134A"/>
    <w:rsid w:val="00D81A23"/>
    <w:rsid w:val="00D87FB1"/>
    <w:rsid w:val="00D911B6"/>
    <w:rsid w:val="00D91257"/>
    <w:rsid w:val="00D913FB"/>
    <w:rsid w:val="00D91F3E"/>
    <w:rsid w:val="00D941B3"/>
    <w:rsid w:val="00D94309"/>
    <w:rsid w:val="00D96A1E"/>
    <w:rsid w:val="00D97B25"/>
    <w:rsid w:val="00DA1BB9"/>
    <w:rsid w:val="00DA3FD1"/>
    <w:rsid w:val="00DA5D01"/>
    <w:rsid w:val="00DA5DCE"/>
    <w:rsid w:val="00DA7574"/>
    <w:rsid w:val="00DB09A1"/>
    <w:rsid w:val="00DB1F98"/>
    <w:rsid w:val="00DB7284"/>
    <w:rsid w:val="00DC0C12"/>
    <w:rsid w:val="00DC1224"/>
    <w:rsid w:val="00DC1B4F"/>
    <w:rsid w:val="00DC2D1C"/>
    <w:rsid w:val="00DC2E76"/>
    <w:rsid w:val="00DC34C9"/>
    <w:rsid w:val="00DC4CEB"/>
    <w:rsid w:val="00DC5462"/>
    <w:rsid w:val="00DC63FC"/>
    <w:rsid w:val="00DD0200"/>
    <w:rsid w:val="00DD02C2"/>
    <w:rsid w:val="00DD062B"/>
    <w:rsid w:val="00DD12AE"/>
    <w:rsid w:val="00DD27EE"/>
    <w:rsid w:val="00DD33A4"/>
    <w:rsid w:val="00DD596A"/>
    <w:rsid w:val="00DD6898"/>
    <w:rsid w:val="00DE09D3"/>
    <w:rsid w:val="00DE11C4"/>
    <w:rsid w:val="00DE1314"/>
    <w:rsid w:val="00DE176F"/>
    <w:rsid w:val="00DE3983"/>
    <w:rsid w:val="00DE55B7"/>
    <w:rsid w:val="00DE6E7E"/>
    <w:rsid w:val="00DF0DA1"/>
    <w:rsid w:val="00DF15A2"/>
    <w:rsid w:val="00DF20BD"/>
    <w:rsid w:val="00DF2442"/>
    <w:rsid w:val="00DF3906"/>
    <w:rsid w:val="00DF4D44"/>
    <w:rsid w:val="00DF4EFE"/>
    <w:rsid w:val="00DF676C"/>
    <w:rsid w:val="00DF7F6A"/>
    <w:rsid w:val="00E00D6E"/>
    <w:rsid w:val="00E03164"/>
    <w:rsid w:val="00E06E4A"/>
    <w:rsid w:val="00E07297"/>
    <w:rsid w:val="00E11EF7"/>
    <w:rsid w:val="00E15175"/>
    <w:rsid w:val="00E160D3"/>
    <w:rsid w:val="00E16A35"/>
    <w:rsid w:val="00E20CC6"/>
    <w:rsid w:val="00E21842"/>
    <w:rsid w:val="00E23AF0"/>
    <w:rsid w:val="00E248D7"/>
    <w:rsid w:val="00E25BF9"/>
    <w:rsid w:val="00E26CB0"/>
    <w:rsid w:val="00E26EA8"/>
    <w:rsid w:val="00E3025F"/>
    <w:rsid w:val="00E3026D"/>
    <w:rsid w:val="00E30332"/>
    <w:rsid w:val="00E31CF6"/>
    <w:rsid w:val="00E32FBB"/>
    <w:rsid w:val="00E33AE0"/>
    <w:rsid w:val="00E36F05"/>
    <w:rsid w:val="00E37AED"/>
    <w:rsid w:val="00E37E23"/>
    <w:rsid w:val="00E4040E"/>
    <w:rsid w:val="00E426C3"/>
    <w:rsid w:val="00E4373C"/>
    <w:rsid w:val="00E4574C"/>
    <w:rsid w:val="00E46311"/>
    <w:rsid w:val="00E4689A"/>
    <w:rsid w:val="00E46A57"/>
    <w:rsid w:val="00E47C47"/>
    <w:rsid w:val="00E50E9C"/>
    <w:rsid w:val="00E50FF3"/>
    <w:rsid w:val="00E51870"/>
    <w:rsid w:val="00E52622"/>
    <w:rsid w:val="00E53B29"/>
    <w:rsid w:val="00E540BC"/>
    <w:rsid w:val="00E55E92"/>
    <w:rsid w:val="00E5658F"/>
    <w:rsid w:val="00E57027"/>
    <w:rsid w:val="00E57030"/>
    <w:rsid w:val="00E575AB"/>
    <w:rsid w:val="00E579F8"/>
    <w:rsid w:val="00E620F3"/>
    <w:rsid w:val="00E62EBD"/>
    <w:rsid w:val="00E63213"/>
    <w:rsid w:val="00E670F6"/>
    <w:rsid w:val="00E67BEA"/>
    <w:rsid w:val="00E702E9"/>
    <w:rsid w:val="00E71BE8"/>
    <w:rsid w:val="00E731FB"/>
    <w:rsid w:val="00E7465F"/>
    <w:rsid w:val="00E748EE"/>
    <w:rsid w:val="00E75C21"/>
    <w:rsid w:val="00E7754C"/>
    <w:rsid w:val="00E7783E"/>
    <w:rsid w:val="00E77958"/>
    <w:rsid w:val="00E77A61"/>
    <w:rsid w:val="00E77DD2"/>
    <w:rsid w:val="00E807FA"/>
    <w:rsid w:val="00E80A61"/>
    <w:rsid w:val="00E80C7F"/>
    <w:rsid w:val="00E80F32"/>
    <w:rsid w:val="00E81CBE"/>
    <w:rsid w:val="00E85201"/>
    <w:rsid w:val="00E856AF"/>
    <w:rsid w:val="00E876F8"/>
    <w:rsid w:val="00E87874"/>
    <w:rsid w:val="00E92D70"/>
    <w:rsid w:val="00E93080"/>
    <w:rsid w:val="00E9484A"/>
    <w:rsid w:val="00E94DF7"/>
    <w:rsid w:val="00E961C9"/>
    <w:rsid w:val="00E97DE1"/>
    <w:rsid w:val="00EA1468"/>
    <w:rsid w:val="00EA1EC4"/>
    <w:rsid w:val="00EA2280"/>
    <w:rsid w:val="00EA2802"/>
    <w:rsid w:val="00EA39BA"/>
    <w:rsid w:val="00EA3A7C"/>
    <w:rsid w:val="00EB05CD"/>
    <w:rsid w:val="00EB0FAD"/>
    <w:rsid w:val="00EB1870"/>
    <w:rsid w:val="00EB1B9F"/>
    <w:rsid w:val="00EB3300"/>
    <w:rsid w:val="00EB436F"/>
    <w:rsid w:val="00EB4522"/>
    <w:rsid w:val="00EB5092"/>
    <w:rsid w:val="00EB63ED"/>
    <w:rsid w:val="00EB7EFB"/>
    <w:rsid w:val="00EC2184"/>
    <w:rsid w:val="00EC3210"/>
    <w:rsid w:val="00EC3CD2"/>
    <w:rsid w:val="00EC46FE"/>
    <w:rsid w:val="00EC5615"/>
    <w:rsid w:val="00EC6A1E"/>
    <w:rsid w:val="00EC6F40"/>
    <w:rsid w:val="00EC79BE"/>
    <w:rsid w:val="00EC7F03"/>
    <w:rsid w:val="00ED0939"/>
    <w:rsid w:val="00ED21BC"/>
    <w:rsid w:val="00ED2231"/>
    <w:rsid w:val="00ED2F8F"/>
    <w:rsid w:val="00ED367D"/>
    <w:rsid w:val="00ED56DB"/>
    <w:rsid w:val="00ED6B10"/>
    <w:rsid w:val="00ED6CB5"/>
    <w:rsid w:val="00ED79F0"/>
    <w:rsid w:val="00EE03E3"/>
    <w:rsid w:val="00EE043D"/>
    <w:rsid w:val="00EE0490"/>
    <w:rsid w:val="00EE2E63"/>
    <w:rsid w:val="00EE4928"/>
    <w:rsid w:val="00EE4B9A"/>
    <w:rsid w:val="00EE53EE"/>
    <w:rsid w:val="00EE7406"/>
    <w:rsid w:val="00EE76FA"/>
    <w:rsid w:val="00EE7A97"/>
    <w:rsid w:val="00EF04A8"/>
    <w:rsid w:val="00EF0F92"/>
    <w:rsid w:val="00EF3167"/>
    <w:rsid w:val="00EF32F1"/>
    <w:rsid w:val="00EF333C"/>
    <w:rsid w:val="00EF5550"/>
    <w:rsid w:val="00F00881"/>
    <w:rsid w:val="00F01356"/>
    <w:rsid w:val="00F0244C"/>
    <w:rsid w:val="00F03B87"/>
    <w:rsid w:val="00F03C65"/>
    <w:rsid w:val="00F068D2"/>
    <w:rsid w:val="00F071B8"/>
    <w:rsid w:val="00F07FF6"/>
    <w:rsid w:val="00F1084F"/>
    <w:rsid w:val="00F13758"/>
    <w:rsid w:val="00F137A8"/>
    <w:rsid w:val="00F157C4"/>
    <w:rsid w:val="00F15877"/>
    <w:rsid w:val="00F16322"/>
    <w:rsid w:val="00F16FEC"/>
    <w:rsid w:val="00F1704B"/>
    <w:rsid w:val="00F171E1"/>
    <w:rsid w:val="00F171F0"/>
    <w:rsid w:val="00F17B10"/>
    <w:rsid w:val="00F2030D"/>
    <w:rsid w:val="00F21C54"/>
    <w:rsid w:val="00F2380D"/>
    <w:rsid w:val="00F2488B"/>
    <w:rsid w:val="00F24A99"/>
    <w:rsid w:val="00F32CEB"/>
    <w:rsid w:val="00F32FDC"/>
    <w:rsid w:val="00F33A47"/>
    <w:rsid w:val="00F341E6"/>
    <w:rsid w:val="00F34459"/>
    <w:rsid w:val="00F34ADF"/>
    <w:rsid w:val="00F35BC6"/>
    <w:rsid w:val="00F361EF"/>
    <w:rsid w:val="00F36570"/>
    <w:rsid w:val="00F42DBD"/>
    <w:rsid w:val="00F4335D"/>
    <w:rsid w:val="00F43BFE"/>
    <w:rsid w:val="00F4508B"/>
    <w:rsid w:val="00F451C2"/>
    <w:rsid w:val="00F46871"/>
    <w:rsid w:val="00F47A4B"/>
    <w:rsid w:val="00F47FBE"/>
    <w:rsid w:val="00F502DA"/>
    <w:rsid w:val="00F50F8C"/>
    <w:rsid w:val="00F54044"/>
    <w:rsid w:val="00F54341"/>
    <w:rsid w:val="00F548CD"/>
    <w:rsid w:val="00F54E59"/>
    <w:rsid w:val="00F557F1"/>
    <w:rsid w:val="00F57B80"/>
    <w:rsid w:val="00F60178"/>
    <w:rsid w:val="00F60F12"/>
    <w:rsid w:val="00F64C4B"/>
    <w:rsid w:val="00F66B20"/>
    <w:rsid w:val="00F67302"/>
    <w:rsid w:val="00F67916"/>
    <w:rsid w:val="00F70679"/>
    <w:rsid w:val="00F71433"/>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443"/>
    <w:rsid w:val="00F96A2F"/>
    <w:rsid w:val="00FA208F"/>
    <w:rsid w:val="00FA2C43"/>
    <w:rsid w:val="00FA39EA"/>
    <w:rsid w:val="00FA3A39"/>
    <w:rsid w:val="00FA4727"/>
    <w:rsid w:val="00FA5BA7"/>
    <w:rsid w:val="00FA7132"/>
    <w:rsid w:val="00FA7928"/>
    <w:rsid w:val="00FB1545"/>
    <w:rsid w:val="00FB165C"/>
    <w:rsid w:val="00FB2633"/>
    <w:rsid w:val="00FB2BA3"/>
    <w:rsid w:val="00FB3414"/>
    <w:rsid w:val="00FB5557"/>
    <w:rsid w:val="00FB588A"/>
    <w:rsid w:val="00FB62EB"/>
    <w:rsid w:val="00FB7ADF"/>
    <w:rsid w:val="00FC018F"/>
    <w:rsid w:val="00FC0C09"/>
    <w:rsid w:val="00FC0CF4"/>
    <w:rsid w:val="00FC11E1"/>
    <w:rsid w:val="00FC2B10"/>
    <w:rsid w:val="00FC3655"/>
    <w:rsid w:val="00FC489C"/>
    <w:rsid w:val="00FC54EB"/>
    <w:rsid w:val="00FC5B78"/>
    <w:rsid w:val="00FC6706"/>
    <w:rsid w:val="00FC76A1"/>
    <w:rsid w:val="00FD0134"/>
    <w:rsid w:val="00FD0AD4"/>
    <w:rsid w:val="00FD32E4"/>
    <w:rsid w:val="00FD382E"/>
    <w:rsid w:val="00FD4655"/>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CEB"/>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5D7BF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E92D7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046744">
      <w:bodyDiv w:val="1"/>
      <w:marLeft w:val="0"/>
      <w:marRight w:val="0"/>
      <w:marTop w:val="0"/>
      <w:marBottom w:val="0"/>
      <w:divBdr>
        <w:top w:val="none" w:sz="0" w:space="0" w:color="auto"/>
        <w:left w:val="none" w:sz="0" w:space="0" w:color="auto"/>
        <w:bottom w:val="none" w:sz="0" w:space="0" w:color="auto"/>
        <w:right w:val="none" w:sz="0" w:space="0" w:color="auto"/>
      </w:divBdr>
    </w:div>
    <w:div w:id="1401757556">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inicaltrials.gov/"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ve\AppData\Local\Temp\IRB_Clinical_Intervention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3072C19970487194DA1E953EB009CC"/>
        <w:category>
          <w:name w:val="General"/>
          <w:gallery w:val="placeholder"/>
        </w:category>
        <w:types>
          <w:type w:val="bbPlcHdr"/>
        </w:types>
        <w:behaviors>
          <w:behavior w:val="content"/>
        </w:behaviors>
        <w:guid w:val="{1F765FAB-B172-442F-87D6-5EFEB1F3CEEC}"/>
      </w:docPartPr>
      <w:docPartBody>
        <w:p w:rsidR="006A3A38" w:rsidRDefault="0073200F">
          <w:pPr>
            <w:pStyle w:val="923072C19970487194DA1E953EB009CC"/>
          </w:pPr>
          <w:r w:rsidRPr="000C2FDD">
            <w:rPr>
              <w:rStyle w:val="PlaceholderText"/>
            </w:rPr>
            <w:t>Click or tap here to enter text.</w:t>
          </w:r>
        </w:p>
      </w:docPartBody>
    </w:docPart>
    <w:docPart>
      <w:docPartPr>
        <w:name w:val="B8690235B8284F47A17042BF8513D9F9"/>
        <w:category>
          <w:name w:val="General"/>
          <w:gallery w:val="placeholder"/>
        </w:category>
        <w:types>
          <w:type w:val="bbPlcHdr"/>
        </w:types>
        <w:behaviors>
          <w:behavior w:val="content"/>
        </w:behaviors>
        <w:guid w:val="{B3973B1E-0FB0-42D6-9142-C618C0E91951}"/>
      </w:docPartPr>
      <w:docPartBody>
        <w:p w:rsidR="00C4551D" w:rsidRDefault="002136DC" w:rsidP="002136DC">
          <w:pPr>
            <w:pStyle w:val="B8690235B8284F47A17042BF8513D9F9"/>
          </w:pPr>
          <w:r w:rsidRPr="000C2FDD">
            <w:rPr>
              <w:rStyle w:val="PlaceholderText"/>
            </w:rPr>
            <w:t>Click or tap here to enter text.</w:t>
          </w:r>
        </w:p>
      </w:docPartBody>
    </w:docPart>
    <w:docPart>
      <w:docPartPr>
        <w:name w:val="8D8F42C72B414ECE9F568845EDABF16B"/>
        <w:category>
          <w:name w:val="General"/>
          <w:gallery w:val="placeholder"/>
        </w:category>
        <w:types>
          <w:type w:val="bbPlcHdr"/>
        </w:types>
        <w:behaviors>
          <w:behavior w:val="content"/>
        </w:behaviors>
        <w:guid w:val="{F70C5EFD-9C15-4C21-AA69-02FCE34971DF}"/>
      </w:docPartPr>
      <w:docPartBody>
        <w:p w:rsidR="003C64F9" w:rsidRDefault="00C4551D" w:rsidP="00C4551D">
          <w:pPr>
            <w:pStyle w:val="8D8F42C72B414ECE9F568845EDABF16B"/>
          </w:pPr>
          <w:r w:rsidRPr="000C2FDD">
            <w:rPr>
              <w:rStyle w:val="PlaceholderText"/>
            </w:rPr>
            <w:t>Click or tap here to enter text.</w:t>
          </w:r>
        </w:p>
      </w:docPartBody>
    </w:docPart>
    <w:docPart>
      <w:docPartPr>
        <w:name w:val="91D6499352744C2C8960C3225AA153FE"/>
        <w:category>
          <w:name w:val="General"/>
          <w:gallery w:val="placeholder"/>
        </w:category>
        <w:types>
          <w:type w:val="bbPlcHdr"/>
        </w:types>
        <w:behaviors>
          <w:behavior w:val="content"/>
        </w:behaviors>
        <w:guid w:val="{9872D238-7DE4-4ADB-A20E-6BABB7E4FC20}"/>
      </w:docPartPr>
      <w:docPartBody>
        <w:p w:rsidR="003C64F9" w:rsidRDefault="00C4551D" w:rsidP="00C4551D">
          <w:pPr>
            <w:pStyle w:val="91D6499352744C2C8960C3225AA153FE"/>
          </w:pPr>
          <w:r w:rsidRPr="000C2FDD">
            <w:rPr>
              <w:rStyle w:val="PlaceholderText"/>
            </w:rPr>
            <w:t>Click or tap here to enter text.</w:t>
          </w:r>
        </w:p>
      </w:docPartBody>
    </w:docPart>
    <w:docPart>
      <w:docPartPr>
        <w:name w:val="AC83F4BF7C474EFE9041D6F441436587"/>
        <w:category>
          <w:name w:val="General"/>
          <w:gallery w:val="placeholder"/>
        </w:category>
        <w:types>
          <w:type w:val="bbPlcHdr"/>
        </w:types>
        <w:behaviors>
          <w:behavior w:val="content"/>
        </w:behaviors>
        <w:guid w:val="{BFCDA4C2-B4B2-4144-84F7-9B194D913FF0}"/>
      </w:docPartPr>
      <w:docPartBody>
        <w:p w:rsidR="00281BA1" w:rsidRDefault="007D5DD1" w:rsidP="007D5DD1">
          <w:pPr>
            <w:pStyle w:val="AC83F4BF7C474EFE9041D6F441436587"/>
          </w:pPr>
          <w:r w:rsidRPr="000C2FDD">
            <w:rPr>
              <w:rStyle w:val="PlaceholderText"/>
            </w:rPr>
            <w:t>Click or tap here to enter text.</w:t>
          </w:r>
        </w:p>
      </w:docPartBody>
    </w:docPart>
    <w:docPart>
      <w:docPartPr>
        <w:name w:val="3137DCBC73094726AA468FB4FD44B959"/>
        <w:category>
          <w:name w:val="General"/>
          <w:gallery w:val="placeholder"/>
        </w:category>
        <w:types>
          <w:type w:val="bbPlcHdr"/>
        </w:types>
        <w:behaviors>
          <w:behavior w:val="content"/>
        </w:behaviors>
        <w:guid w:val="{B0ED7575-FADF-4650-A923-E453A849BD8A}"/>
      </w:docPartPr>
      <w:docPartBody>
        <w:p w:rsidR="00281BA1" w:rsidRDefault="007D5DD1" w:rsidP="007D5DD1">
          <w:pPr>
            <w:pStyle w:val="3137DCBC73094726AA468FB4FD44B959"/>
          </w:pPr>
          <w:r w:rsidRPr="000C2FDD">
            <w:rPr>
              <w:rStyle w:val="PlaceholderText"/>
            </w:rPr>
            <w:t>Click or tap here to enter text.</w:t>
          </w:r>
        </w:p>
      </w:docPartBody>
    </w:docPart>
    <w:docPart>
      <w:docPartPr>
        <w:name w:val="31D0B8DF5265420D9ED3EFCB9226732D"/>
        <w:category>
          <w:name w:val="General"/>
          <w:gallery w:val="placeholder"/>
        </w:category>
        <w:types>
          <w:type w:val="bbPlcHdr"/>
        </w:types>
        <w:behaviors>
          <w:behavior w:val="content"/>
        </w:behaviors>
        <w:guid w:val="{C3C54312-1583-4E36-BE54-597402D62221}"/>
      </w:docPartPr>
      <w:docPartBody>
        <w:p w:rsidR="00D2667E" w:rsidRDefault="006A0287" w:rsidP="006A0287">
          <w:pPr>
            <w:pStyle w:val="31D0B8DF5265420D9ED3EFCB9226732D"/>
          </w:pPr>
          <w:r w:rsidRPr="000C2FD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58DB3F1-E582-4EA4-BBD7-3D5C135BA236}"/>
      </w:docPartPr>
      <w:docPartBody>
        <w:p w:rsidR="00D2667E" w:rsidRDefault="006A0287">
          <w:r w:rsidRPr="00E272AB">
            <w:rPr>
              <w:rStyle w:val="PlaceholderText"/>
            </w:rPr>
            <w:t>Click or tap here to enter text.</w:t>
          </w:r>
        </w:p>
      </w:docPartBody>
    </w:docPart>
    <w:docPart>
      <w:docPartPr>
        <w:name w:val="E41A10E0B72344BFBAE7106180FF1EEA"/>
        <w:category>
          <w:name w:val="General"/>
          <w:gallery w:val="placeholder"/>
        </w:category>
        <w:types>
          <w:type w:val="bbPlcHdr"/>
        </w:types>
        <w:behaviors>
          <w:behavior w:val="content"/>
        </w:behaviors>
        <w:guid w:val="{EF0960EE-C50E-410B-8B5B-D9F761F54A50}"/>
      </w:docPartPr>
      <w:docPartBody>
        <w:p w:rsidR="004240C9" w:rsidRDefault="00C0408D" w:rsidP="00C0408D">
          <w:pPr>
            <w:pStyle w:val="E41A10E0B72344BFBAE7106180FF1EEA"/>
          </w:pPr>
          <w:r w:rsidRPr="000C2FDD">
            <w:rPr>
              <w:rStyle w:val="PlaceholderText"/>
            </w:rPr>
            <w:t>Click or tap here to enter text.</w:t>
          </w:r>
        </w:p>
      </w:docPartBody>
    </w:docPart>
    <w:docPart>
      <w:docPartPr>
        <w:name w:val="3CC6640B24D44C4AA6D3A373F978BC36"/>
        <w:category>
          <w:name w:val="General"/>
          <w:gallery w:val="placeholder"/>
        </w:category>
        <w:types>
          <w:type w:val="bbPlcHdr"/>
        </w:types>
        <w:behaviors>
          <w:behavior w:val="content"/>
        </w:behaviors>
        <w:guid w:val="{742A106E-804F-4F62-A13F-43CAD16DA9B3}"/>
      </w:docPartPr>
      <w:docPartBody>
        <w:p w:rsidR="00C163E9" w:rsidRDefault="00040349" w:rsidP="00040349">
          <w:pPr>
            <w:pStyle w:val="3CC6640B24D44C4AA6D3A373F978BC36"/>
          </w:pPr>
          <w:r w:rsidRPr="00023FE2">
            <w:rPr>
              <w:rStyle w:val="PlaceholderText"/>
            </w:rPr>
            <w:t>Click or tap here to enter text.</w:t>
          </w:r>
        </w:p>
      </w:docPartBody>
    </w:docPart>
    <w:docPart>
      <w:docPartPr>
        <w:name w:val="75F22E258D444EE8A6D25EFD41D88A9D"/>
        <w:category>
          <w:name w:val="General"/>
          <w:gallery w:val="placeholder"/>
        </w:category>
        <w:types>
          <w:type w:val="bbPlcHdr"/>
        </w:types>
        <w:behaviors>
          <w:behavior w:val="content"/>
        </w:behaviors>
        <w:guid w:val="{A06ED5C9-F48C-4BC5-9AD1-06B1E06393EE}"/>
      </w:docPartPr>
      <w:docPartBody>
        <w:p w:rsidR="00761BC4" w:rsidRDefault="005F087F" w:rsidP="005F087F">
          <w:pPr>
            <w:pStyle w:val="75F22E258D444EE8A6D25EFD41D88A9D"/>
          </w:pPr>
          <w:r w:rsidRPr="000C2FDD">
            <w:rPr>
              <w:rStyle w:val="PlaceholderText"/>
            </w:rPr>
            <w:t>Click or tap here to enter text.</w:t>
          </w:r>
        </w:p>
      </w:docPartBody>
    </w:docPart>
    <w:docPart>
      <w:docPartPr>
        <w:name w:val="A3DC3000C2EB4D96B280134DEE965630"/>
        <w:category>
          <w:name w:val="General"/>
          <w:gallery w:val="placeholder"/>
        </w:category>
        <w:types>
          <w:type w:val="bbPlcHdr"/>
        </w:types>
        <w:behaviors>
          <w:behavior w:val="content"/>
        </w:behaviors>
        <w:guid w:val="{79A20B4D-343D-4B70-AFF3-91804BBEB878}"/>
      </w:docPartPr>
      <w:docPartBody>
        <w:p w:rsidR="004D4F30" w:rsidRDefault="00823086" w:rsidP="00823086">
          <w:pPr>
            <w:pStyle w:val="A3DC3000C2EB4D96B280134DEE965630"/>
          </w:pPr>
          <w:r w:rsidRPr="00023FE2">
            <w:rPr>
              <w:rStyle w:val="PlaceholderText"/>
            </w:rPr>
            <w:t>Click or tap here to enter text.</w:t>
          </w:r>
        </w:p>
      </w:docPartBody>
    </w:docPart>
    <w:docPart>
      <w:docPartPr>
        <w:name w:val="1CBEE9444D6843998B8D0DFD59B5FDC4"/>
        <w:category>
          <w:name w:val="General"/>
          <w:gallery w:val="placeholder"/>
        </w:category>
        <w:types>
          <w:type w:val="bbPlcHdr"/>
        </w:types>
        <w:behaviors>
          <w:behavior w:val="content"/>
        </w:behaviors>
        <w:guid w:val="{3CBCD77E-E366-4477-B8FF-18C6376DE593}"/>
      </w:docPartPr>
      <w:docPartBody>
        <w:p w:rsidR="004D4F30" w:rsidRDefault="00823086" w:rsidP="00823086">
          <w:pPr>
            <w:pStyle w:val="1CBEE9444D6843998B8D0DFD59B5FDC4"/>
          </w:pPr>
          <w:r w:rsidRPr="00023FE2">
            <w:rPr>
              <w:rStyle w:val="PlaceholderText"/>
            </w:rPr>
            <w:t>Click or tap here to enter text.</w:t>
          </w:r>
        </w:p>
      </w:docPartBody>
    </w:docPart>
    <w:docPart>
      <w:docPartPr>
        <w:name w:val="46511E2AE21F4FB390D5F200BC061688"/>
        <w:category>
          <w:name w:val="General"/>
          <w:gallery w:val="placeholder"/>
        </w:category>
        <w:types>
          <w:type w:val="bbPlcHdr"/>
        </w:types>
        <w:behaviors>
          <w:behavior w:val="content"/>
        </w:behaviors>
        <w:guid w:val="{A1BB3483-A55E-483B-B661-177B57DA42AD}"/>
      </w:docPartPr>
      <w:docPartBody>
        <w:p w:rsidR="004D4F30" w:rsidRDefault="00823086" w:rsidP="00823086">
          <w:pPr>
            <w:pStyle w:val="46511E2AE21F4FB390D5F200BC061688"/>
          </w:pPr>
          <w:r w:rsidRPr="00023F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A38"/>
    <w:rsid w:val="00040349"/>
    <w:rsid w:val="00043B8D"/>
    <w:rsid w:val="000A6C1B"/>
    <w:rsid w:val="002106DF"/>
    <w:rsid w:val="002136DC"/>
    <w:rsid w:val="00281BA1"/>
    <w:rsid w:val="003548E9"/>
    <w:rsid w:val="003608D0"/>
    <w:rsid w:val="003910B0"/>
    <w:rsid w:val="003C64F9"/>
    <w:rsid w:val="003F5DDF"/>
    <w:rsid w:val="004240C9"/>
    <w:rsid w:val="004340F2"/>
    <w:rsid w:val="004D4F30"/>
    <w:rsid w:val="005F087F"/>
    <w:rsid w:val="006A0287"/>
    <w:rsid w:val="006A3A38"/>
    <w:rsid w:val="007166F1"/>
    <w:rsid w:val="0073200F"/>
    <w:rsid w:val="00761BC4"/>
    <w:rsid w:val="007D5DD1"/>
    <w:rsid w:val="00823086"/>
    <w:rsid w:val="0083109E"/>
    <w:rsid w:val="008A5B44"/>
    <w:rsid w:val="008D265A"/>
    <w:rsid w:val="009019CD"/>
    <w:rsid w:val="00901F01"/>
    <w:rsid w:val="009D6215"/>
    <w:rsid w:val="00B05184"/>
    <w:rsid w:val="00C0408D"/>
    <w:rsid w:val="00C163E9"/>
    <w:rsid w:val="00C4551D"/>
    <w:rsid w:val="00C557D5"/>
    <w:rsid w:val="00D2667E"/>
    <w:rsid w:val="00D44527"/>
    <w:rsid w:val="00E62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3086"/>
    <w:rPr>
      <w:color w:val="808080"/>
    </w:rPr>
  </w:style>
  <w:style w:type="paragraph" w:customStyle="1" w:styleId="923072C19970487194DA1E953EB009CC">
    <w:name w:val="923072C19970487194DA1E953EB009CC"/>
  </w:style>
  <w:style w:type="paragraph" w:customStyle="1" w:styleId="B8690235B8284F47A17042BF8513D9F9">
    <w:name w:val="B8690235B8284F47A17042BF8513D9F9"/>
    <w:rsid w:val="002136DC"/>
  </w:style>
  <w:style w:type="paragraph" w:customStyle="1" w:styleId="8D8F42C72B414ECE9F568845EDABF16B">
    <w:name w:val="8D8F42C72B414ECE9F568845EDABF16B"/>
    <w:rsid w:val="00C4551D"/>
  </w:style>
  <w:style w:type="paragraph" w:customStyle="1" w:styleId="91D6499352744C2C8960C3225AA153FE">
    <w:name w:val="91D6499352744C2C8960C3225AA153FE"/>
    <w:rsid w:val="00C4551D"/>
  </w:style>
  <w:style w:type="paragraph" w:customStyle="1" w:styleId="AC83F4BF7C474EFE9041D6F441436587">
    <w:name w:val="AC83F4BF7C474EFE9041D6F441436587"/>
    <w:rsid w:val="007D5DD1"/>
  </w:style>
  <w:style w:type="paragraph" w:customStyle="1" w:styleId="3137DCBC73094726AA468FB4FD44B959">
    <w:name w:val="3137DCBC73094726AA468FB4FD44B959"/>
    <w:rsid w:val="007D5DD1"/>
  </w:style>
  <w:style w:type="paragraph" w:customStyle="1" w:styleId="31D0B8DF5265420D9ED3EFCB9226732D">
    <w:name w:val="31D0B8DF5265420D9ED3EFCB9226732D"/>
    <w:rsid w:val="006A0287"/>
  </w:style>
  <w:style w:type="paragraph" w:customStyle="1" w:styleId="E41A10E0B72344BFBAE7106180FF1EEA">
    <w:name w:val="E41A10E0B72344BFBAE7106180FF1EEA"/>
    <w:rsid w:val="00C0408D"/>
  </w:style>
  <w:style w:type="paragraph" w:customStyle="1" w:styleId="3CC6640B24D44C4AA6D3A373F978BC36">
    <w:name w:val="3CC6640B24D44C4AA6D3A373F978BC36"/>
    <w:rsid w:val="00040349"/>
  </w:style>
  <w:style w:type="paragraph" w:customStyle="1" w:styleId="75F22E258D444EE8A6D25EFD41D88A9D">
    <w:name w:val="75F22E258D444EE8A6D25EFD41D88A9D"/>
    <w:rsid w:val="005F087F"/>
  </w:style>
  <w:style w:type="paragraph" w:customStyle="1" w:styleId="A3DC3000C2EB4D96B280134DEE965630">
    <w:name w:val="A3DC3000C2EB4D96B280134DEE965630"/>
    <w:rsid w:val="00823086"/>
  </w:style>
  <w:style w:type="paragraph" w:customStyle="1" w:styleId="1CBEE9444D6843998B8D0DFD59B5FDC4">
    <w:name w:val="1CBEE9444D6843998B8D0DFD59B5FDC4"/>
    <w:rsid w:val="00823086"/>
  </w:style>
  <w:style w:type="paragraph" w:customStyle="1" w:styleId="46511E2AE21F4FB390D5F200BC061688">
    <w:name w:val="46511E2AE21F4FB390D5F200BC061688"/>
    <w:rsid w:val="008230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49F0D-8484-4A41-9905-D076B0200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IRB_Clinical_Interventions_template</Template>
  <TotalTime>0</TotalTime>
  <Pages>27</Pages>
  <Words>9241</Words>
  <Characters>48860</Characters>
  <Application>Microsoft Office Word</Application>
  <DocSecurity>0</DocSecurity>
  <Lines>407</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57986</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2024-02-05T20:10:00Z</dcterms:created>
  <dcterms:modified xsi:type="dcterms:W3CDTF">2024-02-05T20:10:00Z</dcterms:modified>
</cp:coreProperties>
</file>